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7984" w14:textId="540354BD" w:rsidR="00603D82" w:rsidRDefault="00615461" w:rsidP="003A4AE1">
      <w:pPr>
        <w:pStyle w:val="a5"/>
        <w:ind w:left="5954"/>
        <w:rPr>
          <w:rFonts w:ascii="Times New Roman" w:eastAsia="MS Mincho" w:hAnsi="Times New Roman"/>
          <w:sz w:val="24"/>
          <w:szCs w:val="24"/>
        </w:rPr>
      </w:pPr>
      <w:r w:rsidRPr="00615461">
        <w:rPr>
          <w:rFonts w:ascii="Times New Roman" w:eastAsia="MS Mincho" w:hAnsi="Times New Roman"/>
          <w:sz w:val="24"/>
          <w:szCs w:val="24"/>
        </w:rPr>
        <w:t>Приложение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="003A4AE1">
        <w:rPr>
          <w:rFonts w:ascii="Times New Roman" w:eastAsia="MS Mincho" w:hAnsi="Times New Roman"/>
          <w:sz w:val="24"/>
          <w:szCs w:val="24"/>
        </w:rPr>
        <w:t xml:space="preserve">к схеме размещения НТО на территории </w:t>
      </w:r>
      <w:r w:rsidR="00603D82">
        <w:rPr>
          <w:rFonts w:ascii="Times New Roman" w:eastAsia="MS Mincho" w:hAnsi="Times New Roman"/>
          <w:sz w:val="24"/>
          <w:szCs w:val="24"/>
        </w:rPr>
        <w:t>муниципального образования</w:t>
      </w:r>
      <w:r w:rsidR="003A4AE1">
        <w:rPr>
          <w:rFonts w:ascii="Times New Roman" w:eastAsia="MS Mincho" w:hAnsi="Times New Roman"/>
          <w:sz w:val="24"/>
          <w:szCs w:val="24"/>
        </w:rPr>
        <w:t xml:space="preserve"> «город Усолье-Сибирское</w:t>
      </w:r>
      <w:r w:rsidR="00603D82">
        <w:rPr>
          <w:rFonts w:ascii="Times New Roman" w:eastAsia="MS Mincho" w:hAnsi="Times New Roman"/>
          <w:sz w:val="24"/>
          <w:szCs w:val="24"/>
        </w:rPr>
        <w:t>»</w:t>
      </w:r>
      <w:r w:rsidR="003A4AE1">
        <w:rPr>
          <w:rFonts w:ascii="Times New Roman" w:eastAsia="MS Mincho" w:hAnsi="Times New Roman"/>
          <w:sz w:val="24"/>
          <w:szCs w:val="24"/>
        </w:rPr>
        <w:t xml:space="preserve">, утвержденной </w:t>
      </w:r>
      <w:r>
        <w:rPr>
          <w:rFonts w:ascii="Times New Roman" w:eastAsia="MS Mincho" w:hAnsi="Times New Roman"/>
          <w:sz w:val="24"/>
          <w:szCs w:val="24"/>
        </w:rPr>
        <w:t>постановлени</w:t>
      </w:r>
      <w:r w:rsidR="003A4AE1">
        <w:rPr>
          <w:rFonts w:ascii="Times New Roman" w:eastAsia="MS Mincho" w:hAnsi="Times New Roman"/>
          <w:sz w:val="24"/>
          <w:szCs w:val="24"/>
        </w:rPr>
        <w:t>ем</w:t>
      </w:r>
      <w:r w:rsidR="00603D82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 xml:space="preserve">администрации </w:t>
      </w:r>
    </w:p>
    <w:p w14:paraId="54938D47" w14:textId="7C49DD73" w:rsidR="00615461" w:rsidRDefault="00615461" w:rsidP="003A4AE1">
      <w:pPr>
        <w:pStyle w:val="a5"/>
        <w:ind w:left="5954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города Усолье-Сибирское</w:t>
      </w:r>
    </w:p>
    <w:p w14:paraId="37FD3099" w14:textId="774D7940" w:rsidR="00615461" w:rsidRDefault="00615461" w:rsidP="003A4AE1">
      <w:pPr>
        <w:pStyle w:val="a5"/>
        <w:ind w:left="5954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от </w:t>
      </w:r>
      <w:r w:rsidR="001C69CF">
        <w:rPr>
          <w:rFonts w:ascii="Times New Roman" w:eastAsia="MS Mincho" w:hAnsi="Times New Roman"/>
          <w:sz w:val="24"/>
          <w:szCs w:val="24"/>
        </w:rPr>
        <w:t>05.08.2026</w:t>
      </w:r>
      <w:r>
        <w:rPr>
          <w:rFonts w:ascii="Times New Roman" w:eastAsia="MS Mincho" w:hAnsi="Times New Roman"/>
          <w:sz w:val="24"/>
          <w:szCs w:val="24"/>
        </w:rPr>
        <w:t xml:space="preserve"> № </w:t>
      </w:r>
      <w:r w:rsidR="001C69CF">
        <w:rPr>
          <w:rFonts w:ascii="Times New Roman" w:eastAsia="MS Mincho" w:hAnsi="Times New Roman"/>
          <w:sz w:val="24"/>
          <w:szCs w:val="24"/>
        </w:rPr>
        <w:t>1756-па</w:t>
      </w:r>
    </w:p>
    <w:p w14:paraId="691C4E2F" w14:textId="77777777" w:rsidR="00615461" w:rsidRPr="00615461" w:rsidRDefault="00615461" w:rsidP="00615461">
      <w:pPr>
        <w:pStyle w:val="a5"/>
        <w:ind w:left="6096"/>
        <w:rPr>
          <w:rFonts w:ascii="Times New Roman" w:eastAsia="MS Mincho" w:hAnsi="Times New Roman"/>
          <w:sz w:val="24"/>
          <w:szCs w:val="24"/>
        </w:rPr>
      </w:pPr>
    </w:p>
    <w:p w14:paraId="598FEED3" w14:textId="77777777" w:rsidR="007C40E4" w:rsidRDefault="007C40E4" w:rsidP="007C40E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t>Схема</w:t>
      </w:r>
    </w:p>
    <w:p w14:paraId="01C9E917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C40E4" w14:paraId="26DE2A7E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39FFD6BF" w14:textId="77777777" w:rsidR="007C40E4" w:rsidRPr="00C11DC3" w:rsidRDefault="007C40E4" w:rsidP="002F70C3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bookmarkStart w:id="0" w:name="OLE_LINK3"/>
            <w:bookmarkStart w:id="1" w:name="OLE_LINK4"/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bookmarkEnd w:id="0"/>
            <w:bookmarkEnd w:id="1"/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7C40E4" w14:paraId="0809E24D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3410EABB" w14:textId="0CAED64B" w:rsidR="007C40E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(место расположения нестационарного торгового </w:t>
            </w:r>
            <w:r w:rsidRPr="001B69E6">
              <w:rPr>
                <w:rFonts w:ascii="Times New Roman" w:eastAsia="MS Mincho" w:hAnsi="Times New Roman"/>
                <w:bCs/>
                <w:sz w:val="22"/>
                <w:szCs w:val="22"/>
              </w:rPr>
              <w:t>объекта/</w:t>
            </w:r>
            <w:r w:rsidR="001B69E6" w:rsidRP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1B69E6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жилого дома № 76 по улице Ленина</w:t>
            </w:r>
          </w:p>
        </w:tc>
      </w:tr>
      <w:tr w:rsidR="007C40E4" w14:paraId="45ECE492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7E3B59B1" w14:textId="72BAAA93" w:rsidR="007C40E4" w:rsidRPr="00CE6974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bookmarkStart w:id="2" w:name="OLE_LINK5"/>
            <w:bookmarkStart w:id="3" w:name="OLE_LINK6"/>
            <w:bookmarkStart w:id="4" w:name="OLE_LINK7"/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7C40E4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12 </w:t>
            </w:r>
            <w:r w:rsidR="007C40E4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  <w:bookmarkEnd w:id="2"/>
            <w:bookmarkEnd w:id="3"/>
            <w:bookmarkEnd w:id="4"/>
          </w:p>
        </w:tc>
      </w:tr>
      <w:tr w:rsidR="007C40E4" w14:paraId="6DAA35A9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C0985E3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bookmarkStart w:id="5" w:name="OLE_LINK13"/>
            <w:bookmarkStart w:id="6" w:name="OLE_LINK14"/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  <w:bookmarkEnd w:id="5"/>
            <w:bookmarkEnd w:id="6"/>
          </w:p>
        </w:tc>
        <w:tc>
          <w:tcPr>
            <w:tcW w:w="6663" w:type="dxa"/>
            <w:gridSpan w:val="2"/>
            <w:vAlign w:val="center"/>
          </w:tcPr>
          <w:p w14:paraId="04622EEF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5AF35A8" w14:textId="77777777" w:rsidR="007C40E4" w:rsidRPr="00CE697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C40E4" w14:paraId="223DB022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35D9871C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5211A9B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206998F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C40E4" w14:paraId="78756DB0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39AD022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b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552F82A4" w14:textId="77777777" w:rsidR="007C40E4" w:rsidRPr="00A1242D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24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436872.70</w:t>
            </w:r>
          </w:p>
        </w:tc>
        <w:tc>
          <w:tcPr>
            <w:tcW w:w="3543" w:type="dxa"/>
            <w:vAlign w:val="bottom"/>
          </w:tcPr>
          <w:p w14:paraId="1AB3A2B3" w14:textId="77777777" w:rsidR="007C40E4" w:rsidRPr="00A1242D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24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3291501.85</w:t>
            </w:r>
          </w:p>
        </w:tc>
      </w:tr>
      <w:tr w:rsidR="007C40E4" w14:paraId="05BCE3BE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BFDEFC6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67E45C10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436873.65</w:t>
            </w:r>
          </w:p>
        </w:tc>
        <w:tc>
          <w:tcPr>
            <w:tcW w:w="3543" w:type="dxa"/>
            <w:vAlign w:val="bottom"/>
          </w:tcPr>
          <w:p w14:paraId="3EACC98C" w14:textId="77777777" w:rsidR="007C40E4" w:rsidRPr="00A1242D" w:rsidRDefault="007C40E4" w:rsidP="002F70C3">
            <w:pPr>
              <w:jc w:val="center"/>
            </w:pPr>
            <w:r w:rsidRPr="00A1242D">
              <w:t>3291505.54</w:t>
            </w:r>
          </w:p>
        </w:tc>
      </w:tr>
      <w:tr w:rsidR="007C40E4" w14:paraId="1B29CA48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A79A85F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683D0EC3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436870.59</w:t>
            </w:r>
          </w:p>
        </w:tc>
        <w:tc>
          <w:tcPr>
            <w:tcW w:w="3543" w:type="dxa"/>
            <w:vAlign w:val="bottom"/>
          </w:tcPr>
          <w:p w14:paraId="096C4F45" w14:textId="77777777" w:rsidR="007C40E4" w:rsidRPr="00A1242D" w:rsidRDefault="007C40E4" w:rsidP="002F70C3">
            <w:pPr>
              <w:jc w:val="center"/>
            </w:pPr>
            <w:r w:rsidRPr="00A1242D">
              <w:t>3291506.32</w:t>
            </w:r>
          </w:p>
        </w:tc>
      </w:tr>
      <w:tr w:rsidR="007C40E4" w14:paraId="7E59FEE7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D41F92F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</w:rPr>
              <w:t>н4</w:t>
            </w:r>
          </w:p>
        </w:tc>
        <w:tc>
          <w:tcPr>
            <w:tcW w:w="3120" w:type="dxa"/>
            <w:vAlign w:val="bottom"/>
          </w:tcPr>
          <w:p w14:paraId="57014F6C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436869.62</w:t>
            </w:r>
          </w:p>
        </w:tc>
        <w:tc>
          <w:tcPr>
            <w:tcW w:w="3543" w:type="dxa"/>
            <w:vAlign w:val="bottom"/>
          </w:tcPr>
          <w:p w14:paraId="6850C9C8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3291502.55</w:t>
            </w:r>
          </w:p>
        </w:tc>
      </w:tr>
      <w:tr w:rsidR="007C40E4" w14:paraId="233BDA7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D94F0C8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н5</w:t>
            </w:r>
          </w:p>
        </w:tc>
        <w:tc>
          <w:tcPr>
            <w:tcW w:w="3120" w:type="dxa"/>
            <w:vAlign w:val="bottom"/>
          </w:tcPr>
          <w:p w14:paraId="35E61514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436869.88</w:t>
            </w:r>
          </w:p>
        </w:tc>
        <w:tc>
          <w:tcPr>
            <w:tcW w:w="3543" w:type="dxa"/>
            <w:vAlign w:val="bottom"/>
          </w:tcPr>
          <w:p w14:paraId="56C373BC" w14:textId="77777777" w:rsidR="007C40E4" w:rsidRPr="00A1242D" w:rsidRDefault="007C40E4" w:rsidP="002F70C3">
            <w:pPr>
              <w:jc w:val="center"/>
            </w:pPr>
            <w:r w:rsidRPr="00A1242D">
              <w:t>3291502.49</w:t>
            </w:r>
          </w:p>
        </w:tc>
      </w:tr>
      <w:tr w:rsidR="007C40E4" w14:paraId="0D659CF5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A39325E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0F4E14E5" w14:textId="77777777" w:rsidR="007C40E4" w:rsidRPr="00A1242D" w:rsidRDefault="007C40E4" w:rsidP="002F70C3">
            <w:pPr>
              <w:jc w:val="center"/>
              <w:rPr>
                <w:color w:val="000000"/>
              </w:rPr>
            </w:pPr>
            <w:r w:rsidRPr="00A1242D">
              <w:rPr>
                <w:color w:val="000000"/>
              </w:rPr>
              <w:t>436872.70</w:t>
            </w:r>
          </w:p>
        </w:tc>
        <w:tc>
          <w:tcPr>
            <w:tcW w:w="3543" w:type="dxa"/>
            <w:vAlign w:val="bottom"/>
          </w:tcPr>
          <w:p w14:paraId="41845960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3291501.85</w:t>
            </w:r>
          </w:p>
        </w:tc>
      </w:tr>
      <w:tr w:rsidR="007C40E4" w14:paraId="70EBECE1" w14:textId="77777777" w:rsidTr="002F70C3">
        <w:trPr>
          <w:trHeight w:val="269"/>
        </w:trPr>
        <w:tc>
          <w:tcPr>
            <w:tcW w:w="10367" w:type="dxa"/>
            <w:gridSpan w:val="3"/>
          </w:tcPr>
          <w:p w14:paraId="0E4317C2" w14:textId="70CE7BC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b/>
              </w:rPr>
            </w:pPr>
            <w:r w:rsidRPr="003A7137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78080" behindDoc="1" locked="0" layoutInCell="1" allowOverlap="1" wp14:anchorId="0C5F0F91" wp14:editId="4CD29ED2">
                  <wp:simplePos x="0" y="0"/>
                  <wp:positionH relativeFrom="column">
                    <wp:posOffset>36030</wp:posOffset>
                  </wp:positionH>
                  <wp:positionV relativeFrom="paragraph">
                    <wp:posOffset>82735</wp:posOffset>
                  </wp:positionV>
                  <wp:extent cx="6400165" cy="4349115"/>
                  <wp:effectExtent l="0" t="0" r="635" b="0"/>
                  <wp:wrapTight wrapText="bothSides">
                    <wp:wrapPolygon edited="0">
                      <wp:start x="0" y="0"/>
                      <wp:lineTo x="0" y="21477"/>
                      <wp:lineTo x="21538" y="21477"/>
                      <wp:lineTo x="21538" y="0"/>
                      <wp:lineTo x="0" y="0"/>
                    </wp:wrapPolygon>
                  </wp:wrapTight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нина, 76 Тохиров Р.Д..b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89"/>
                          <a:stretch/>
                        </pic:blipFill>
                        <pic:spPr bwMode="auto">
                          <a:xfrm>
                            <a:off x="0" y="0"/>
                            <a:ext cx="6400165" cy="4349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EF31C28" w14:textId="77777777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F8C0A98" w14:textId="77777777" w:rsidR="007C40E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2A397459" wp14:editId="793145D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52130739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05F7944" id="Прямая соединительная линия 4" o:spid="_x0000_s1026" style="position:absolute;flip:y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Esde9Q8CAADC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8B37363" w14:textId="218B1243" w:rsidR="007C40E4" w:rsidRPr="003A5A6F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3A5A6F">
              <w:rPr>
                <w:rFonts w:ascii="Times New Roman" w:eastAsia="MS Mincho" w:hAnsi="Times New Roman"/>
              </w:rPr>
              <w:t xml:space="preserve">38:31:000000:20  -  кадастровый номер земельного участка  </w:t>
            </w:r>
          </w:p>
          <w:p w14:paraId="275E8A49" w14:textId="77777777" w:rsidR="007C40E4" w:rsidRPr="00EF0FF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 w:rsidRPr="003A5A6F">
              <w:rPr>
                <w:rFonts w:ascii="Times New Roman" w:eastAsia="MS Mincho" w:hAnsi="Times New Roman"/>
              </w:rPr>
              <w:t>н2                         -  обозначение координаты поворотных точек места</w:t>
            </w:r>
            <w:r w:rsidRPr="0025504F">
              <w:rPr>
                <w:rFonts w:ascii="Times New Roman" w:eastAsia="MS Mincho" w:hAnsi="Times New Roman"/>
              </w:rPr>
              <w:t xml:space="preserve">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объекта</w:t>
            </w:r>
          </w:p>
        </w:tc>
      </w:tr>
    </w:tbl>
    <w:p w14:paraId="125DCAB1" w14:textId="77777777" w:rsidR="007C40E4" w:rsidRDefault="007C40E4" w:rsidP="007C40E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3359748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9F97ABA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C40E4" w14:paraId="2B0EF253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2E5F5AE" w14:textId="77777777" w:rsidR="007C40E4" w:rsidRPr="00C11DC3" w:rsidRDefault="007C40E4" w:rsidP="002F70C3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7C40E4" w14:paraId="14ADA1DA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77731305" w14:textId="5E8900D2" w:rsidR="007C40E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</w:t>
            </w:r>
            <w:r w:rsidRPr="001B69E6">
              <w:rPr>
                <w:rFonts w:ascii="Times New Roman" w:eastAsia="MS Mincho" w:hAnsi="Times New Roman"/>
                <w:bCs/>
                <w:sz w:val="22"/>
                <w:szCs w:val="22"/>
              </w:rPr>
              <w:t>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жилого дома № 76 по ул. Ленина</w:t>
            </w:r>
          </w:p>
        </w:tc>
      </w:tr>
      <w:tr w:rsidR="007C40E4" w14:paraId="43419616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426E58F" w14:textId="2F0458F9" w:rsidR="007C40E4" w:rsidRPr="00CE6974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Площадь места размещения НТО</w:t>
            </w:r>
            <w:r w:rsidR="00FF6019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7C40E4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48 </w:t>
            </w:r>
            <w:r w:rsidR="007C40E4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C40E4" w14:paraId="6E4A22F6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6279C7D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8AB40B9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CDEE6D3" w14:textId="77777777" w:rsidR="007C40E4" w:rsidRPr="00CE697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C40E4" w14:paraId="056CD192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2D2C304E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345DA69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9D898DA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C40E4" w14:paraId="673C155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AB07095" w14:textId="77777777" w:rsidR="007C40E4" w:rsidRPr="00000A27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DDBD3DB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55B363A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C40E4" w14:paraId="448BE0B0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70C0613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7351BB59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436860.28</w:t>
            </w:r>
          </w:p>
        </w:tc>
        <w:tc>
          <w:tcPr>
            <w:tcW w:w="3543" w:type="dxa"/>
            <w:vAlign w:val="bottom"/>
          </w:tcPr>
          <w:p w14:paraId="218D4B3B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3291479.38</w:t>
            </w:r>
          </w:p>
        </w:tc>
      </w:tr>
      <w:tr w:rsidR="007C40E4" w14:paraId="3D50A519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5379A00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011BD895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436852.26</w:t>
            </w:r>
          </w:p>
        </w:tc>
        <w:tc>
          <w:tcPr>
            <w:tcW w:w="3543" w:type="dxa"/>
            <w:vAlign w:val="bottom"/>
          </w:tcPr>
          <w:p w14:paraId="245072CB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3291481.30</w:t>
            </w:r>
          </w:p>
        </w:tc>
      </w:tr>
      <w:tr w:rsidR="007C40E4" w14:paraId="56C21CAD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9DA7CC5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2DF17B11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436853.61</w:t>
            </w:r>
          </w:p>
        </w:tc>
        <w:tc>
          <w:tcPr>
            <w:tcW w:w="3543" w:type="dxa"/>
            <w:vAlign w:val="bottom"/>
          </w:tcPr>
          <w:p w14:paraId="240B0B6D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3291486.99</w:t>
            </w:r>
          </w:p>
        </w:tc>
      </w:tr>
      <w:tr w:rsidR="007C40E4" w14:paraId="78A3E5AE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FD30F02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0EF3AABA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436861.64</w:t>
            </w:r>
          </w:p>
        </w:tc>
        <w:tc>
          <w:tcPr>
            <w:tcW w:w="3543" w:type="dxa"/>
            <w:vAlign w:val="bottom"/>
          </w:tcPr>
          <w:p w14:paraId="34E963BC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3291485.07</w:t>
            </w:r>
          </w:p>
        </w:tc>
      </w:tr>
      <w:tr w:rsidR="007C40E4" w14:paraId="6A8E24A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2AF41DE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</w:rPr>
              <w:t>н1</w:t>
            </w:r>
          </w:p>
        </w:tc>
        <w:tc>
          <w:tcPr>
            <w:tcW w:w="3120" w:type="dxa"/>
            <w:vAlign w:val="bottom"/>
          </w:tcPr>
          <w:p w14:paraId="587EACA7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436860.28</w:t>
            </w:r>
          </w:p>
        </w:tc>
        <w:tc>
          <w:tcPr>
            <w:tcW w:w="3543" w:type="dxa"/>
            <w:vAlign w:val="bottom"/>
          </w:tcPr>
          <w:p w14:paraId="0EB255B1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3291479.38</w:t>
            </w:r>
          </w:p>
        </w:tc>
      </w:tr>
      <w:tr w:rsidR="007C40E4" w14:paraId="035A4C6B" w14:textId="77777777" w:rsidTr="002F70C3">
        <w:trPr>
          <w:trHeight w:val="483"/>
        </w:trPr>
        <w:tc>
          <w:tcPr>
            <w:tcW w:w="10367" w:type="dxa"/>
            <w:gridSpan w:val="3"/>
          </w:tcPr>
          <w:p w14:paraId="6A2184E4" w14:textId="283861CB" w:rsidR="007C40E4" w:rsidRDefault="009248FC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D02988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76032" behindDoc="0" locked="0" layoutInCell="1" allowOverlap="1" wp14:anchorId="7251E65B" wp14:editId="444F43CC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153670</wp:posOffset>
                  </wp:positionV>
                  <wp:extent cx="6270625" cy="4989830"/>
                  <wp:effectExtent l="0" t="0" r="0" b="1270"/>
                  <wp:wrapNone/>
                  <wp:docPr id="1229859840" name="Рисунок 1229859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Ленина, 76 фрукты Нарзиев Ф.Ф..bmp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38"/>
                          <a:stretch/>
                        </pic:blipFill>
                        <pic:spPr bwMode="auto">
                          <a:xfrm>
                            <a:off x="0" y="0"/>
                            <a:ext cx="6270625" cy="4989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F417B1" w14:textId="23C719E0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93D9441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A6D48DF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D9162E2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D8B6A1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870F2A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019E0D6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BD3485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38BCA5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4DF1C9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E57A4CA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359C97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6931CF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4CB332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2764FF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E56BD3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F665BF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E3C6B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14A1666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249ECF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914BC7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B8FD6F2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35E7A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705586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31C18C4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7EEF265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D5C25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78D5F8A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5972C7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91AA53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EAA60A8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866A953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AB59F94" w14:textId="77777777" w:rsidR="00AC0C68" w:rsidRDefault="00AC0C6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63FE482" w14:textId="33811955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1:200</w:t>
            </w:r>
          </w:p>
          <w:p w14:paraId="5C2E0519" w14:textId="77777777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C8680EC" w14:textId="77777777" w:rsidR="007C40E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83D49AD" wp14:editId="224054E8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BB80656" id="Прямая соединительная линия 4" o:spid="_x0000_s1026" style="position:absolute;flip:y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BuOt1uCAIAALo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F0CCCB3" w14:textId="77777777" w:rsidR="007C40E4" w:rsidRPr="003A5A6F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3A5A6F">
              <w:rPr>
                <w:rFonts w:ascii="Times New Roman" w:eastAsia="MS Mincho" w:hAnsi="Times New Roman"/>
              </w:rPr>
              <w:t xml:space="preserve">38:31:000000:20  -  кадастровый номер земельного участка  </w:t>
            </w:r>
          </w:p>
          <w:p w14:paraId="4998BB67" w14:textId="77777777" w:rsidR="007C40E4" w:rsidRPr="00EF0FF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A324ADC" w14:textId="77777777" w:rsidR="007C40E4" w:rsidRDefault="007C40E4" w:rsidP="007C40E4">
      <w:pPr>
        <w:ind w:right="-1"/>
        <w:jc w:val="both"/>
      </w:pPr>
    </w:p>
    <w:p w14:paraId="79E118D6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B82CFF0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4701050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C40E4" w14:paraId="3E15B797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A2EBD02" w14:textId="77777777" w:rsidR="007C40E4" w:rsidRPr="00C11DC3" w:rsidRDefault="007C40E4" w:rsidP="002F70C3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7C40E4" w14:paraId="095D35B7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230E8BB" w14:textId="71E1F45E" w:rsidR="007C40E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жилого дома № 76 по ул. Ленина</w:t>
            </w:r>
          </w:p>
        </w:tc>
      </w:tr>
      <w:tr w:rsidR="007C40E4" w14:paraId="2038E500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57E2508C" w14:textId="4E7362F2" w:rsidR="007C40E4" w:rsidRPr="00CE6974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Площадь места размещения НТО</w:t>
            </w:r>
            <w:r w:rsidR="00FF6019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7C40E4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25 </w:t>
            </w:r>
            <w:r w:rsidR="007C40E4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C40E4" w14:paraId="252E6750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1B5F82F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CFEEBFA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AAFCBE8" w14:textId="77777777" w:rsidR="007C40E4" w:rsidRPr="00CE697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C40E4" w14:paraId="43784693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003E2E59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C84CE57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DECE0C9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C40E4" w14:paraId="798AF82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78386125" w14:textId="77777777" w:rsidR="007C40E4" w:rsidRPr="00000A27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5F3D04A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58A6680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C40E4" w14:paraId="6E51ECE8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35E6D65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3897A052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436872.46</w:t>
            </w:r>
          </w:p>
        </w:tc>
        <w:tc>
          <w:tcPr>
            <w:tcW w:w="3543" w:type="dxa"/>
            <w:vAlign w:val="bottom"/>
          </w:tcPr>
          <w:p w14:paraId="2BEE4175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3291495.78</w:t>
            </w:r>
          </w:p>
        </w:tc>
      </w:tr>
      <w:tr w:rsidR="007C40E4" w14:paraId="277338C5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7FA8474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40B83FDD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436873.93</w:t>
            </w:r>
          </w:p>
        </w:tc>
        <w:tc>
          <w:tcPr>
            <w:tcW w:w="3543" w:type="dxa"/>
            <w:vAlign w:val="bottom"/>
          </w:tcPr>
          <w:p w14:paraId="7776E66F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3291501.59</w:t>
            </w:r>
          </w:p>
        </w:tc>
      </w:tr>
      <w:tr w:rsidR="007C40E4" w14:paraId="06AE18B5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A55AE91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1416B1B7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436869.84</w:t>
            </w:r>
          </w:p>
        </w:tc>
        <w:tc>
          <w:tcPr>
            <w:tcW w:w="3543" w:type="dxa"/>
            <w:vAlign w:val="bottom"/>
          </w:tcPr>
          <w:p w14:paraId="45AC866F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3291502.52</w:t>
            </w:r>
          </w:p>
        </w:tc>
      </w:tr>
      <w:tr w:rsidR="007C40E4" w14:paraId="69579C02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FF69D10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12F44954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436868.38</w:t>
            </w:r>
          </w:p>
        </w:tc>
        <w:tc>
          <w:tcPr>
            <w:tcW w:w="3543" w:type="dxa"/>
            <w:vAlign w:val="bottom"/>
          </w:tcPr>
          <w:p w14:paraId="40ADDF2D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3291496.75</w:t>
            </w:r>
          </w:p>
        </w:tc>
      </w:tr>
      <w:tr w:rsidR="007C40E4" w14:paraId="273391F2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108F0AF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</w:rPr>
              <w:t>н1</w:t>
            </w:r>
          </w:p>
        </w:tc>
        <w:tc>
          <w:tcPr>
            <w:tcW w:w="3120" w:type="dxa"/>
            <w:vAlign w:val="bottom"/>
          </w:tcPr>
          <w:p w14:paraId="2F06625C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436872.46</w:t>
            </w:r>
          </w:p>
        </w:tc>
        <w:tc>
          <w:tcPr>
            <w:tcW w:w="3543" w:type="dxa"/>
            <w:vAlign w:val="bottom"/>
          </w:tcPr>
          <w:p w14:paraId="22F835C5" w14:textId="77777777" w:rsidR="007C40E4" w:rsidRPr="00A1242D" w:rsidRDefault="007C40E4" w:rsidP="002F70C3">
            <w:pPr>
              <w:jc w:val="center"/>
            </w:pPr>
            <w:r w:rsidRPr="00A1242D">
              <w:rPr>
                <w:color w:val="000000"/>
              </w:rPr>
              <w:t>3291495.78</w:t>
            </w:r>
          </w:p>
        </w:tc>
      </w:tr>
      <w:tr w:rsidR="007C40E4" w14:paraId="71B4B0D2" w14:textId="77777777" w:rsidTr="002F70C3">
        <w:trPr>
          <w:trHeight w:val="483"/>
        </w:trPr>
        <w:tc>
          <w:tcPr>
            <w:tcW w:w="10367" w:type="dxa"/>
            <w:gridSpan w:val="3"/>
          </w:tcPr>
          <w:p w14:paraId="0072C06B" w14:textId="2F30DC1B" w:rsidR="007C40E4" w:rsidRDefault="009248FC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D02988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77056" behindDoc="0" locked="0" layoutInCell="1" allowOverlap="1" wp14:anchorId="190600B4" wp14:editId="7BC3E58B">
                  <wp:simplePos x="0" y="0"/>
                  <wp:positionH relativeFrom="column">
                    <wp:posOffset>112260</wp:posOffset>
                  </wp:positionH>
                  <wp:positionV relativeFrom="paragraph">
                    <wp:posOffset>110645</wp:posOffset>
                  </wp:positionV>
                  <wp:extent cx="6263233" cy="5010890"/>
                  <wp:effectExtent l="0" t="0" r="4445" b="0"/>
                  <wp:wrapNone/>
                  <wp:docPr id="1229859841" name="Рисунок 12298598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нина, 76 цветы Демченко Е.О.bmp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4" t="8149" r="4197" b="8308"/>
                          <a:stretch/>
                        </pic:blipFill>
                        <pic:spPr bwMode="auto">
                          <a:xfrm>
                            <a:off x="0" y="0"/>
                            <a:ext cx="6263233" cy="5010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4C71A2" w14:textId="1D0DA2F2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B02681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8C1C8DA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D43308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5AA9DD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D76FEE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1CBE2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EB8A64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CCFDB25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D16DCE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125682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31A7384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CE81BF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5543A5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B4F70DA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1A9333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1F6F0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7F3E8B6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33387A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AE7F3F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F877D4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BDE2D9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587CC33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5B1B244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D10D091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91E19C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2D0A01F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89B862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176453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14903B3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15AF52F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023E909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BF8360E" w14:textId="77777777" w:rsidR="00AC0C68" w:rsidRDefault="00AC0C6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91FCBE1" w14:textId="24B7D878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1:200</w:t>
            </w:r>
          </w:p>
          <w:p w14:paraId="53DD7F7B" w14:textId="77777777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3707E8D" w14:textId="77777777" w:rsidR="007C40E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744ABEFA" wp14:editId="728D63C5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3CD5174" id="Прямая соединительная линия 4" o:spid="_x0000_s1026" style="position:absolute;flip:y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DpXZSuCAIAALo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951F750" w14:textId="5014AA7A" w:rsidR="007C40E4" w:rsidRPr="00223DB2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</w:t>
            </w:r>
          </w:p>
          <w:p w14:paraId="188998B9" w14:textId="43DCE2D0" w:rsidR="007C40E4" w:rsidRPr="00EF0FF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BF04A4C" w14:textId="77777777" w:rsidR="007C40E4" w:rsidRDefault="007C40E4" w:rsidP="007C40E4">
      <w:pPr>
        <w:ind w:right="-1"/>
        <w:jc w:val="both"/>
      </w:pPr>
    </w:p>
    <w:p w14:paraId="5CAA41F3" w14:textId="66ED2D19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AB0E9A9" w14:textId="28219505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B5E97AA" w14:textId="777777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77A59AF6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000BED4" w14:textId="21A2CA93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B420F5" w14:paraId="7BAF1267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736C84E" w14:textId="3D4F6812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>ул. Ленина, в районе жилых домов №№ 76, 78</w:t>
            </w:r>
          </w:p>
        </w:tc>
      </w:tr>
      <w:tr w:rsidR="00B420F5" w14:paraId="7661C9B6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661F0DC" w14:textId="54D61183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1584BFAC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0844840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DD47FEB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2C3C047B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13AF7799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20B9ECEC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7C2DF7F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A04C2BC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396A183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D8BDF21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9FBD7D3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D935D2C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5AAE" w14:paraId="53548D7C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62F7E13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57046A0E" w14:textId="297A8DB5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436858.18</w:t>
            </w:r>
          </w:p>
        </w:tc>
        <w:tc>
          <w:tcPr>
            <w:tcW w:w="3543" w:type="dxa"/>
            <w:vAlign w:val="bottom"/>
          </w:tcPr>
          <w:p w14:paraId="5F657C0B" w14:textId="5D9B2541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3291443.01</w:t>
            </w:r>
          </w:p>
        </w:tc>
      </w:tr>
      <w:tr w:rsidR="00F35AAE" w14:paraId="3432F466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6DC49F91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2B2A6F7E" w14:textId="23F119EA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436854.00</w:t>
            </w:r>
          </w:p>
        </w:tc>
        <w:tc>
          <w:tcPr>
            <w:tcW w:w="3543" w:type="dxa"/>
            <w:vAlign w:val="bottom"/>
          </w:tcPr>
          <w:p w14:paraId="16040B52" w14:textId="737BDDAD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3291444.01</w:t>
            </w:r>
          </w:p>
        </w:tc>
      </w:tr>
      <w:tr w:rsidR="00F35AAE" w14:paraId="13FB4879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21D6BBF5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45F563BF" w14:textId="71F43479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436853.45</w:t>
            </w:r>
          </w:p>
        </w:tc>
        <w:tc>
          <w:tcPr>
            <w:tcW w:w="3543" w:type="dxa"/>
            <w:vAlign w:val="bottom"/>
          </w:tcPr>
          <w:p w14:paraId="720063A3" w14:textId="408E0543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3291441.73</w:t>
            </w:r>
          </w:p>
        </w:tc>
      </w:tr>
      <w:tr w:rsidR="00F35AAE" w14:paraId="3F172AE6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2A17FEEF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759BDA68" w14:textId="236CA632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436857.63</w:t>
            </w:r>
          </w:p>
        </w:tc>
        <w:tc>
          <w:tcPr>
            <w:tcW w:w="3543" w:type="dxa"/>
            <w:vAlign w:val="bottom"/>
          </w:tcPr>
          <w:p w14:paraId="7716C1D6" w14:textId="1A309140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3291440.72</w:t>
            </w:r>
          </w:p>
        </w:tc>
      </w:tr>
      <w:tr w:rsidR="00F35AAE" w14:paraId="1AC3E29F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6D592A4" w14:textId="77777777" w:rsidR="00F35AAE" w:rsidRPr="0025504F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7A679CA7" w14:textId="544109DC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436858.18</w:t>
            </w:r>
          </w:p>
        </w:tc>
        <w:tc>
          <w:tcPr>
            <w:tcW w:w="3543" w:type="dxa"/>
            <w:vAlign w:val="bottom"/>
          </w:tcPr>
          <w:p w14:paraId="73F1B544" w14:textId="5E240CF2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3291443.01</w:t>
            </w:r>
          </w:p>
        </w:tc>
      </w:tr>
      <w:tr w:rsidR="00F35AAE" w14:paraId="631282FC" w14:textId="77777777" w:rsidTr="00FF66EB">
        <w:trPr>
          <w:trHeight w:val="483"/>
        </w:trPr>
        <w:tc>
          <w:tcPr>
            <w:tcW w:w="10367" w:type="dxa"/>
            <w:gridSpan w:val="3"/>
          </w:tcPr>
          <w:p w14:paraId="67D9BD69" w14:textId="7BD0E7FC" w:rsidR="00F35AAE" w:rsidRDefault="009248FC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35AAE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09472" behindDoc="0" locked="0" layoutInCell="1" allowOverlap="1" wp14:anchorId="74B1FEC9" wp14:editId="05E67FB8">
                  <wp:simplePos x="0" y="0"/>
                  <wp:positionH relativeFrom="column">
                    <wp:posOffset>119675</wp:posOffset>
                  </wp:positionH>
                  <wp:positionV relativeFrom="paragraph">
                    <wp:posOffset>145795</wp:posOffset>
                  </wp:positionV>
                  <wp:extent cx="6271200" cy="4824051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Ленина, 76,78 киоск Марков А.О..bmp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4" r="6266" b="18721"/>
                          <a:stretch/>
                        </pic:blipFill>
                        <pic:spPr bwMode="auto">
                          <a:xfrm>
                            <a:off x="0" y="0"/>
                            <a:ext cx="6271200" cy="4824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7444235" w14:textId="7CE1C1B3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ACB5A9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CC1D607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33CCF3E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E756EA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BFE1D3C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EB4528C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6CFB734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9B4008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9865068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0C7732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9A9DE7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CA879DD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657F00B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6A0D141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2887CD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928F501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34BFF1B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586943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6EFC61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78E185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149D613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A6370D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B9A9E46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5B6E3B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4BDF7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DC7CFB7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578550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463CF0E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40B252D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B74E3DE" w14:textId="77777777" w:rsidR="00D85586" w:rsidRDefault="00D85586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A9E080F" w14:textId="23DDB4FC" w:rsidR="00F35AAE" w:rsidRDefault="00F35AAE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1:200</w:t>
            </w:r>
          </w:p>
          <w:p w14:paraId="1BA82A0D" w14:textId="77777777" w:rsidR="00F35AAE" w:rsidRDefault="00F35AAE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D61FF47" w14:textId="77777777" w:rsidR="00F35AAE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28254CC" wp14:editId="0CFC02E9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3AEB3A2" id="Прямая соединительная линия 4" o:spid="_x0000_s1026" style="position:absolute;flip: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38B165E" w14:textId="71A1DF5B" w:rsidR="00F35AAE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4581B0D" w14:textId="77777777" w:rsidR="00F35AAE" w:rsidRPr="00EF0FF4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837DF67" w14:textId="339045ED" w:rsidR="00B420F5" w:rsidRDefault="00B420F5" w:rsidP="00B420F5">
      <w:pPr>
        <w:ind w:right="-1"/>
        <w:jc w:val="both"/>
      </w:pPr>
    </w:p>
    <w:p w14:paraId="40D76725" w14:textId="229CCC50" w:rsidR="000A616B" w:rsidRDefault="000A616B" w:rsidP="00B420F5">
      <w:pPr>
        <w:ind w:right="-1"/>
        <w:jc w:val="both"/>
      </w:pPr>
    </w:p>
    <w:p w14:paraId="36D4AE63" w14:textId="1832EE6C" w:rsidR="000A616B" w:rsidRDefault="000A616B" w:rsidP="00B420F5">
      <w:pPr>
        <w:ind w:right="-1"/>
        <w:jc w:val="both"/>
      </w:pPr>
    </w:p>
    <w:p w14:paraId="04B2BB0E" w14:textId="77777777" w:rsidR="007C40E4" w:rsidRDefault="007C40E4" w:rsidP="007C40E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7BEBF02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BB28F09" w14:textId="77777777" w:rsidR="007C40E4" w:rsidRDefault="007C40E4" w:rsidP="007C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C40E4" w14:paraId="7ED5CEBD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1C2627E9" w14:textId="77777777" w:rsidR="007C40E4" w:rsidRPr="00C11DC3" w:rsidRDefault="007C40E4" w:rsidP="002F70C3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7C40E4" w14:paraId="38ED5F17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B69123B" w14:textId="1979011D" w:rsidR="007C40E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жилого дома по ул. Ленина, 93</w:t>
            </w:r>
          </w:p>
        </w:tc>
      </w:tr>
      <w:tr w:rsidR="007C40E4" w14:paraId="2B915C72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565C05D" w14:textId="336AAC40" w:rsidR="007C40E4" w:rsidRPr="00CE6974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7C40E4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6 </w:t>
            </w:r>
            <w:r w:rsidR="007C40E4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C40E4" w14:paraId="27A9D5D0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2943EC9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C394F6F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DA90176" w14:textId="77777777" w:rsidR="007C40E4" w:rsidRPr="00CE6974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C40E4" w14:paraId="58F64F68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397C61DE" w14:textId="77777777" w:rsidR="007C40E4" w:rsidRPr="00000A27" w:rsidRDefault="007C40E4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3C366E9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A4FF853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C40E4" w14:paraId="05D9BD6E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7C513F04" w14:textId="77777777" w:rsidR="007C40E4" w:rsidRPr="00000A27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3EB6E6B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9F7E35B" w14:textId="77777777" w:rsidR="007C40E4" w:rsidRPr="00CE6974" w:rsidRDefault="007C40E4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C40E4" w14:paraId="45625A36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D44CE40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23A923F3" w14:textId="77777777" w:rsidR="007C40E4" w:rsidRPr="00A1242D" w:rsidRDefault="007C40E4" w:rsidP="002F70C3">
            <w:pPr>
              <w:jc w:val="center"/>
            </w:pPr>
            <w:r w:rsidRPr="00A1242D">
              <w:t>436361.07</w:t>
            </w:r>
          </w:p>
        </w:tc>
        <w:tc>
          <w:tcPr>
            <w:tcW w:w="3543" w:type="dxa"/>
            <w:vAlign w:val="bottom"/>
          </w:tcPr>
          <w:p w14:paraId="2AD4EBAF" w14:textId="77777777" w:rsidR="007C40E4" w:rsidRPr="00A1242D" w:rsidRDefault="007C40E4" w:rsidP="002F70C3">
            <w:pPr>
              <w:jc w:val="center"/>
            </w:pPr>
            <w:r w:rsidRPr="00A1242D">
              <w:t>3290512.04</w:t>
            </w:r>
          </w:p>
        </w:tc>
      </w:tr>
      <w:tr w:rsidR="007C40E4" w14:paraId="770CA10C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92BA7F3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4AD7096A" w14:textId="77777777" w:rsidR="007C40E4" w:rsidRPr="00A1242D" w:rsidRDefault="007C40E4" w:rsidP="002F70C3">
            <w:pPr>
              <w:jc w:val="center"/>
            </w:pPr>
            <w:r w:rsidRPr="00A1242D">
              <w:t>436359.28</w:t>
            </w:r>
          </w:p>
        </w:tc>
        <w:tc>
          <w:tcPr>
            <w:tcW w:w="3543" w:type="dxa"/>
            <w:vAlign w:val="bottom"/>
          </w:tcPr>
          <w:p w14:paraId="3691162E" w14:textId="77777777" w:rsidR="007C40E4" w:rsidRPr="00A1242D" w:rsidRDefault="007C40E4" w:rsidP="002F70C3">
            <w:pPr>
              <w:jc w:val="center"/>
            </w:pPr>
            <w:r w:rsidRPr="00A1242D">
              <w:t>3290513.41</w:t>
            </w:r>
          </w:p>
        </w:tc>
      </w:tr>
      <w:tr w:rsidR="007C40E4" w14:paraId="6F68A247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A8B4E5C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0D49E2C9" w14:textId="77777777" w:rsidR="007C40E4" w:rsidRPr="00A1242D" w:rsidRDefault="007C40E4" w:rsidP="002F70C3">
            <w:pPr>
              <w:jc w:val="center"/>
            </w:pPr>
            <w:r w:rsidRPr="00A1242D">
              <w:t>436360.92</w:t>
            </w:r>
          </w:p>
        </w:tc>
        <w:tc>
          <w:tcPr>
            <w:tcW w:w="3543" w:type="dxa"/>
            <w:vAlign w:val="bottom"/>
          </w:tcPr>
          <w:p w14:paraId="668DF7CF" w14:textId="77777777" w:rsidR="007C40E4" w:rsidRPr="00A1242D" w:rsidRDefault="007C40E4" w:rsidP="002F70C3">
            <w:pPr>
              <w:jc w:val="center"/>
            </w:pPr>
            <w:r w:rsidRPr="00A1242D">
              <w:t>3290515.55</w:t>
            </w:r>
          </w:p>
        </w:tc>
      </w:tr>
      <w:tr w:rsidR="007C40E4" w14:paraId="3A10A17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1C267515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0A6660B4" w14:textId="77777777" w:rsidR="007C40E4" w:rsidRPr="00A1242D" w:rsidRDefault="007C40E4" w:rsidP="002F70C3">
            <w:pPr>
              <w:jc w:val="center"/>
            </w:pPr>
            <w:r w:rsidRPr="00A1242D">
              <w:t>436362.71</w:t>
            </w:r>
          </w:p>
        </w:tc>
        <w:tc>
          <w:tcPr>
            <w:tcW w:w="3543" w:type="dxa"/>
            <w:vAlign w:val="bottom"/>
          </w:tcPr>
          <w:p w14:paraId="1498841A" w14:textId="77777777" w:rsidR="007C40E4" w:rsidRPr="00A1242D" w:rsidRDefault="007C40E4" w:rsidP="002F70C3">
            <w:pPr>
              <w:jc w:val="center"/>
            </w:pPr>
            <w:r w:rsidRPr="00A1242D">
              <w:t>3290514.19</w:t>
            </w:r>
          </w:p>
        </w:tc>
      </w:tr>
      <w:tr w:rsidR="007C40E4" w14:paraId="7C30D29F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B0EA7F9" w14:textId="77777777" w:rsidR="007C40E4" w:rsidRPr="00A1242D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</w:rPr>
            </w:pPr>
            <w:r w:rsidRPr="00A1242D">
              <w:rPr>
                <w:rFonts w:ascii="Times New Roman" w:eastAsia="MS Mincho" w:hAnsi="Times New Roman"/>
              </w:rPr>
              <w:t>н1</w:t>
            </w:r>
          </w:p>
        </w:tc>
        <w:tc>
          <w:tcPr>
            <w:tcW w:w="3120" w:type="dxa"/>
            <w:vAlign w:val="bottom"/>
          </w:tcPr>
          <w:p w14:paraId="6C4EC436" w14:textId="77777777" w:rsidR="007C40E4" w:rsidRPr="00A1242D" w:rsidRDefault="007C40E4" w:rsidP="002F70C3">
            <w:pPr>
              <w:jc w:val="center"/>
            </w:pPr>
            <w:r w:rsidRPr="00A1242D">
              <w:t>436361.07</w:t>
            </w:r>
          </w:p>
        </w:tc>
        <w:tc>
          <w:tcPr>
            <w:tcW w:w="3543" w:type="dxa"/>
            <w:vAlign w:val="bottom"/>
          </w:tcPr>
          <w:p w14:paraId="24CA33C5" w14:textId="77777777" w:rsidR="007C40E4" w:rsidRPr="00A1242D" w:rsidRDefault="007C40E4" w:rsidP="002F70C3">
            <w:pPr>
              <w:jc w:val="center"/>
            </w:pPr>
            <w:r w:rsidRPr="00A1242D">
              <w:t>3290512.04</w:t>
            </w:r>
          </w:p>
        </w:tc>
      </w:tr>
      <w:tr w:rsidR="007C40E4" w14:paraId="2A3B966D" w14:textId="77777777" w:rsidTr="002F70C3">
        <w:trPr>
          <w:trHeight w:val="483"/>
        </w:trPr>
        <w:tc>
          <w:tcPr>
            <w:tcW w:w="10367" w:type="dxa"/>
            <w:gridSpan w:val="3"/>
          </w:tcPr>
          <w:p w14:paraId="780D179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D02988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81152" behindDoc="0" locked="0" layoutInCell="1" allowOverlap="1" wp14:anchorId="580ACC73" wp14:editId="02BF33C8">
                  <wp:simplePos x="0" y="0"/>
                  <wp:positionH relativeFrom="column">
                    <wp:posOffset>26075</wp:posOffset>
                  </wp:positionH>
                  <wp:positionV relativeFrom="paragraph">
                    <wp:posOffset>118100</wp:posOffset>
                  </wp:positionV>
                  <wp:extent cx="6379997" cy="5075495"/>
                  <wp:effectExtent l="0" t="0" r="1905" b="0"/>
                  <wp:wrapNone/>
                  <wp:docPr id="1229859843" name="Рисунок 1229859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нина, 93 ларек Андреева Е.М.bmp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29" b="10966"/>
                          <a:stretch/>
                        </pic:blipFill>
                        <pic:spPr bwMode="auto">
                          <a:xfrm>
                            <a:off x="0" y="0"/>
                            <a:ext cx="6379997" cy="5075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4F098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82E05EB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8A5DBD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EFAE4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FDDEA4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C53154B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A649E50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11A2227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29D09C2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8C3E4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83E0BB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54A18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CC6AD43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CF1B3A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864FC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B083F4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C2F39F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608D549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BEAFFA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15F657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3C55DE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5B12E0E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940AA92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0DC9AE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A30418D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4F94C5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00AF52C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F6C8E3F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299EB11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5DBBF78" w14:textId="77777777" w:rsidR="007C40E4" w:rsidRDefault="007C40E4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28CCB40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785A34E" w14:textId="77777777" w:rsidR="00D85586" w:rsidRDefault="00D85586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A4D45B1" w14:textId="3E5E0229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177951B" w14:textId="77777777" w:rsidR="007C40E4" w:rsidRDefault="007C40E4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3A005AC" w14:textId="77777777" w:rsidR="007C40E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38495774" wp14:editId="70ACC18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2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CD39A2" id="Прямая соединительная линия 4" o:spid="_x0000_s1026" style="position:absolute;flip:y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GtAa8g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D0681A9" w14:textId="77777777" w:rsidR="007C40E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1570FA36" w14:textId="77777777" w:rsidR="007C40E4" w:rsidRPr="00EF0FF4" w:rsidRDefault="007C40E4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B069EE6" w14:textId="77777777" w:rsidR="007C40E4" w:rsidRDefault="007C40E4" w:rsidP="007C40E4">
      <w:pPr>
        <w:ind w:right="-1"/>
        <w:jc w:val="both"/>
      </w:pPr>
    </w:p>
    <w:p w14:paraId="1E838492" w14:textId="36819687" w:rsidR="007C40E4" w:rsidRDefault="007C40E4" w:rsidP="0010378A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D2CAC30" w14:textId="08C6153B" w:rsidR="0010378A" w:rsidRDefault="0010378A" w:rsidP="0010378A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5D69E34" w14:textId="72B9C1F7" w:rsidR="0010378A" w:rsidRDefault="0010378A" w:rsidP="0010378A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B531E62" w14:textId="77777777" w:rsidR="000A616B" w:rsidRDefault="000A616B" w:rsidP="0010378A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0378A" w14:paraId="2E47C12A" w14:textId="77777777" w:rsidTr="007C29B9">
        <w:trPr>
          <w:trHeight w:val="113"/>
        </w:trPr>
        <w:tc>
          <w:tcPr>
            <w:tcW w:w="10367" w:type="dxa"/>
            <w:gridSpan w:val="3"/>
            <w:vAlign w:val="center"/>
          </w:tcPr>
          <w:p w14:paraId="558018E4" w14:textId="7DA70092" w:rsidR="0010378A" w:rsidRPr="00C11DC3" w:rsidRDefault="0010378A" w:rsidP="007C29B9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10378A" w14:paraId="1587BF94" w14:textId="77777777" w:rsidTr="007C29B9">
        <w:trPr>
          <w:trHeight w:val="113"/>
        </w:trPr>
        <w:tc>
          <w:tcPr>
            <w:tcW w:w="10367" w:type="dxa"/>
            <w:gridSpan w:val="3"/>
            <w:vAlign w:val="center"/>
          </w:tcPr>
          <w:p w14:paraId="11CA3609" w14:textId="0BB4560D" w:rsidR="0010378A" w:rsidRDefault="0010378A" w:rsidP="007C29B9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ул. Ленина, 95а</w:t>
            </w:r>
          </w:p>
        </w:tc>
      </w:tr>
      <w:tr w:rsidR="0010378A" w14:paraId="46609D71" w14:textId="77777777" w:rsidTr="007C29B9">
        <w:trPr>
          <w:trHeight w:val="113"/>
        </w:trPr>
        <w:tc>
          <w:tcPr>
            <w:tcW w:w="10367" w:type="dxa"/>
            <w:gridSpan w:val="3"/>
            <w:vAlign w:val="center"/>
          </w:tcPr>
          <w:p w14:paraId="13CD4F1C" w14:textId="3B0519AA" w:rsidR="0010378A" w:rsidRPr="00CE6974" w:rsidRDefault="00800111" w:rsidP="007C29B9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Площадь места размещения НТО</w:t>
            </w:r>
            <w:r w:rsidR="00FF6019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10378A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60,5 </w:t>
            </w:r>
            <w:r w:rsidR="0010378A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0378A" w14:paraId="12918FD7" w14:textId="77777777" w:rsidTr="007C29B9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384E1B4" w14:textId="77777777" w:rsidR="0010378A" w:rsidRPr="00000A27" w:rsidRDefault="0010378A" w:rsidP="007C29B9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BD36E37" w14:textId="77777777" w:rsidR="0010378A" w:rsidRPr="00CE6974" w:rsidRDefault="0010378A" w:rsidP="007C29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937F3D2" w14:textId="77777777" w:rsidR="0010378A" w:rsidRPr="00CE6974" w:rsidRDefault="0010378A" w:rsidP="007C29B9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0378A" w14:paraId="748927C0" w14:textId="77777777" w:rsidTr="007C29B9">
        <w:trPr>
          <w:trHeight w:val="113"/>
        </w:trPr>
        <w:tc>
          <w:tcPr>
            <w:tcW w:w="3704" w:type="dxa"/>
            <w:vMerge/>
            <w:vAlign w:val="center"/>
          </w:tcPr>
          <w:p w14:paraId="7547E8B2" w14:textId="77777777" w:rsidR="0010378A" w:rsidRPr="00000A27" w:rsidRDefault="0010378A" w:rsidP="007C29B9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2B6DA57" w14:textId="77777777" w:rsidR="0010378A" w:rsidRPr="00CE6974" w:rsidRDefault="0010378A" w:rsidP="007C29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BE3282E" w14:textId="77777777" w:rsidR="0010378A" w:rsidRPr="00CE6974" w:rsidRDefault="0010378A" w:rsidP="007C29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0378A" w14:paraId="19F6480C" w14:textId="77777777" w:rsidTr="007C29B9">
        <w:trPr>
          <w:trHeight w:val="113"/>
        </w:trPr>
        <w:tc>
          <w:tcPr>
            <w:tcW w:w="3704" w:type="dxa"/>
            <w:vAlign w:val="center"/>
          </w:tcPr>
          <w:p w14:paraId="4CC6F60C" w14:textId="77777777" w:rsidR="0010378A" w:rsidRPr="00000A27" w:rsidRDefault="0010378A" w:rsidP="007C29B9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7DA0999" w14:textId="77777777" w:rsidR="0010378A" w:rsidRPr="00CE6974" w:rsidRDefault="0010378A" w:rsidP="007C29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2AEE0E3" w14:textId="77777777" w:rsidR="0010378A" w:rsidRPr="00CE6974" w:rsidRDefault="0010378A" w:rsidP="007C29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87CB4" w14:paraId="03DBEC5A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1836B733" w14:textId="77777777" w:rsidR="00C87CB4" w:rsidRPr="00CE6974" w:rsidRDefault="00C87CB4" w:rsidP="00C87CB4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1ED3E8" w14:textId="480C5E63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436324.67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67B41D7B" w14:textId="650DF47B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3290466.06</w:t>
            </w:r>
          </w:p>
        </w:tc>
      </w:tr>
      <w:tr w:rsidR="00C87CB4" w14:paraId="00C47533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2706E50E" w14:textId="77777777" w:rsidR="00C87CB4" w:rsidRPr="00CE6974" w:rsidRDefault="00C87CB4" w:rsidP="00C87CB4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8E11F1" w14:textId="4DEA23F6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436330.22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3B532BCF" w14:textId="018229DF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3290473.15</w:t>
            </w:r>
          </w:p>
        </w:tc>
      </w:tr>
      <w:tr w:rsidR="00C87CB4" w14:paraId="794B316E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0BD0E692" w14:textId="77777777" w:rsidR="00C87CB4" w:rsidRPr="00CE6974" w:rsidRDefault="00C87CB4" w:rsidP="00C87CB4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2A15A0" w14:textId="3224C013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436324.93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318C955F" w14:textId="04AA3749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3290477.29</w:t>
            </w:r>
          </w:p>
        </w:tc>
      </w:tr>
      <w:tr w:rsidR="00C87CB4" w14:paraId="54E5A8EA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54B43395" w14:textId="77777777" w:rsidR="00C87CB4" w:rsidRPr="00CE6974" w:rsidRDefault="00C87CB4" w:rsidP="00C87CB4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2BC741" w14:textId="5304A541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436319.38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4A87C036" w14:textId="06E57CC7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3290470.20</w:t>
            </w:r>
          </w:p>
        </w:tc>
      </w:tr>
      <w:tr w:rsidR="00C87CB4" w14:paraId="47C05A27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098DF5EC" w14:textId="77777777" w:rsidR="00C87CB4" w:rsidRPr="0025504F" w:rsidRDefault="00C87CB4" w:rsidP="00C87CB4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201B34" w14:textId="254B7646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436324.67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38C063C5" w14:textId="6E52D258" w:rsidR="00C87CB4" w:rsidRPr="00AC4CCA" w:rsidRDefault="00C87CB4" w:rsidP="00C87CB4">
            <w:pPr>
              <w:jc w:val="center"/>
            </w:pPr>
            <w:r w:rsidRPr="00C2267C">
              <w:rPr>
                <w:color w:val="000000"/>
                <w:sz w:val="22"/>
                <w:szCs w:val="22"/>
              </w:rPr>
              <w:t>3290466.06</w:t>
            </w:r>
          </w:p>
        </w:tc>
      </w:tr>
      <w:tr w:rsidR="00833A08" w14:paraId="63CC195C" w14:textId="77777777" w:rsidTr="00833A08">
        <w:trPr>
          <w:trHeight w:val="9301"/>
        </w:trPr>
        <w:tc>
          <w:tcPr>
            <w:tcW w:w="10367" w:type="dxa"/>
            <w:gridSpan w:val="3"/>
          </w:tcPr>
          <w:p w14:paraId="3D0FD5C5" w14:textId="56E9BB2E" w:rsidR="00833A08" w:rsidRDefault="00833A08" w:rsidP="00833A08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E2622DE" w14:textId="4F0E2B06" w:rsidR="00833A08" w:rsidRDefault="00C87CB4" w:rsidP="00833A08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5A5380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6D955593" wp14:editId="20533578">
                  <wp:extent cx="6487795" cy="4576473"/>
                  <wp:effectExtent l="0" t="0" r="8255" b="0"/>
                  <wp:docPr id="20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067" cy="459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B900E" w14:textId="77777777" w:rsidR="00F05CC6" w:rsidRDefault="00F05CC6" w:rsidP="00833A08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859231C" w14:textId="77777777" w:rsidR="00F05CC6" w:rsidRDefault="00F05CC6" w:rsidP="00833A08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59CE9EF" w14:textId="2EE98B73" w:rsidR="00833A08" w:rsidRDefault="00833A08" w:rsidP="00833A08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</w:t>
            </w:r>
            <w:r w:rsidR="00FC0E0E">
              <w:rPr>
                <w:rFonts w:ascii="Times New Roman" w:eastAsia="MS Mincho" w:hAnsi="Times New Roman"/>
                <w:b/>
              </w:rPr>
              <w:t>10</w:t>
            </w:r>
            <w:r>
              <w:rPr>
                <w:rFonts w:ascii="Times New Roman" w:eastAsia="MS Mincho" w:hAnsi="Times New Roman"/>
                <w:b/>
              </w:rPr>
              <w:t>00</w:t>
            </w:r>
          </w:p>
          <w:p w14:paraId="3FC74613" w14:textId="77777777" w:rsidR="00833A08" w:rsidRDefault="00833A08" w:rsidP="00833A08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AD80EFB" w14:textId="77777777" w:rsidR="00833A08" w:rsidRDefault="00833A08" w:rsidP="00833A08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1E08B632" wp14:editId="4F42683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F6E5584" id="Прямая соединительная линия 4" o:spid="_x0000_s1026" style="position:absolute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xA4iIw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DC3A959" w14:textId="5EDDECF2" w:rsidR="00833A08" w:rsidRDefault="00833A08" w:rsidP="00833A08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 xml:space="preserve">20 </w:t>
            </w:r>
            <w:r w:rsidRPr="0025504F">
              <w:rPr>
                <w:rFonts w:ascii="Times New Roman" w:eastAsia="MS Mincho" w:hAnsi="Times New Roman"/>
              </w:rPr>
              <w:t xml:space="preserve">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CEE0F41" w14:textId="77777777" w:rsidR="00833A08" w:rsidRPr="00EF0FF4" w:rsidRDefault="00833A08" w:rsidP="00833A08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7F5DC14" w14:textId="77777777" w:rsidR="0010378A" w:rsidRDefault="0010378A" w:rsidP="0010378A">
      <w:pPr>
        <w:ind w:right="-1"/>
        <w:jc w:val="both"/>
      </w:pPr>
    </w:p>
    <w:p w14:paraId="0163AB1E" w14:textId="77777777" w:rsidR="000A616B" w:rsidRDefault="000A616B" w:rsidP="0010378A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8AE0001" w14:textId="6ED13494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64306A5" w14:textId="7058D3E8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AC657B5" w14:textId="777777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3E09AC4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462D170" w14:textId="5C12C452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B420F5" w14:paraId="3CA4BEE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423CE0F" w14:textId="1B3CDD66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пересечения ул. Братьев Михалёвых и ул. Кузьмина</w:t>
            </w:r>
          </w:p>
        </w:tc>
      </w:tr>
      <w:tr w:rsidR="00B420F5" w14:paraId="6C84DA9B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73BCF1A" w14:textId="541F4D25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30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29FC767A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FC3550F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3A2F7E4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E0CBEB1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4FF394AE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5559E88E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53B7F4D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68FA683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76D6BFB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E9BADAD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562B73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71B8BFF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16E8F" w14:paraId="33AA0B07" w14:textId="77777777" w:rsidTr="00E71253">
        <w:trPr>
          <w:trHeight w:val="113"/>
        </w:trPr>
        <w:tc>
          <w:tcPr>
            <w:tcW w:w="3704" w:type="dxa"/>
            <w:vAlign w:val="center"/>
          </w:tcPr>
          <w:p w14:paraId="278639C8" w14:textId="77777777" w:rsidR="00816E8F" w:rsidRPr="00CE6974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</w:tcPr>
          <w:p w14:paraId="63638732" w14:textId="070B69ED" w:rsidR="00816E8F" w:rsidRPr="00AC4CCA" w:rsidRDefault="00816E8F" w:rsidP="00816E8F">
            <w:pPr>
              <w:jc w:val="center"/>
            </w:pPr>
            <w:r>
              <w:t>435361.34</w:t>
            </w:r>
          </w:p>
        </w:tc>
        <w:tc>
          <w:tcPr>
            <w:tcW w:w="3543" w:type="dxa"/>
          </w:tcPr>
          <w:p w14:paraId="7C466553" w14:textId="5BEB6B42" w:rsidR="00816E8F" w:rsidRPr="00AC4CCA" w:rsidRDefault="00816E8F" w:rsidP="00816E8F">
            <w:pPr>
              <w:jc w:val="center"/>
            </w:pPr>
            <w:r>
              <w:t>3288073.58</w:t>
            </w:r>
          </w:p>
        </w:tc>
      </w:tr>
      <w:tr w:rsidR="00816E8F" w14:paraId="6E96C33B" w14:textId="77777777" w:rsidTr="00E71253">
        <w:trPr>
          <w:trHeight w:val="113"/>
        </w:trPr>
        <w:tc>
          <w:tcPr>
            <w:tcW w:w="3704" w:type="dxa"/>
            <w:vAlign w:val="center"/>
          </w:tcPr>
          <w:p w14:paraId="1D75D859" w14:textId="77777777" w:rsidR="00816E8F" w:rsidRPr="00CE6974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</w:tcPr>
          <w:p w14:paraId="4CF988C7" w14:textId="717EABB9" w:rsidR="00816E8F" w:rsidRPr="00AC4CCA" w:rsidRDefault="00816E8F" w:rsidP="00816E8F">
            <w:pPr>
              <w:jc w:val="center"/>
            </w:pPr>
            <w:r>
              <w:t>435360.06</w:t>
            </w:r>
          </w:p>
        </w:tc>
        <w:tc>
          <w:tcPr>
            <w:tcW w:w="3543" w:type="dxa"/>
          </w:tcPr>
          <w:p w14:paraId="1C0107D9" w14:textId="238ED5DD" w:rsidR="00816E8F" w:rsidRPr="00AC4CCA" w:rsidRDefault="00816E8F" w:rsidP="00816E8F">
            <w:pPr>
              <w:jc w:val="center"/>
            </w:pPr>
            <w:r>
              <w:t>3288080.69</w:t>
            </w:r>
          </w:p>
        </w:tc>
      </w:tr>
      <w:tr w:rsidR="00816E8F" w14:paraId="73041DB6" w14:textId="77777777" w:rsidTr="00E71253">
        <w:trPr>
          <w:trHeight w:val="113"/>
        </w:trPr>
        <w:tc>
          <w:tcPr>
            <w:tcW w:w="3704" w:type="dxa"/>
            <w:vAlign w:val="center"/>
          </w:tcPr>
          <w:p w14:paraId="28CC9F81" w14:textId="77777777" w:rsidR="00816E8F" w:rsidRPr="00CE6974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</w:tcPr>
          <w:p w14:paraId="4D0FCF16" w14:textId="39AF4A4A" w:rsidR="00816E8F" w:rsidRPr="00AC4CCA" w:rsidRDefault="00816E8F" w:rsidP="00816E8F">
            <w:pPr>
              <w:jc w:val="center"/>
            </w:pPr>
            <w:r>
              <w:t>435355.95</w:t>
            </w:r>
          </w:p>
        </w:tc>
        <w:tc>
          <w:tcPr>
            <w:tcW w:w="3543" w:type="dxa"/>
          </w:tcPr>
          <w:p w14:paraId="728853CF" w14:textId="14C1CBE8" w:rsidR="00816E8F" w:rsidRPr="00AC4CCA" w:rsidRDefault="00816E8F" w:rsidP="00816E8F">
            <w:pPr>
              <w:jc w:val="center"/>
            </w:pPr>
            <w:r>
              <w:t>3288079.91</w:t>
            </w:r>
          </w:p>
        </w:tc>
      </w:tr>
      <w:tr w:rsidR="00816E8F" w14:paraId="7B6AB580" w14:textId="77777777" w:rsidTr="00E71253">
        <w:trPr>
          <w:trHeight w:val="113"/>
        </w:trPr>
        <w:tc>
          <w:tcPr>
            <w:tcW w:w="3704" w:type="dxa"/>
            <w:vAlign w:val="center"/>
          </w:tcPr>
          <w:p w14:paraId="7FF4D682" w14:textId="77777777" w:rsidR="00816E8F" w:rsidRPr="00CE6974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</w:tcPr>
          <w:p w14:paraId="6ED6421E" w14:textId="69B840A5" w:rsidR="00816E8F" w:rsidRPr="00AC4CCA" w:rsidRDefault="00816E8F" w:rsidP="00816E8F">
            <w:pPr>
              <w:jc w:val="center"/>
            </w:pPr>
            <w:r>
              <w:t>435357.16</w:t>
            </w:r>
          </w:p>
        </w:tc>
        <w:tc>
          <w:tcPr>
            <w:tcW w:w="3543" w:type="dxa"/>
          </w:tcPr>
          <w:p w14:paraId="2CB373B5" w14:textId="5C94F113" w:rsidR="00816E8F" w:rsidRPr="00AC4CCA" w:rsidRDefault="00816E8F" w:rsidP="00816E8F">
            <w:pPr>
              <w:jc w:val="center"/>
            </w:pPr>
            <w:r>
              <w:t>3288072.83</w:t>
            </w:r>
          </w:p>
        </w:tc>
      </w:tr>
      <w:tr w:rsidR="00816E8F" w14:paraId="7C89041C" w14:textId="77777777" w:rsidTr="00E71253">
        <w:trPr>
          <w:trHeight w:val="113"/>
        </w:trPr>
        <w:tc>
          <w:tcPr>
            <w:tcW w:w="3704" w:type="dxa"/>
            <w:vAlign w:val="center"/>
          </w:tcPr>
          <w:p w14:paraId="47C1EC08" w14:textId="77777777" w:rsidR="00816E8F" w:rsidRPr="0025504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</w:tcPr>
          <w:p w14:paraId="7588C48C" w14:textId="58F15EC3" w:rsidR="00816E8F" w:rsidRPr="00AC4CCA" w:rsidRDefault="00816E8F" w:rsidP="00816E8F">
            <w:pPr>
              <w:jc w:val="center"/>
            </w:pPr>
            <w:r>
              <w:t>435361.34</w:t>
            </w:r>
          </w:p>
        </w:tc>
        <w:tc>
          <w:tcPr>
            <w:tcW w:w="3543" w:type="dxa"/>
          </w:tcPr>
          <w:p w14:paraId="1AE9204E" w14:textId="3ECD3828" w:rsidR="00816E8F" w:rsidRPr="00AC4CCA" w:rsidRDefault="00816E8F" w:rsidP="00816E8F">
            <w:pPr>
              <w:jc w:val="center"/>
            </w:pPr>
            <w:r>
              <w:t>3288073.58</w:t>
            </w:r>
          </w:p>
        </w:tc>
      </w:tr>
      <w:tr w:rsidR="00816E8F" w14:paraId="02E37172" w14:textId="77777777" w:rsidTr="00FF66EB">
        <w:trPr>
          <w:trHeight w:val="483"/>
        </w:trPr>
        <w:tc>
          <w:tcPr>
            <w:tcW w:w="10367" w:type="dxa"/>
            <w:gridSpan w:val="3"/>
          </w:tcPr>
          <w:p w14:paraId="2F6F93B8" w14:textId="618A2FAD" w:rsidR="00816E8F" w:rsidRDefault="009248FC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816E8F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52480" behindDoc="0" locked="0" layoutInCell="1" allowOverlap="1" wp14:anchorId="437E8E3D" wp14:editId="15F792D1">
                  <wp:simplePos x="0" y="0"/>
                  <wp:positionH relativeFrom="column">
                    <wp:posOffset>83675</wp:posOffset>
                  </wp:positionH>
                  <wp:positionV relativeFrom="paragraph">
                    <wp:posOffset>73190</wp:posOffset>
                  </wp:positionV>
                  <wp:extent cx="6350400" cy="4896754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р. Михалевых-Кузьмина Милушкин С.Е..bmp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88" t="11901" r="2473" b="6382"/>
                          <a:stretch/>
                        </pic:blipFill>
                        <pic:spPr bwMode="auto">
                          <a:xfrm>
                            <a:off x="0" y="0"/>
                            <a:ext cx="6350400" cy="4896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82C2E6" w14:textId="09DF9600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17BCF37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5C94CC5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692E899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CF216EA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E65E6F9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65AC1BD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2C73CFC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07B7AC5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C21AEA2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335593E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AD5194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1F5B22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1F7DBF5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CBDF23F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E0351D6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0675309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6E9675F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2F7EF5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0262F81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3F9520A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ECD22DF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EBFABAA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A296CE7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243B316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A3A0C50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FF7312E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9267C91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858BC3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24F7D72" w14:textId="77777777" w:rsidR="00816E8F" w:rsidRDefault="00816E8F" w:rsidP="00816E8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DED2F39" w14:textId="77777777" w:rsidR="00D85586" w:rsidRDefault="00D85586" w:rsidP="00816E8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7F43E24" w14:textId="77777777" w:rsidR="00AC0C68" w:rsidRDefault="00AC0C68" w:rsidP="00816E8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E8C74CE" w14:textId="3C3E9559" w:rsidR="00816E8F" w:rsidRDefault="00816E8F" w:rsidP="00816E8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D69B604" w14:textId="77777777" w:rsidR="00816E8F" w:rsidRDefault="00816E8F" w:rsidP="00816E8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B786D41" w14:textId="77777777" w:rsidR="00816E8F" w:rsidRDefault="00816E8F" w:rsidP="00816E8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5EA5DE05" wp14:editId="1C434055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2815D2B" id="Прямая соединительная линия 4" o:spid="_x0000_s1026" style="position:absolute;flip:y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6041A20" w14:textId="3047B613" w:rsidR="00816E8F" w:rsidRDefault="00816E8F" w:rsidP="00816E8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378F888" w14:textId="77777777" w:rsidR="00816E8F" w:rsidRPr="00EF0FF4" w:rsidRDefault="00816E8F" w:rsidP="00816E8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A83D596" w14:textId="77777777" w:rsidR="00B420F5" w:rsidRDefault="00B420F5" w:rsidP="00B420F5">
      <w:pPr>
        <w:ind w:right="-1"/>
        <w:jc w:val="both"/>
      </w:pPr>
    </w:p>
    <w:p w14:paraId="537248CC" w14:textId="415B430F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25F8BB4" w14:textId="02F4617D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44CAF08" w14:textId="274835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62259DB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67F712E" w14:textId="7D22B2A0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</w:p>
        </w:tc>
      </w:tr>
      <w:tr w:rsidR="00B420F5" w14:paraId="4BA6527F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81F810A" w14:textId="52AE8CAB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магазина по пр. Ленинский, 22а</w:t>
            </w:r>
          </w:p>
        </w:tc>
      </w:tr>
      <w:tr w:rsidR="00B420F5" w14:paraId="0DB259F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6B7A143" w14:textId="4A587D7D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30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247E63D5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E32FFCD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58C1A7D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AE0FE08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48ACD60A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1FC89DA6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E54B6C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2F4E974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612224B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99C21BD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5C71CE9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2ACFAE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35AAE" w14:paraId="37E2DBBE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5E86908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70125A34" w14:textId="4974CFF5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433551.93</w:t>
            </w:r>
          </w:p>
        </w:tc>
        <w:tc>
          <w:tcPr>
            <w:tcW w:w="3543" w:type="dxa"/>
            <w:vAlign w:val="bottom"/>
          </w:tcPr>
          <w:p w14:paraId="0B1B784D" w14:textId="215ACEF0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3292617.66</w:t>
            </w:r>
          </w:p>
        </w:tc>
      </w:tr>
      <w:tr w:rsidR="00F35AAE" w14:paraId="610C8194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514E397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5D6BC9FB" w14:textId="33C17F77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433555.31</w:t>
            </w:r>
          </w:p>
        </w:tc>
        <w:tc>
          <w:tcPr>
            <w:tcW w:w="3543" w:type="dxa"/>
            <w:vAlign w:val="bottom"/>
          </w:tcPr>
          <w:p w14:paraId="0B308FE2" w14:textId="2143CD80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3292622.61</w:t>
            </w:r>
          </w:p>
        </w:tc>
      </w:tr>
      <w:tr w:rsidR="00F35AAE" w14:paraId="184270C5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7D3F89C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59F55D73" w14:textId="412F761A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433551.18</w:t>
            </w:r>
          </w:p>
        </w:tc>
        <w:tc>
          <w:tcPr>
            <w:tcW w:w="3543" w:type="dxa"/>
            <w:vAlign w:val="bottom"/>
          </w:tcPr>
          <w:p w14:paraId="350EEA62" w14:textId="54D28BAD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3292625.43</w:t>
            </w:r>
          </w:p>
        </w:tc>
      </w:tr>
      <w:tr w:rsidR="00F35AAE" w14:paraId="3BB71D9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7ECEDC3" w14:textId="77777777" w:rsidR="00F35AAE" w:rsidRPr="00CE6974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676A3485" w14:textId="2C454996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433547.80</w:t>
            </w:r>
          </w:p>
        </w:tc>
        <w:tc>
          <w:tcPr>
            <w:tcW w:w="3543" w:type="dxa"/>
            <w:vAlign w:val="bottom"/>
          </w:tcPr>
          <w:p w14:paraId="706DB49F" w14:textId="7924BBE2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3292620.48</w:t>
            </w:r>
          </w:p>
        </w:tc>
      </w:tr>
      <w:tr w:rsidR="00F35AAE" w14:paraId="20F74E7C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AF6FDFF" w14:textId="77777777" w:rsidR="00F35AAE" w:rsidRPr="0025504F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707B1F29" w14:textId="1148B661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433551.93</w:t>
            </w:r>
          </w:p>
        </w:tc>
        <w:tc>
          <w:tcPr>
            <w:tcW w:w="3543" w:type="dxa"/>
            <w:vAlign w:val="bottom"/>
          </w:tcPr>
          <w:p w14:paraId="3E676E17" w14:textId="2D8962A8" w:rsidR="00F35AAE" w:rsidRPr="00C55F88" w:rsidRDefault="00F35AAE" w:rsidP="00F35AAE">
            <w:pPr>
              <w:jc w:val="center"/>
            </w:pPr>
            <w:r w:rsidRPr="00C55F88">
              <w:rPr>
                <w:color w:val="000000"/>
              </w:rPr>
              <w:t>3292617.66</w:t>
            </w:r>
          </w:p>
        </w:tc>
      </w:tr>
      <w:tr w:rsidR="00F35AAE" w14:paraId="2C8A1ABF" w14:textId="77777777" w:rsidTr="00FF66EB">
        <w:trPr>
          <w:trHeight w:val="483"/>
        </w:trPr>
        <w:tc>
          <w:tcPr>
            <w:tcW w:w="10367" w:type="dxa"/>
            <w:gridSpan w:val="3"/>
          </w:tcPr>
          <w:p w14:paraId="4A8AB4A0" w14:textId="79B40FBC" w:rsidR="00F35AAE" w:rsidRDefault="009248FC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F35AAE">
              <w:rPr>
                <w:rFonts w:ascii="Calibri" w:eastAsia="MS Mincho" w:hAnsi="Calibri"/>
                <w:b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13568" behindDoc="0" locked="0" layoutInCell="1" allowOverlap="1" wp14:anchorId="7DDD0880" wp14:editId="1BE7F31E">
                  <wp:simplePos x="0" y="0"/>
                  <wp:positionH relativeFrom="column">
                    <wp:posOffset>3750</wp:posOffset>
                  </wp:positionH>
                  <wp:positionV relativeFrom="paragraph">
                    <wp:posOffset>135645</wp:posOffset>
                  </wp:positionV>
                  <wp:extent cx="7249940" cy="4911024"/>
                  <wp:effectExtent l="0" t="0" r="0" b="4445"/>
                  <wp:wrapNone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енинский, 22а Каравай.bmp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52" t="13273" r="-11595" b="9268"/>
                          <a:stretch/>
                        </pic:blipFill>
                        <pic:spPr bwMode="auto">
                          <a:xfrm>
                            <a:off x="0" y="0"/>
                            <a:ext cx="7249940" cy="49110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04633" w14:textId="174CD5D5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AD1F7D5" w14:textId="2811D6E4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41D7008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5FD1F4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063875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CB0D0E6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64ACCB6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E9C550F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77EC8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B8D25A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26A9717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E3349BD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A09F39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D08ECBB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A6E7D0E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BC04D21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B5BAE46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739919E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6941A50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AC24694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A1A7B99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50482A3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91469D4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2CAFD9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062FCC2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879205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BF980BD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DCCB1F8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0D45E46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315B7A" w14:textId="77777777" w:rsidR="00F35AAE" w:rsidRDefault="00F35AAE" w:rsidP="00F35AA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385CD6" w14:textId="77777777" w:rsidR="00D85586" w:rsidRDefault="00D85586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71DCE75" w14:textId="77777777" w:rsidR="00D85586" w:rsidRDefault="00D85586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68CB431" w14:textId="77777777" w:rsidR="00AC0C68" w:rsidRDefault="00AC0C68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68F2C11" w14:textId="0000B782" w:rsidR="00F35AAE" w:rsidRDefault="00F35AAE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D9A4C5C" w14:textId="77777777" w:rsidR="00F35AAE" w:rsidRDefault="00F35AAE" w:rsidP="00F35AA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3704A80" w14:textId="77777777" w:rsidR="00F35AAE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5273CF4" wp14:editId="7D5A5D5D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3134FB9" id="Прямая соединительная линия 4" o:spid="_x0000_s1026" style="position:absolute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5E6EB9C" w14:textId="68C3E862" w:rsidR="00F35AAE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FBACE53" w14:textId="77777777" w:rsidR="00F35AAE" w:rsidRPr="00EF0FF4" w:rsidRDefault="00F35AAE" w:rsidP="00F35AA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930EDFF" w14:textId="77777777" w:rsidR="00B420F5" w:rsidRDefault="00B420F5" w:rsidP="00B420F5">
      <w:pPr>
        <w:ind w:right="-1"/>
        <w:jc w:val="both"/>
      </w:pPr>
    </w:p>
    <w:p w14:paraId="796D8F84" w14:textId="60096FB7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B27B0E3" w14:textId="267342AE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ED1E58E" w14:textId="777777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44621C1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CB9F112" w14:textId="1082736B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9</w:t>
            </w:r>
          </w:p>
        </w:tc>
      </w:tr>
      <w:tr w:rsidR="00B420F5" w14:paraId="49DCFB19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2DBEB42" w14:textId="6DAB8BF4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пр. Ленинский, в районе автобусной остановки «Водопад», со стороны жилого дома </w:t>
            </w:r>
            <w:r w:rsidR="00F85665">
              <w:rPr>
                <w:rFonts w:ascii="Times New Roman" w:eastAsia="MS Mincho" w:hAnsi="Times New Roman"/>
                <w:bCs/>
                <w:sz w:val="22"/>
                <w:szCs w:val="22"/>
              </w:rPr>
              <w:t>№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10</w:t>
            </w:r>
          </w:p>
        </w:tc>
      </w:tr>
      <w:tr w:rsidR="00B420F5" w14:paraId="4FDF6E2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D99C9CC" w14:textId="1B4E5BFC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40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26D2296F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99290BC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6C754B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809B0D7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63843F22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78C4E94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CAF7A02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2E843F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424096E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376E479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327F017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E327F0C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420F5" w14:paraId="707795B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2EAB1FA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0BAA048" w14:textId="554537DF" w:rsidR="00B420F5" w:rsidRPr="00AC4CCA" w:rsidRDefault="00F15DDC" w:rsidP="00FF66EB">
            <w:pPr>
              <w:jc w:val="center"/>
            </w:pPr>
            <w:r>
              <w:t>433652.56</w:t>
            </w:r>
          </w:p>
        </w:tc>
        <w:tc>
          <w:tcPr>
            <w:tcW w:w="3543" w:type="dxa"/>
            <w:vAlign w:val="center"/>
          </w:tcPr>
          <w:p w14:paraId="52A3C98A" w14:textId="45C7622A" w:rsidR="00B420F5" w:rsidRPr="00AC4CCA" w:rsidRDefault="00F15DDC" w:rsidP="00FF66EB">
            <w:pPr>
              <w:jc w:val="center"/>
            </w:pPr>
            <w:r>
              <w:t>3292851.77</w:t>
            </w:r>
          </w:p>
        </w:tc>
      </w:tr>
      <w:tr w:rsidR="00B420F5" w14:paraId="750F6D0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6B84F00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7BB76A9" w14:textId="5B7D49BD" w:rsidR="00B420F5" w:rsidRPr="00AC4CCA" w:rsidRDefault="00F15DDC" w:rsidP="00FF66EB">
            <w:pPr>
              <w:jc w:val="center"/>
            </w:pPr>
            <w:r>
              <w:t>433646.05</w:t>
            </w:r>
          </w:p>
        </w:tc>
        <w:tc>
          <w:tcPr>
            <w:tcW w:w="3543" w:type="dxa"/>
            <w:vAlign w:val="center"/>
          </w:tcPr>
          <w:p w14:paraId="4DC40C0F" w14:textId="53A47710" w:rsidR="00B420F5" w:rsidRPr="00AC4CCA" w:rsidRDefault="00F15DDC" w:rsidP="00FF66EB">
            <w:pPr>
              <w:jc w:val="center"/>
            </w:pPr>
            <w:r>
              <w:t>3292856.42</w:t>
            </w:r>
          </w:p>
        </w:tc>
      </w:tr>
      <w:tr w:rsidR="00B420F5" w14:paraId="4F4A2B6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BD737C7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A83C601" w14:textId="7D3EDE30" w:rsidR="00B420F5" w:rsidRPr="00AC4CCA" w:rsidRDefault="00F15DDC" w:rsidP="00FF66EB">
            <w:pPr>
              <w:jc w:val="center"/>
            </w:pPr>
            <w:r>
              <w:t>433643.15</w:t>
            </w:r>
          </w:p>
        </w:tc>
        <w:tc>
          <w:tcPr>
            <w:tcW w:w="3543" w:type="dxa"/>
            <w:vAlign w:val="center"/>
          </w:tcPr>
          <w:p w14:paraId="6C4FDFD0" w14:textId="677880F2" w:rsidR="00B420F5" w:rsidRPr="00AC4CCA" w:rsidRDefault="00F15DDC" w:rsidP="00FF66EB">
            <w:pPr>
              <w:jc w:val="center"/>
            </w:pPr>
            <w:r>
              <w:t>3292852.35</w:t>
            </w:r>
          </w:p>
        </w:tc>
      </w:tr>
      <w:tr w:rsidR="00B420F5" w14:paraId="2B8DDD4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B6F8CD8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17B1B6D" w14:textId="6FDEDE4E" w:rsidR="00B420F5" w:rsidRPr="00AC4CCA" w:rsidRDefault="00F15DDC" w:rsidP="00FF66EB">
            <w:pPr>
              <w:jc w:val="center"/>
            </w:pPr>
            <w:r>
              <w:t>433649.65</w:t>
            </w:r>
          </w:p>
        </w:tc>
        <w:tc>
          <w:tcPr>
            <w:tcW w:w="3543" w:type="dxa"/>
            <w:vAlign w:val="center"/>
          </w:tcPr>
          <w:p w14:paraId="5AD8003C" w14:textId="14F79F7B" w:rsidR="00B420F5" w:rsidRPr="00AC4CCA" w:rsidRDefault="00F15DDC" w:rsidP="00FF66EB">
            <w:pPr>
              <w:jc w:val="center"/>
            </w:pPr>
            <w:r>
              <w:t>3292847.70</w:t>
            </w:r>
          </w:p>
        </w:tc>
      </w:tr>
      <w:tr w:rsidR="00B420F5" w14:paraId="3FE3087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C6DF02F" w14:textId="77777777" w:rsidR="00B420F5" w:rsidRPr="0025504F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0A438A8" w14:textId="78F24F85" w:rsidR="00B420F5" w:rsidRPr="00AC4CCA" w:rsidRDefault="00F15DDC" w:rsidP="00535B29">
            <w:pPr>
              <w:jc w:val="center"/>
            </w:pPr>
            <w:r>
              <w:t xml:space="preserve">433652.56      </w:t>
            </w:r>
          </w:p>
        </w:tc>
        <w:tc>
          <w:tcPr>
            <w:tcW w:w="3543" w:type="dxa"/>
            <w:vAlign w:val="center"/>
          </w:tcPr>
          <w:p w14:paraId="571E48FD" w14:textId="169E07A9" w:rsidR="00B420F5" w:rsidRPr="00AC4CCA" w:rsidRDefault="00535B29" w:rsidP="00535B29">
            <w:r>
              <w:t xml:space="preserve">                        </w:t>
            </w:r>
            <w:r w:rsidR="00F15DDC">
              <w:t>3292851.77</w:t>
            </w:r>
          </w:p>
        </w:tc>
      </w:tr>
      <w:tr w:rsidR="00B420F5" w14:paraId="2629FAD9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AC179B5" w14:textId="70F3B356" w:rsidR="00B420F5" w:rsidRDefault="00535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E462F30" wp14:editId="66009B10">
                  <wp:extent cx="6107760" cy="4886209"/>
                  <wp:effectExtent l="0" t="0" r="7620" b="0"/>
                  <wp:docPr id="441316027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269" cy="4901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04D08" w14:textId="77777777" w:rsidR="00934C1A" w:rsidRDefault="00934C1A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594B021" w14:textId="548CF503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54359C22" w14:textId="77777777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7B39C65" w14:textId="77777777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E684753" wp14:editId="71851045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7C14673" id="Прямая соединительная линия 4" o:spid="_x0000_s1026" style="position:absolute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0839294" w14:textId="0C674A59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F8115B1" w14:textId="77777777" w:rsidR="00B420F5" w:rsidRPr="00EF0FF4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3891E9D" w14:textId="6FDA99B1" w:rsidR="00B420F5" w:rsidRDefault="00B420F5" w:rsidP="00B420F5">
      <w:pPr>
        <w:ind w:right="-1"/>
        <w:jc w:val="both"/>
      </w:pPr>
    </w:p>
    <w:p w14:paraId="304718CF" w14:textId="03EBAFB7" w:rsidR="009248FC" w:rsidRDefault="009248FC" w:rsidP="00B420F5">
      <w:pPr>
        <w:ind w:right="-1"/>
        <w:jc w:val="both"/>
      </w:pPr>
    </w:p>
    <w:p w14:paraId="03C0B0F0" w14:textId="77777777" w:rsidR="009248FC" w:rsidRDefault="009248FC" w:rsidP="00B420F5">
      <w:pPr>
        <w:ind w:right="-1"/>
        <w:jc w:val="both"/>
      </w:pPr>
    </w:p>
    <w:p w14:paraId="33FF7F45" w14:textId="0689A2CD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BC237A8" w14:textId="0B352DEA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22F256E" w14:textId="777777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25C0C554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4DE0DB6" w14:textId="275C77F2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10378A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B420F5" w14:paraId="262666E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F5EE28E" w14:textId="4DF781FA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>ул. Куйбышева, в районе ТЦ «Сибирячка»</w:t>
            </w:r>
          </w:p>
        </w:tc>
      </w:tr>
      <w:tr w:rsidR="00B420F5" w14:paraId="529676E9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A45CB56" w14:textId="2D928E5F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40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54E20261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15CAC39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B47EFE9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1CB7205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74A39594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7D8237E6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7A76BA4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CD93A6F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70C7F86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2AE4620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2C5211A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F93B65D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420F5" w14:paraId="0F030EC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29199D4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6C73128" w14:textId="378BFB35" w:rsidR="00B420F5" w:rsidRPr="00AC4CCA" w:rsidRDefault="00791D9C" w:rsidP="00FF66EB">
            <w:pPr>
              <w:jc w:val="center"/>
            </w:pPr>
            <w:r>
              <w:t>436101.45</w:t>
            </w:r>
          </w:p>
        </w:tc>
        <w:tc>
          <w:tcPr>
            <w:tcW w:w="3543" w:type="dxa"/>
            <w:vAlign w:val="center"/>
          </w:tcPr>
          <w:p w14:paraId="02B5AEE4" w14:textId="44F52CF8" w:rsidR="00B420F5" w:rsidRPr="00AC4CCA" w:rsidRDefault="00791D9C" w:rsidP="00791D9C">
            <w:pPr>
              <w:jc w:val="center"/>
            </w:pPr>
            <w:r>
              <w:t>3291213.19</w:t>
            </w:r>
          </w:p>
        </w:tc>
      </w:tr>
      <w:tr w:rsidR="00B420F5" w14:paraId="73B5FF8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35A0F96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1148F36" w14:textId="1030E544" w:rsidR="00B420F5" w:rsidRPr="00AC4CCA" w:rsidRDefault="00791D9C" w:rsidP="00FF66EB">
            <w:pPr>
              <w:jc w:val="center"/>
            </w:pPr>
            <w:r>
              <w:t xml:space="preserve">436098.07 </w:t>
            </w:r>
          </w:p>
        </w:tc>
        <w:tc>
          <w:tcPr>
            <w:tcW w:w="3543" w:type="dxa"/>
            <w:vAlign w:val="center"/>
          </w:tcPr>
          <w:p w14:paraId="7CC6DA6A" w14:textId="2C1C50C1" w:rsidR="00B420F5" w:rsidRPr="00AC4CCA" w:rsidRDefault="00791D9C" w:rsidP="00791D9C">
            <w:pPr>
              <w:jc w:val="center"/>
            </w:pPr>
            <w:r>
              <w:t>3291209.51</w:t>
            </w:r>
          </w:p>
        </w:tc>
      </w:tr>
      <w:tr w:rsidR="00B420F5" w14:paraId="7688C5BF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817E064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7081ECA" w14:textId="3ED82058" w:rsidR="00B420F5" w:rsidRPr="00AC4CCA" w:rsidRDefault="00791D9C" w:rsidP="00FF66EB">
            <w:pPr>
              <w:jc w:val="center"/>
            </w:pPr>
            <w:r>
              <w:t>436103.96</w:t>
            </w:r>
          </w:p>
        </w:tc>
        <w:tc>
          <w:tcPr>
            <w:tcW w:w="3543" w:type="dxa"/>
            <w:vAlign w:val="center"/>
          </w:tcPr>
          <w:p w14:paraId="4D9209A4" w14:textId="5552C1DF" w:rsidR="00B420F5" w:rsidRPr="00AC4CCA" w:rsidRDefault="00791D9C" w:rsidP="00FF66EB">
            <w:pPr>
              <w:jc w:val="center"/>
            </w:pPr>
            <w:r>
              <w:t>3291204.10</w:t>
            </w:r>
          </w:p>
        </w:tc>
      </w:tr>
      <w:tr w:rsidR="00B420F5" w14:paraId="1EB2F22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817232C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AAD59AE" w14:textId="045DA41E" w:rsidR="00B420F5" w:rsidRPr="00AC4CCA" w:rsidRDefault="00791D9C" w:rsidP="00FF66EB">
            <w:pPr>
              <w:jc w:val="center"/>
            </w:pPr>
            <w:r>
              <w:t>436107.34</w:t>
            </w:r>
          </w:p>
        </w:tc>
        <w:tc>
          <w:tcPr>
            <w:tcW w:w="3543" w:type="dxa"/>
            <w:vAlign w:val="center"/>
          </w:tcPr>
          <w:p w14:paraId="57562414" w14:textId="4528B003" w:rsidR="00B420F5" w:rsidRPr="00AC4CCA" w:rsidRDefault="00791D9C" w:rsidP="00FF66EB">
            <w:pPr>
              <w:jc w:val="center"/>
            </w:pPr>
            <w:r>
              <w:t xml:space="preserve"> 3291207.78</w:t>
            </w:r>
          </w:p>
        </w:tc>
      </w:tr>
      <w:tr w:rsidR="00B420F5" w14:paraId="22C61C7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1FF8DD1" w14:textId="77777777" w:rsidR="00B420F5" w:rsidRPr="0025504F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3F05CBF" w14:textId="176DC5B4" w:rsidR="00B420F5" w:rsidRPr="00AC4CCA" w:rsidRDefault="00791D9C" w:rsidP="00791D9C">
            <w:pPr>
              <w:jc w:val="center"/>
            </w:pPr>
            <w:r>
              <w:t xml:space="preserve"> 436101.45 </w:t>
            </w:r>
          </w:p>
        </w:tc>
        <w:tc>
          <w:tcPr>
            <w:tcW w:w="3543" w:type="dxa"/>
            <w:vAlign w:val="center"/>
          </w:tcPr>
          <w:p w14:paraId="4722F2B6" w14:textId="6F28D2C0" w:rsidR="00B420F5" w:rsidRPr="00AC4CCA" w:rsidRDefault="00791D9C" w:rsidP="00FF66EB">
            <w:pPr>
              <w:jc w:val="center"/>
            </w:pPr>
            <w:r>
              <w:t>3291213.19</w:t>
            </w:r>
          </w:p>
        </w:tc>
      </w:tr>
      <w:tr w:rsidR="00B420F5" w14:paraId="254137B5" w14:textId="77777777" w:rsidTr="00FF66EB">
        <w:trPr>
          <w:trHeight w:val="483"/>
        </w:trPr>
        <w:tc>
          <w:tcPr>
            <w:tcW w:w="10367" w:type="dxa"/>
            <w:gridSpan w:val="3"/>
          </w:tcPr>
          <w:p w14:paraId="1B633779" w14:textId="50382E73" w:rsidR="00B420F5" w:rsidRDefault="003B45DC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52618DC" wp14:editId="725BF851">
                  <wp:extent cx="6328800" cy="5039418"/>
                  <wp:effectExtent l="0" t="0" r="0" b="8890"/>
                  <wp:docPr id="757765847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0548" cy="5048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3CEEF" w14:textId="77777777" w:rsidR="00B420F5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908989" w14:textId="77777777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9F91899" w14:textId="77777777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4317886" w14:textId="77777777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118DA52" wp14:editId="417C562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02EF6D2" id="Прямая соединительная линия 4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Bo9131CAIAALs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8E9AFCE" w14:textId="05D1D474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D4E05CC" w14:textId="77777777" w:rsidR="00B420F5" w:rsidRPr="00EF0FF4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202D100" w14:textId="4D52430C" w:rsidR="00B420F5" w:rsidRDefault="00B420F5" w:rsidP="00B420F5">
      <w:pPr>
        <w:ind w:right="-1"/>
        <w:jc w:val="both"/>
      </w:pPr>
    </w:p>
    <w:p w14:paraId="67E2F481" w14:textId="77777777" w:rsidR="009248FC" w:rsidRDefault="009248FC" w:rsidP="00B420F5">
      <w:pPr>
        <w:ind w:right="-1"/>
        <w:jc w:val="both"/>
      </w:pPr>
    </w:p>
    <w:p w14:paraId="17B78A85" w14:textId="054380BA" w:rsidR="00B420F5" w:rsidRDefault="00B420F5" w:rsidP="00B420F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749E129" w14:textId="4D46C4B3" w:rsidR="00B420F5" w:rsidRDefault="00B420F5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EF4ED61" w14:textId="77777777" w:rsidR="000A616B" w:rsidRDefault="000A616B" w:rsidP="00B420F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20F5" w14:paraId="5B934B8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84FE1B8" w14:textId="5AB2EE0E" w:rsidR="00B420F5" w:rsidRPr="00C11DC3" w:rsidRDefault="00B420F5" w:rsidP="00FF66E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10378A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B420F5" w14:paraId="1B0A70DC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CC635CB" w14:textId="24FE1CA5" w:rsidR="00B420F5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A0092A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жилого дома по ул. Интернациональной, 26</w:t>
            </w:r>
          </w:p>
        </w:tc>
      </w:tr>
      <w:tr w:rsidR="00B420F5" w14:paraId="429B025B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A985FAA" w14:textId="658FF0B4" w:rsidR="00B420F5" w:rsidRPr="00CE6974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0092A">
              <w:rPr>
                <w:rFonts w:ascii="Times New Roman" w:eastAsia="MS Mincho" w:hAnsi="Times New Roman"/>
                <w:b/>
                <w:sz w:val="22"/>
                <w:szCs w:val="22"/>
              </w:rPr>
              <w:t>30</w:t>
            </w:r>
            <w:r w:rsidR="00B420F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420F5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20F5" w14:paraId="66ECB04D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FB631CD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BA17006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B5354E6" w14:textId="77777777" w:rsidR="00B420F5" w:rsidRPr="00CE6974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20F5" w14:paraId="77A9B993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21347562" w14:textId="77777777" w:rsidR="00B420F5" w:rsidRPr="00000A27" w:rsidRDefault="00B420F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487EA4B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D343A35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20F5" w14:paraId="5327B28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54130B1" w14:textId="77777777" w:rsidR="00B420F5" w:rsidRPr="00000A27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0F5CC8A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0B4CCF6" w14:textId="77777777" w:rsidR="00B420F5" w:rsidRPr="00CE6974" w:rsidRDefault="00B420F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420F5" w14:paraId="3903431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4F92250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4A62A28" w14:textId="0E74FE54" w:rsidR="00B420F5" w:rsidRPr="00AC4CCA" w:rsidRDefault="00321335" w:rsidP="00FF66EB">
            <w:pPr>
              <w:jc w:val="center"/>
            </w:pPr>
            <w:r>
              <w:t>436273.06</w:t>
            </w:r>
          </w:p>
        </w:tc>
        <w:tc>
          <w:tcPr>
            <w:tcW w:w="3543" w:type="dxa"/>
            <w:vAlign w:val="center"/>
          </w:tcPr>
          <w:p w14:paraId="05AC2B3C" w14:textId="6DBC7351" w:rsidR="00B420F5" w:rsidRPr="00AC4CCA" w:rsidRDefault="00321335" w:rsidP="00FF66EB">
            <w:pPr>
              <w:jc w:val="center"/>
            </w:pPr>
            <w:r>
              <w:t>3292020.09</w:t>
            </w:r>
          </w:p>
        </w:tc>
      </w:tr>
      <w:tr w:rsidR="00B420F5" w14:paraId="2E80F0E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D3175DD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7D837513" w14:textId="06EB5DAA" w:rsidR="00B420F5" w:rsidRPr="00AC4CCA" w:rsidRDefault="00321335" w:rsidP="00FF66EB">
            <w:pPr>
              <w:jc w:val="center"/>
            </w:pPr>
            <w:r>
              <w:t>436279.94</w:t>
            </w:r>
          </w:p>
        </w:tc>
        <w:tc>
          <w:tcPr>
            <w:tcW w:w="3543" w:type="dxa"/>
            <w:vAlign w:val="center"/>
          </w:tcPr>
          <w:p w14:paraId="372F5948" w14:textId="71ECDA2C" w:rsidR="00B420F5" w:rsidRPr="00AC4CCA" w:rsidRDefault="00321335" w:rsidP="00FF66EB">
            <w:pPr>
              <w:jc w:val="center"/>
            </w:pPr>
            <w:r>
              <w:t>3292024.18</w:t>
            </w:r>
          </w:p>
        </w:tc>
      </w:tr>
      <w:tr w:rsidR="00B420F5" w14:paraId="3753540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3A6AE47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C78A3E6" w14:textId="70B5BB9D" w:rsidR="00B420F5" w:rsidRPr="00AC4CCA" w:rsidRDefault="00321335" w:rsidP="00FF66EB">
            <w:pPr>
              <w:jc w:val="center"/>
            </w:pPr>
            <w:r>
              <w:t>436278.05</w:t>
            </w:r>
          </w:p>
        </w:tc>
        <w:tc>
          <w:tcPr>
            <w:tcW w:w="3543" w:type="dxa"/>
            <w:vAlign w:val="center"/>
          </w:tcPr>
          <w:p w14:paraId="4B347AAE" w14:textId="5B693253" w:rsidR="00B420F5" w:rsidRPr="00AC4CCA" w:rsidRDefault="00321335" w:rsidP="00321335">
            <w:pPr>
              <w:jc w:val="center"/>
            </w:pPr>
            <w:r>
              <w:t>3292027.36</w:t>
            </w:r>
          </w:p>
        </w:tc>
      </w:tr>
      <w:tr w:rsidR="00B420F5" w14:paraId="29B492A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2CB8330" w14:textId="77777777" w:rsidR="00B420F5" w:rsidRPr="00CE6974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4747878" w14:textId="7A42D36B" w:rsidR="00B420F5" w:rsidRPr="00AC4CCA" w:rsidRDefault="00321335" w:rsidP="00FF66EB">
            <w:pPr>
              <w:jc w:val="center"/>
            </w:pPr>
            <w:r>
              <w:t>436271.17</w:t>
            </w:r>
          </w:p>
        </w:tc>
        <w:tc>
          <w:tcPr>
            <w:tcW w:w="3543" w:type="dxa"/>
            <w:vAlign w:val="center"/>
          </w:tcPr>
          <w:p w14:paraId="233E57A1" w14:textId="71A0CA1B" w:rsidR="00B420F5" w:rsidRPr="00AC4CCA" w:rsidRDefault="00321335" w:rsidP="00321335">
            <w:pPr>
              <w:jc w:val="center"/>
            </w:pPr>
            <w:r>
              <w:t>3292023.27</w:t>
            </w:r>
          </w:p>
        </w:tc>
      </w:tr>
      <w:tr w:rsidR="00B420F5" w14:paraId="1AB8BAFF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F6A0DD9" w14:textId="77777777" w:rsidR="00B420F5" w:rsidRPr="0025504F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2A1EBC3" w14:textId="0229021D" w:rsidR="00B420F5" w:rsidRPr="00AC4CCA" w:rsidRDefault="00321335" w:rsidP="00321335">
            <w:pPr>
              <w:jc w:val="center"/>
            </w:pPr>
            <w:r>
              <w:t xml:space="preserve">436273.06 </w:t>
            </w:r>
          </w:p>
        </w:tc>
        <w:tc>
          <w:tcPr>
            <w:tcW w:w="3543" w:type="dxa"/>
            <w:vAlign w:val="center"/>
          </w:tcPr>
          <w:p w14:paraId="48DE7EF1" w14:textId="48643472" w:rsidR="00B420F5" w:rsidRPr="00AC4CCA" w:rsidRDefault="00321335" w:rsidP="00FF66EB">
            <w:pPr>
              <w:jc w:val="center"/>
            </w:pPr>
            <w:r>
              <w:t>3292020.09</w:t>
            </w:r>
          </w:p>
        </w:tc>
      </w:tr>
      <w:tr w:rsidR="00B420F5" w14:paraId="7DA36127" w14:textId="77777777" w:rsidTr="00FF66EB">
        <w:trPr>
          <w:trHeight w:val="483"/>
        </w:trPr>
        <w:tc>
          <w:tcPr>
            <w:tcW w:w="10367" w:type="dxa"/>
            <w:gridSpan w:val="3"/>
          </w:tcPr>
          <w:p w14:paraId="2D82D7E4" w14:textId="5876F2B1" w:rsidR="00B420F5" w:rsidRDefault="0065581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D4B4C05" wp14:editId="075F07F8">
                  <wp:extent cx="6379200" cy="5063800"/>
                  <wp:effectExtent l="0" t="0" r="3175" b="3810"/>
                  <wp:docPr id="125074795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486" cy="507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A10811" w14:textId="77777777" w:rsidR="00B420F5" w:rsidRDefault="00B420F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7E8E085" w14:textId="77777777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BFA3E8E" w14:textId="77777777" w:rsidR="00B420F5" w:rsidRDefault="00B420F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A3ED188" w14:textId="77777777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32C2EA" wp14:editId="5C6C780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2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9ED8FC4" id="Прямая соединительная линия 4" o:spid="_x0000_s1026" style="position:absolute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DKCIuA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6F949AA" w14:textId="1259E0BF" w:rsidR="00B420F5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2DC0471" w14:textId="77777777" w:rsidR="00B420F5" w:rsidRPr="00EF0FF4" w:rsidRDefault="00B420F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FD309FA" w14:textId="77777777" w:rsidR="00B420F5" w:rsidRDefault="00B420F5" w:rsidP="00B420F5">
      <w:pPr>
        <w:ind w:right="-1"/>
        <w:jc w:val="both"/>
      </w:pPr>
    </w:p>
    <w:p w14:paraId="0C208E5F" w14:textId="77777777" w:rsidR="009248FC" w:rsidRDefault="009248FC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E3E9CC7" w14:textId="63C15D2E" w:rsidR="00F47FF3" w:rsidRDefault="00F47FF3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311591B" w14:textId="30E20335" w:rsidR="00F47FF3" w:rsidRDefault="00F47FF3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9A1D5BA" w14:textId="77777777" w:rsidR="000A616B" w:rsidRDefault="000A616B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47FF3" w14:paraId="41753A26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3B944058" w14:textId="711B225E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F47FF3" w14:paraId="675DE040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494496E6" w14:textId="012D3AD8" w:rsidR="00F47FF3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D20028" w:rsidRPr="00D20028">
              <w:rPr>
                <w:rFonts w:ascii="Times New Roman" w:eastAsia="MS Mincho" w:hAnsi="Times New Roman"/>
                <w:bCs/>
                <w:sz w:val="22"/>
                <w:szCs w:val="22"/>
              </w:rPr>
              <w:t>ул. Интернациональная, в районе автобусной остановки «Швейная фабрика», со стороны ТЦ «Зодиак»</w:t>
            </w:r>
          </w:p>
        </w:tc>
      </w:tr>
      <w:tr w:rsidR="00F47FF3" w14:paraId="61D80592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770EA45" w14:textId="40D52D63" w:rsidR="00F47FF3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47FF3" w:rsidRPr="00F52827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BB0929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F47FF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F47FF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47FF3" w14:paraId="65343BDC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75AAE32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CD98D2E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109EF75" w14:textId="77777777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47FF3" w14:paraId="191374A6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1FE95764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5CA6374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05647F5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47FF3" w14:paraId="1C0CA92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A6EB456" w14:textId="77777777" w:rsidR="00F47FF3" w:rsidRPr="00000A27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4090B47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A0279F0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47FF3" w14:paraId="1EEAE65A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CC31E02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462F377" w14:textId="0271551F" w:rsidR="00F47FF3" w:rsidRPr="00AC4CCA" w:rsidRDefault="00BB0929" w:rsidP="00D351C5">
            <w:pPr>
              <w:jc w:val="center"/>
            </w:pPr>
            <w:r>
              <w:t>436238.02</w:t>
            </w:r>
          </w:p>
        </w:tc>
        <w:tc>
          <w:tcPr>
            <w:tcW w:w="3543" w:type="dxa"/>
            <w:vAlign w:val="center"/>
          </w:tcPr>
          <w:p w14:paraId="7322F3AB" w14:textId="2B677031" w:rsidR="00F47FF3" w:rsidRPr="00AC4CCA" w:rsidRDefault="00BB0929" w:rsidP="00D351C5">
            <w:pPr>
              <w:jc w:val="center"/>
            </w:pPr>
            <w:r>
              <w:t>3292142.80</w:t>
            </w:r>
          </w:p>
        </w:tc>
      </w:tr>
      <w:tr w:rsidR="00F47FF3" w14:paraId="6D7B3F11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493CEA8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56BD335" w14:textId="319D812C" w:rsidR="00F47FF3" w:rsidRPr="00AC4CCA" w:rsidRDefault="00BB0929" w:rsidP="00D351C5">
            <w:pPr>
              <w:jc w:val="center"/>
            </w:pPr>
            <w:r>
              <w:t>436242.38</w:t>
            </w:r>
          </w:p>
        </w:tc>
        <w:tc>
          <w:tcPr>
            <w:tcW w:w="3543" w:type="dxa"/>
            <w:vAlign w:val="center"/>
          </w:tcPr>
          <w:p w14:paraId="3492595E" w14:textId="67E16626" w:rsidR="00F47FF3" w:rsidRPr="00AC4CCA" w:rsidRDefault="00BB0929" w:rsidP="00BB0929">
            <w:pPr>
              <w:jc w:val="center"/>
            </w:pPr>
            <w:r>
              <w:t>3292145.25</w:t>
            </w:r>
          </w:p>
        </w:tc>
      </w:tr>
      <w:tr w:rsidR="00F47FF3" w14:paraId="537D5FF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C2F59CD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F94D33B" w14:textId="790E3894" w:rsidR="00F47FF3" w:rsidRPr="00AC4CCA" w:rsidRDefault="00BB0929" w:rsidP="00D351C5">
            <w:pPr>
              <w:jc w:val="center"/>
            </w:pPr>
            <w:r>
              <w:t>436239.44</w:t>
            </w:r>
          </w:p>
        </w:tc>
        <w:tc>
          <w:tcPr>
            <w:tcW w:w="3543" w:type="dxa"/>
            <w:vAlign w:val="center"/>
          </w:tcPr>
          <w:p w14:paraId="7B785C64" w14:textId="3A47E28A" w:rsidR="00F47FF3" w:rsidRPr="00AC4CCA" w:rsidRDefault="00BB0929" w:rsidP="00D351C5">
            <w:pPr>
              <w:jc w:val="center"/>
            </w:pPr>
            <w:r>
              <w:t>3292150.48</w:t>
            </w:r>
          </w:p>
        </w:tc>
      </w:tr>
      <w:tr w:rsidR="00F47FF3" w14:paraId="6371C5D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0BD849E6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397BFFF" w14:textId="33770BD8" w:rsidR="00F47FF3" w:rsidRPr="00AC4CCA" w:rsidRDefault="00BB0929" w:rsidP="00D351C5">
            <w:pPr>
              <w:jc w:val="center"/>
            </w:pPr>
            <w:r>
              <w:t xml:space="preserve">436235.08 </w:t>
            </w:r>
          </w:p>
        </w:tc>
        <w:tc>
          <w:tcPr>
            <w:tcW w:w="3543" w:type="dxa"/>
            <w:vAlign w:val="center"/>
          </w:tcPr>
          <w:p w14:paraId="6FAD3907" w14:textId="71225A5C" w:rsidR="00F47FF3" w:rsidRPr="00AC4CCA" w:rsidRDefault="00BB0929" w:rsidP="00BB0929">
            <w:pPr>
              <w:jc w:val="center"/>
            </w:pPr>
            <w:r>
              <w:t>3292148.03</w:t>
            </w:r>
          </w:p>
        </w:tc>
      </w:tr>
      <w:tr w:rsidR="00F47FF3" w14:paraId="07AE3A5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EC0A719" w14:textId="77777777" w:rsidR="00F47FF3" w:rsidRPr="0025504F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FD72E91" w14:textId="5227656A" w:rsidR="00F47FF3" w:rsidRPr="00AC4CCA" w:rsidRDefault="00BB0929" w:rsidP="00BB0929">
            <w:pPr>
              <w:jc w:val="center"/>
            </w:pPr>
            <w:r>
              <w:t xml:space="preserve"> 436238.02</w:t>
            </w:r>
          </w:p>
        </w:tc>
        <w:tc>
          <w:tcPr>
            <w:tcW w:w="3543" w:type="dxa"/>
            <w:vAlign w:val="center"/>
          </w:tcPr>
          <w:p w14:paraId="5D224B43" w14:textId="4DF164B2" w:rsidR="00F47FF3" w:rsidRPr="00AC4CCA" w:rsidRDefault="00BB0929" w:rsidP="00D351C5">
            <w:pPr>
              <w:jc w:val="center"/>
            </w:pPr>
            <w:r>
              <w:t>3292142.80</w:t>
            </w:r>
          </w:p>
        </w:tc>
      </w:tr>
      <w:tr w:rsidR="00F47FF3" w14:paraId="3ED0A10A" w14:textId="77777777" w:rsidTr="00D351C5">
        <w:trPr>
          <w:trHeight w:val="483"/>
        </w:trPr>
        <w:tc>
          <w:tcPr>
            <w:tcW w:w="10367" w:type="dxa"/>
            <w:gridSpan w:val="3"/>
          </w:tcPr>
          <w:p w14:paraId="2DD6F235" w14:textId="06A4254D" w:rsidR="00F47FF3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35DA5AE" w14:textId="4A6C09D2" w:rsidR="00AC0C68" w:rsidRDefault="00BB092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  <w:noProof/>
              </w:rPr>
              <w:drawing>
                <wp:inline distT="0" distB="0" distL="0" distR="0" wp14:anchorId="7BD9661A" wp14:editId="5CEC0AD3">
                  <wp:extent cx="6115050" cy="4905375"/>
                  <wp:effectExtent l="0" t="0" r="0" b="9525"/>
                  <wp:docPr id="1275028503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4F6B1" w14:textId="77777777" w:rsidR="00BB0929" w:rsidRDefault="00BB092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A16AA28" w14:textId="4EE99DF5" w:rsidR="00F47FF3" w:rsidRDefault="00F47FF3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28A7E46" w14:textId="77777777" w:rsidR="00F47FF3" w:rsidRDefault="00F47FF3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61B10AE" w14:textId="77777777" w:rsidR="00F47FF3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5CB62555" wp14:editId="52C319B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0E167C9" id="Прямая соединительная линия 4" o:spid="_x0000_s1026" style="position:absolute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75BC777" w14:textId="77777777" w:rsidR="00F47FF3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55D13E2" w14:textId="77777777" w:rsidR="00F47FF3" w:rsidRPr="00EF0FF4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4BED199" w14:textId="77777777" w:rsidR="00F47FF3" w:rsidRDefault="00F47FF3" w:rsidP="00F47FF3">
      <w:pPr>
        <w:ind w:right="-1"/>
        <w:jc w:val="both"/>
      </w:pPr>
    </w:p>
    <w:p w14:paraId="077BDA0A" w14:textId="0CEAF535" w:rsidR="00F47FF3" w:rsidRDefault="00F47FF3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56863FC" w14:textId="266291E0" w:rsidR="00F47FF3" w:rsidRDefault="00F47FF3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E830C60" w14:textId="77777777" w:rsidR="000A616B" w:rsidRDefault="000A616B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47FF3" w14:paraId="5D35677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0D096CA" w14:textId="2C0A908D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F47FF3" w14:paraId="29508B7D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4D0621B" w14:textId="3448211B" w:rsidR="00F47FF3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D20028" w:rsidRPr="00D20028">
              <w:rPr>
                <w:rFonts w:ascii="Times New Roman" w:eastAsia="MS Mincho" w:hAnsi="Times New Roman"/>
                <w:bCs/>
                <w:sz w:val="22"/>
                <w:szCs w:val="22"/>
              </w:rPr>
              <w:t>ул. Интернациональная, в районе автобусной остановки «Швейная фабрика», со стороны ТЦ «Зодиак»</w:t>
            </w:r>
          </w:p>
        </w:tc>
      </w:tr>
      <w:tr w:rsidR="00F47FF3" w14:paraId="3E95AEE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204008C" w14:textId="5658779B" w:rsidR="00F47FF3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47FF3" w:rsidRPr="00F52827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237A0E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F47FF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F47FF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47FF3" w14:paraId="2C72F7DD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F64E9E2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D6D3B86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29154E7" w14:textId="77777777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47FF3" w14:paraId="5E1326E4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519B99DF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96AEFE1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6816BD8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47FF3" w14:paraId="7BA66C25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FC7E88C" w14:textId="77777777" w:rsidR="00F47FF3" w:rsidRPr="00000A27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3311607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D26FC36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47FF3" w14:paraId="63FEE1DE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A8FC10D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7EDE212" w14:textId="20D1D548" w:rsidR="00F47FF3" w:rsidRPr="00AC4CCA" w:rsidRDefault="00237A0E" w:rsidP="00D351C5">
            <w:pPr>
              <w:jc w:val="center"/>
            </w:pPr>
            <w:r>
              <w:t>436235.77</w:t>
            </w:r>
          </w:p>
        </w:tc>
        <w:tc>
          <w:tcPr>
            <w:tcW w:w="3543" w:type="dxa"/>
            <w:vAlign w:val="center"/>
          </w:tcPr>
          <w:p w14:paraId="3C0697EB" w14:textId="46149877" w:rsidR="00F47FF3" w:rsidRPr="00AC4CCA" w:rsidRDefault="00237A0E" w:rsidP="00237A0E">
            <w:pPr>
              <w:jc w:val="center"/>
            </w:pPr>
            <w:r>
              <w:t>3292150.97</w:t>
            </w:r>
          </w:p>
        </w:tc>
      </w:tr>
      <w:tr w:rsidR="00F47FF3" w14:paraId="7388C7DC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42BF723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5B4CC5C" w14:textId="2E918CC3" w:rsidR="00F47FF3" w:rsidRPr="00AC4CCA" w:rsidRDefault="00237A0E" w:rsidP="00D351C5">
            <w:pPr>
              <w:jc w:val="center"/>
            </w:pPr>
            <w:r>
              <w:t>436238.63</w:t>
            </w:r>
          </w:p>
        </w:tc>
        <w:tc>
          <w:tcPr>
            <w:tcW w:w="3543" w:type="dxa"/>
            <w:vAlign w:val="center"/>
          </w:tcPr>
          <w:p w14:paraId="6410CCAC" w14:textId="23B73262" w:rsidR="00F47FF3" w:rsidRPr="00AC4CCA" w:rsidRDefault="00237A0E" w:rsidP="00237A0E">
            <w:pPr>
              <w:jc w:val="center"/>
            </w:pPr>
            <w:r>
              <w:t>3292152.67</w:t>
            </w:r>
          </w:p>
        </w:tc>
      </w:tr>
      <w:tr w:rsidR="00F47FF3" w14:paraId="6F5D026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16839E8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6826433" w14:textId="6A328126" w:rsidR="00F47FF3" w:rsidRPr="00AC4CCA" w:rsidRDefault="00237A0E" w:rsidP="00D351C5">
            <w:pPr>
              <w:jc w:val="center"/>
            </w:pPr>
            <w:r>
              <w:t xml:space="preserve">436235.56 </w:t>
            </w:r>
          </w:p>
        </w:tc>
        <w:tc>
          <w:tcPr>
            <w:tcW w:w="3543" w:type="dxa"/>
            <w:vAlign w:val="center"/>
          </w:tcPr>
          <w:p w14:paraId="034B0074" w14:textId="1E2C513F" w:rsidR="00F47FF3" w:rsidRPr="00AC4CCA" w:rsidRDefault="00237A0E" w:rsidP="00237A0E">
            <w:pPr>
              <w:jc w:val="center"/>
            </w:pPr>
            <w:r>
              <w:t>3292157.83</w:t>
            </w:r>
          </w:p>
        </w:tc>
      </w:tr>
      <w:tr w:rsidR="00F47FF3" w14:paraId="5DA58E8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E33412E" w14:textId="77777777" w:rsidR="00F47FF3" w:rsidRPr="00CE6974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F585EFE" w14:textId="17BA8950" w:rsidR="00F47FF3" w:rsidRPr="00AC4CCA" w:rsidRDefault="00237A0E" w:rsidP="00D351C5">
            <w:pPr>
              <w:jc w:val="center"/>
            </w:pPr>
            <w:r>
              <w:t xml:space="preserve">436232.70  </w:t>
            </w:r>
          </w:p>
        </w:tc>
        <w:tc>
          <w:tcPr>
            <w:tcW w:w="3543" w:type="dxa"/>
            <w:vAlign w:val="center"/>
          </w:tcPr>
          <w:p w14:paraId="2C413BF2" w14:textId="162FCAC4" w:rsidR="00F47FF3" w:rsidRPr="00AC4CCA" w:rsidRDefault="00237A0E" w:rsidP="00237A0E">
            <w:pPr>
              <w:jc w:val="center"/>
            </w:pPr>
            <w:r>
              <w:t>3292156.12</w:t>
            </w:r>
          </w:p>
        </w:tc>
      </w:tr>
      <w:tr w:rsidR="00F47FF3" w14:paraId="5FD2101E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35A96AF" w14:textId="77777777" w:rsidR="00F47FF3" w:rsidRPr="0025504F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35537AC9" w14:textId="266BFC4B" w:rsidR="00F47FF3" w:rsidRPr="00AC4CCA" w:rsidRDefault="00237A0E" w:rsidP="00237A0E">
            <w:pPr>
              <w:jc w:val="center"/>
            </w:pPr>
            <w:r>
              <w:t xml:space="preserve">436235.77 </w:t>
            </w:r>
          </w:p>
        </w:tc>
        <w:tc>
          <w:tcPr>
            <w:tcW w:w="3543" w:type="dxa"/>
            <w:vAlign w:val="center"/>
          </w:tcPr>
          <w:p w14:paraId="5E9A483C" w14:textId="428281B7" w:rsidR="00F47FF3" w:rsidRPr="00AC4CCA" w:rsidRDefault="00237A0E" w:rsidP="00D351C5">
            <w:pPr>
              <w:jc w:val="center"/>
            </w:pPr>
            <w:r>
              <w:t>3292150.97</w:t>
            </w:r>
          </w:p>
        </w:tc>
      </w:tr>
      <w:tr w:rsidR="00F47FF3" w14:paraId="00367F3B" w14:textId="77777777" w:rsidTr="00D351C5">
        <w:trPr>
          <w:trHeight w:val="483"/>
        </w:trPr>
        <w:tc>
          <w:tcPr>
            <w:tcW w:w="10367" w:type="dxa"/>
            <w:gridSpan w:val="3"/>
          </w:tcPr>
          <w:p w14:paraId="18C14570" w14:textId="77777777" w:rsidR="00F47FF3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9919ACD" w14:textId="2DADF0A3" w:rsidR="00F47FF3" w:rsidRDefault="00237A0E" w:rsidP="005A0E6D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0E99382" wp14:editId="1F29F648">
                  <wp:extent cx="6115050" cy="4905375"/>
                  <wp:effectExtent l="0" t="0" r="0" b="9525"/>
                  <wp:docPr id="1065921994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842A32" w14:textId="77777777" w:rsidR="00AC0C68" w:rsidRDefault="00AC0C6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1EC7E64" w14:textId="6AA9F0B4" w:rsidR="00F47FF3" w:rsidRDefault="00F47FF3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8B9ACF4" w14:textId="77777777" w:rsidR="00F47FF3" w:rsidRDefault="00F47FF3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62CD267" w14:textId="77777777" w:rsidR="00F47FF3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63752DB" wp14:editId="73728C79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A36C22C" id="Прямая соединительная линия 4" o:spid="_x0000_s1026" style="position:absolute;flip: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0n6waQ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0907104" w14:textId="77777777" w:rsidR="00F47FF3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09ADDA9" w14:textId="77777777" w:rsidR="00F47FF3" w:rsidRPr="00EF0FF4" w:rsidRDefault="00F47FF3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B66A2EC" w14:textId="77777777" w:rsidR="00CD4987" w:rsidRDefault="00CD4987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08147E7C" w14:textId="0B851BEB" w:rsidR="00DF7973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5451D96" w14:textId="074D5F29" w:rsidR="00DF7973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E485C1F" w14:textId="77777777" w:rsidR="000A616B" w:rsidRDefault="000A616B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14:paraId="0E09061D" w14:textId="77777777" w:rsidTr="001A1F60">
        <w:trPr>
          <w:trHeight w:val="113"/>
        </w:trPr>
        <w:tc>
          <w:tcPr>
            <w:tcW w:w="10367" w:type="dxa"/>
            <w:gridSpan w:val="3"/>
            <w:vAlign w:val="center"/>
          </w:tcPr>
          <w:p w14:paraId="178CC25C" w14:textId="150050CC" w:rsidR="00DF7973" w:rsidRPr="00C11DC3" w:rsidRDefault="00DF7973" w:rsidP="0077092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14</w:t>
            </w:r>
          </w:p>
        </w:tc>
      </w:tr>
      <w:tr w:rsidR="00DF7973" w14:paraId="1E962D44" w14:textId="77777777" w:rsidTr="001A1F60">
        <w:trPr>
          <w:trHeight w:val="113"/>
        </w:trPr>
        <w:tc>
          <w:tcPr>
            <w:tcW w:w="10367" w:type="dxa"/>
            <w:gridSpan w:val="3"/>
            <w:vAlign w:val="center"/>
          </w:tcPr>
          <w:p w14:paraId="0B3C2CFA" w14:textId="71A1816C" w:rsidR="00DF7973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улица Орджоникидзе, 31, на пересечении улицы Интернациональная и улицы Республики</w:t>
            </w:r>
          </w:p>
        </w:tc>
      </w:tr>
      <w:tr w:rsidR="00DF7973" w14:paraId="52473260" w14:textId="77777777" w:rsidTr="001A1F60">
        <w:trPr>
          <w:trHeight w:val="113"/>
        </w:trPr>
        <w:tc>
          <w:tcPr>
            <w:tcW w:w="10367" w:type="dxa"/>
            <w:gridSpan w:val="3"/>
            <w:vAlign w:val="center"/>
          </w:tcPr>
          <w:p w14:paraId="02535742" w14:textId="3396D157" w:rsidR="00DF7973" w:rsidRPr="00CE6974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F797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52 </w:t>
            </w:r>
            <w:r w:rsidR="00DF797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14:paraId="1211509E" w14:textId="77777777" w:rsidTr="001A1F60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0647DF3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A407B10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6BDFFF6" w14:textId="77777777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F7973" w14:paraId="647E97BC" w14:textId="77777777" w:rsidTr="001A1F60">
        <w:trPr>
          <w:trHeight w:val="113"/>
        </w:trPr>
        <w:tc>
          <w:tcPr>
            <w:tcW w:w="3704" w:type="dxa"/>
            <w:vMerge/>
            <w:vAlign w:val="center"/>
          </w:tcPr>
          <w:p w14:paraId="3D4E857B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8638F7C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E844CAE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14:paraId="0B57A1D7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678FF01F" w14:textId="77777777" w:rsidR="00DF7973" w:rsidRPr="00000A27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7FBB386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E22E27D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9689B" w14:paraId="0FF68AE7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3BE87312" w14:textId="77777777" w:rsidR="0069689B" w:rsidRPr="00CE6974" w:rsidRDefault="0069689B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5F935BB2" w14:textId="44D9F2A0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436199.80</w:t>
            </w:r>
          </w:p>
        </w:tc>
        <w:tc>
          <w:tcPr>
            <w:tcW w:w="3543" w:type="dxa"/>
            <w:vAlign w:val="bottom"/>
          </w:tcPr>
          <w:p w14:paraId="3331938E" w14:textId="783DB6C5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3292256.31</w:t>
            </w:r>
          </w:p>
        </w:tc>
      </w:tr>
      <w:tr w:rsidR="0069689B" w14:paraId="30595C3D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003B6B02" w14:textId="77777777" w:rsidR="0069689B" w:rsidRPr="00CE6974" w:rsidRDefault="0069689B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0284C9DA" w14:textId="72998AD1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436197.26</w:t>
            </w:r>
          </w:p>
        </w:tc>
        <w:tc>
          <w:tcPr>
            <w:tcW w:w="3543" w:type="dxa"/>
            <w:vAlign w:val="bottom"/>
          </w:tcPr>
          <w:p w14:paraId="3B40646C" w14:textId="076F5975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3292260.23</w:t>
            </w:r>
          </w:p>
        </w:tc>
      </w:tr>
      <w:tr w:rsidR="0069689B" w14:paraId="7220A7C6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6F3461FB" w14:textId="77777777" w:rsidR="0069689B" w:rsidRPr="00CE6974" w:rsidRDefault="0069689B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479FC182" w14:textId="55C795C6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436189.00</w:t>
            </w:r>
          </w:p>
        </w:tc>
        <w:tc>
          <w:tcPr>
            <w:tcW w:w="3543" w:type="dxa"/>
            <w:vAlign w:val="bottom"/>
          </w:tcPr>
          <w:p w14:paraId="56CF84A6" w14:textId="64C9B694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3292254.25</w:t>
            </w:r>
          </w:p>
        </w:tc>
      </w:tr>
      <w:tr w:rsidR="0069689B" w14:paraId="7D12456D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69D13E1B" w14:textId="77777777" w:rsidR="0069689B" w:rsidRPr="00CE6974" w:rsidRDefault="0069689B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1B48704C" w14:textId="296E29F4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436189.24</w:t>
            </w:r>
          </w:p>
        </w:tc>
        <w:tc>
          <w:tcPr>
            <w:tcW w:w="3543" w:type="dxa"/>
            <w:vAlign w:val="bottom"/>
          </w:tcPr>
          <w:p w14:paraId="4508C8F5" w14:textId="024C357C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3292251.50</w:t>
            </w:r>
          </w:p>
        </w:tc>
      </w:tr>
      <w:tr w:rsidR="0069689B" w14:paraId="0E2DC8F8" w14:textId="77777777" w:rsidTr="001A1F60">
        <w:trPr>
          <w:trHeight w:val="113"/>
        </w:trPr>
        <w:tc>
          <w:tcPr>
            <w:tcW w:w="3704" w:type="dxa"/>
            <w:vAlign w:val="center"/>
          </w:tcPr>
          <w:p w14:paraId="40FE726A" w14:textId="77777777" w:rsidR="0069689B" w:rsidRPr="0025504F" w:rsidRDefault="0069689B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7C78243F" w14:textId="40AC803B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436190.510</w:t>
            </w:r>
          </w:p>
        </w:tc>
        <w:tc>
          <w:tcPr>
            <w:tcW w:w="3543" w:type="dxa"/>
            <w:vAlign w:val="bottom"/>
          </w:tcPr>
          <w:p w14:paraId="281379A0" w14:textId="34C03B64" w:rsidR="0069689B" w:rsidRPr="0069689B" w:rsidRDefault="0069689B" w:rsidP="0069689B">
            <w:pPr>
              <w:jc w:val="center"/>
              <w:rPr>
                <w:sz w:val="22"/>
                <w:szCs w:val="22"/>
              </w:rPr>
            </w:pPr>
            <w:r w:rsidRPr="0069689B">
              <w:rPr>
                <w:color w:val="000000"/>
                <w:sz w:val="22"/>
                <w:szCs w:val="22"/>
              </w:rPr>
              <w:t>3292249.59</w:t>
            </w:r>
          </w:p>
        </w:tc>
      </w:tr>
      <w:tr w:rsidR="001A1F60" w14:paraId="24D8271B" w14:textId="4DB341A5" w:rsidTr="001A1F60">
        <w:trPr>
          <w:trHeight w:val="483"/>
        </w:trPr>
        <w:tc>
          <w:tcPr>
            <w:tcW w:w="10367" w:type="dxa"/>
            <w:gridSpan w:val="3"/>
          </w:tcPr>
          <w:p w14:paraId="0D837D68" w14:textId="5FDD0A5D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69689B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96512" behindDoc="0" locked="0" layoutInCell="1" allowOverlap="1" wp14:anchorId="5CA098A3" wp14:editId="6A8FB722">
                  <wp:simplePos x="0" y="0"/>
                  <wp:positionH relativeFrom="column">
                    <wp:posOffset>-2940</wp:posOffset>
                  </wp:positionH>
                  <wp:positionV relativeFrom="paragraph">
                    <wp:posOffset>111565</wp:posOffset>
                  </wp:positionV>
                  <wp:extent cx="6444000" cy="4879231"/>
                  <wp:effectExtent l="0" t="0" r="0" b="0"/>
                  <wp:wrapNone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нтер-ная-Республики Стерх карта.bmp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3" b="9332"/>
                          <a:stretch/>
                        </pic:blipFill>
                        <pic:spPr bwMode="auto">
                          <a:xfrm>
                            <a:off x="0" y="0"/>
                            <a:ext cx="6444000" cy="4879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6EB1D0" w14:textId="3D8985C1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A8206D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1F0C159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C3665AC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DE7585D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F35E2BE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1486FB6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2F2670C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867E73C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51EEB9F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E42124B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7C4B7CA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0CB937B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CE59A06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527E77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ACA9476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8AE6F06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6E61244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357B9C9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77F09E4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AB60AB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CA86F3D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C05F4F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31545F9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22A2711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6298734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2348911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47B2D56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487261E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FCE19A1" w14:textId="77777777" w:rsidR="001A1F60" w:rsidRDefault="001A1F60" w:rsidP="0069689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6E9BC57" w14:textId="77777777" w:rsidR="001A1F60" w:rsidRDefault="001A1F60" w:rsidP="0069689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0B9E8F6" w14:textId="2D537CDC" w:rsidR="001A1F60" w:rsidRDefault="001A1F60" w:rsidP="0069689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72B1D67" w14:textId="77777777" w:rsidR="001A1F60" w:rsidRDefault="001A1F60" w:rsidP="0069689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C13D1F5" w14:textId="77777777" w:rsidR="001A1F60" w:rsidRDefault="001A1F60" w:rsidP="0069689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0C8F3014" wp14:editId="6C341720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3EA56FC" id="Прямая соединительная линия 4" o:spid="_x0000_s1026" style="position:absolute;flip:y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fofPvw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F6A802A" w14:textId="014477D2" w:rsidR="001A1F60" w:rsidRDefault="001A1F60" w:rsidP="0069689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608A614" w14:textId="77777777" w:rsidR="001A1F60" w:rsidRPr="00EF0FF4" w:rsidRDefault="001A1F60" w:rsidP="0069689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361087C" w14:textId="77777777" w:rsidR="00DF7973" w:rsidRDefault="00DF7973" w:rsidP="00DF7973">
      <w:pPr>
        <w:ind w:right="-1"/>
        <w:jc w:val="both"/>
      </w:pPr>
    </w:p>
    <w:p w14:paraId="00E731E1" w14:textId="77777777" w:rsidR="001A1F60" w:rsidRDefault="001A1F60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05B37460" w14:textId="743A6FFD" w:rsidR="00DF7973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0844238" w14:textId="254C36DB" w:rsidR="00DF7973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7E14007" w14:textId="77777777" w:rsidR="000A616B" w:rsidRDefault="000A616B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14:paraId="32C23E0F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7CED32C9" w14:textId="148BB3DD" w:rsidR="00DF7973" w:rsidRPr="00C11DC3" w:rsidRDefault="00DF7973" w:rsidP="0077092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15</w:t>
            </w:r>
          </w:p>
        </w:tc>
      </w:tr>
      <w:tr w:rsidR="00DF7973" w14:paraId="30003DA9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60D394CC" w14:textId="78FFC192" w:rsidR="00DF7973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ул. Матросова, 1а</w:t>
            </w:r>
          </w:p>
        </w:tc>
      </w:tr>
      <w:tr w:rsidR="00DF7973" w14:paraId="03034BAA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144A5749" w14:textId="11117811" w:rsidR="00DF7973" w:rsidRPr="00CE6974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306D7">
              <w:rPr>
                <w:rFonts w:ascii="Times New Roman" w:eastAsia="MS Mincho" w:hAnsi="Times New Roman"/>
                <w:b/>
                <w:sz w:val="22"/>
                <w:szCs w:val="22"/>
              </w:rPr>
              <w:t>45</w:t>
            </w:r>
            <w:r w:rsidR="00DF797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DF797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14:paraId="0F53FB8B" w14:textId="77777777" w:rsidTr="0077092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07A5874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0A02D9D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C02B7D9" w14:textId="77777777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F7973" w14:paraId="4325CB1C" w14:textId="77777777" w:rsidTr="0077092B">
        <w:trPr>
          <w:trHeight w:val="113"/>
        </w:trPr>
        <w:tc>
          <w:tcPr>
            <w:tcW w:w="3704" w:type="dxa"/>
            <w:vMerge/>
            <w:vAlign w:val="center"/>
          </w:tcPr>
          <w:p w14:paraId="23E5B2C7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E08475F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EA6E180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14:paraId="21513324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1BEDC252" w14:textId="77777777" w:rsidR="00DF7973" w:rsidRPr="00000A27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B4492C4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0BF2DE9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D2970" w14:paraId="7F7D6692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4323AA58" w14:textId="77777777" w:rsidR="005D2970" w:rsidRPr="00CE6974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4AC9A2" w14:textId="02E58B90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435833.21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3226399F" w14:textId="3B27C212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3292759.33</w:t>
            </w:r>
          </w:p>
        </w:tc>
      </w:tr>
      <w:tr w:rsidR="005D2970" w14:paraId="0630C4E0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08D4D8C4" w14:textId="77777777" w:rsidR="005D2970" w:rsidRPr="00CE6974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8C9611" w14:textId="7F4CED33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435835.75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7465F339" w14:textId="4534CB5E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3292766.45</w:t>
            </w:r>
          </w:p>
        </w:tc>
      </w:tr>
      <w:tr w:rsidR="005D2970" w14:paraId="5E3E5AFE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17FD7FE6" w14:textId="77777777" w:rsidR="005D2970" w:rsidRPr="00CE6974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2048B5" w14:textId="156AA925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435829.96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389243C3" w14:textId="37E7BBAC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3292768.52</w:t>
            </w:r>
          </w:p>
        </w:tc>
      </w:tr>
      <w:tr w:rsidR="005D2970" w14:paraId="7768B36D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1935A33C" w14:textId="77777777" w:rsidR="005D2970" w:rsidRPr="00CE6974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C3E9EC" w14:textId="5017770C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435827.42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2BF1D442" w14:textId="2F3EDEBA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3292761.40</w:t>
            </w:r>
          </w:p>
        </w:tc>
      </w:tr>
      <w:tr w:rsidR="005D2970" w14:paraId="6160EE42" w14:textId="77777777" w:rsidTr="005D2970">
        <w:trPr>
          <w:trHeight w:val="113"/>
        </w:trPr>
        <w:tc>
          <w:tcPr>
            <w:tcW w:w="3704" w:type="dxa"/>
            <w:vAlign w:val="center"/>
          </w:tcPr>
          <w:p w14:paraId="06B8596F" w14:textId="77777777" w:rsidR="005D2970" w:rsidRPr="0025504F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4B9C1D" w14:textId="19F35778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435833.21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bottom"/>
          </w:tcPr>
          <w:p w14:paraId="14B0E57F" w14:textId="276F5E87" w:rsidR="005D2970" w:rsidRPr="00AC4CCA" w:rsidRDefault="005D2970" w:rsidP="005D2970">
            <w:pPr>
              <w:jc w:val="center"/>
            </w:pPr>
            <w:r w:rsidRPr="005805EB">
              <w:rPr>
                <w:color w:val="000000"/>
                <w:sz w:val="22"/>
                <w:szCs w:val="22"/>
              </w:rPr>
              <w:t>3292759.33</w:t>
            </w:r>
          </w:p>
        </w:tc>
      </w:tr>
      <w:tr w:rsidR="005D2970" w14:paraId="70539124" w14:textId="77777777" w:rsidTr="0077092B">
        <w:trPr>
          <w:trHeight w:val="483"/>
        </w:trPr>
        <w:tc>
          <w:tcPr>
            <w:tcW w:w="10367" w:type="dxa"/>
            <w:gridSpan w:val="3"/>
          </w:tcPr>
          <w:p w14:paraId="68700AC1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D598600" w14:textId="0CF92E52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5D2970">
              <w:rPr>
                <w:rFonts w:ascii="Times New Roman" w:hAnsi="Times New Roman"/>
                <w:noProof/>
                <w:sz w:val="21"/>
                <w:szCs w:val="21"/>
              </w:rPr>
              <w:drawing>
                <wp:inline distT="0" distB="0" distL="0" distR="0" wp14:anchorId="4E72B969" wp14:editId="32A28849">
                  <wp:extent cx="6169025" cy="4152900"/>
                  <wp:effectExtent l="0" t="0" r="3175" b="0"/>
                  <wp:docPr id="63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025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67974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21E2D9D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AC884AC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E362204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DC3FC92" w14:textId="77777777" w:rsidR="005D2970" w:rsidRDefault="005D2970" w:rsidP="005D2970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715B37E" w14:textId="77777777" w:rsidR="00F64FC8" w:rsidRDefault="00F64FC8" w:rsidP="005D2970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2BD5676" w14:textId="53CE9422" w:rsidR="005D2970" w:rsidRDefault="005D2970" w:rsidP="005D2970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1:100</w:t>
            </w:r>
          </w:p>
          <w:p w14:paraId="14AADC97" w14:textId="77777777" w:rsidR="005D2970" w:rsidRDefault="005D2970" w:rsidP="005D2970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9DD39A9" w14:textId="77777777" w:rsidR="005D2970" w:rsidRDefault="005D2970" w:rsidP="005D2970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B67950F" wp14:editId="6FCE235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74E8743" id="Прямая соединительная линия 4" o:spid="_x0000_s1026" style="position:absolute;flip: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75AUNQ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6F9FA10" w14:textId="5A121772" w:rsidR="005D2970" w:rsidRDefault="005D2970" w:rsidP="005D2970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E4BE315" w14:textId="77777777" w:rsidR="005D2970" w:rsidRPr="00EF0FF4" w:rsidRDefault="005D2970" w:rsidP="005D2970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0F3FD4D" w14:textId="77777777" w:rsidR="00DF7973" w:rsidRDefault="00DF7973" w:rsidP="00DF7973">
      <w:pPr>
        <w:ind w:right="-1"/>
        <w:jc w:val="both"/>
      </w:pPr>
    </w:p>
    <w:p w14:paraId="3B494A1D" w14:textId="1C0F5682" w:rsidR="00DF7973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5AD1DE5" w14:textId="5FD0804A" w:rsidR="00DF7973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CD688FF" w14:textId="77777777" w:rsidR="000A616B" w:rsidRDefault="000A616B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14:paraId="5B52F45D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5D60881F" w14:textId="14CFCFD2" w:rsidR="00DF7973" w:rsidRPr="00C11DC3" w:rsidRDefault="00DF7973" w:rsidP="0077092B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16</w:t>
            </w:r>
            <w:r w:rsidR="00AB5F25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DF7973" w14:paraId="6B9F68EF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18756B3B" w14:textId="76287A32" w:rsidR="00DF7973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пересечения ул. Суворова и ул. Матросова</w:t>
            </w:r>
          </w:p>
        </w:tc>
      </w:tr>
      <w:tr w:rsidR="00DF7973" w14:paraId="7F73594F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5D8982FF" w14:textId="09897A20" w:rsidR="00DF7973" w:rsidRPr="00CE6974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0110F4">
              <w:rPr>
                <w:rFonts w:ascii="Times New Roman" w:eastAsia="MS Mincho" w:hAnsi="Times New Roman"/>
                <w:b/>
                <w:sz w:val="22"/>
                <w:szCs w:val="22"/>
              </w:rPr>
              <w:t>30</w:t>
            </w:r>
            <w:r w:rsidR="00DF797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DF797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14:paraId="2D11C55D" w14:textId="77777777" w:rsidTr="0077092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7362264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2D1FF04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D310822" w14:textId="77777777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F7973" w14:paraId="5EA7471F" w14:textId="77777777" w:rsidTr="0077092B">
        <w:trPr>
          <w:trHeight w:val="113"/>
        </w:trPr>
        <w:tc>
          <w:tcPr>
            <w:tcW w:w="3704" w:type="dxa"/>
            <w:vMerge/>
            <w:vAlign w:val="center"/>
          </w:tcPr>
          <w:p w14:paraId="1DCD3F6D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6070CBD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780AE30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14:paraId="2B85C972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52604860" w14:textId="77777777" w:rsidR="00DF7973" w:rsidRPr="00000A27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2C57C17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D3669CD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F7973" w14:paraId="4E980E82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468DEA83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D6A8419" w14:textId="0095A2BA" w:rsidR="00DF7973" w:rsidRPr="00AC4CCA" w:rsidRDefault="00E13E35" w:rsidP="0077092B">
            <w:pPr>
              <w:jc w:val="center"/>
            </w:pPr>
            <w:r>
              <w:t>435793.48</w:t>
            </w:r>
          </w:p>
        </w:tc>
        <w:tc>
          <w:tcPr>
            <w:tcW w:w="3543" w:type="dxa"/>
            <w:vAlign w:val="center"/>
          </w:tcPr>
          <w:p w14:paraId="0A5A8B20" w14:textId="6EFDC3C8" w:rsidR="00DF7973" w:rsidRPr="00AC4CCA" w:rsidRDefault="00E13E35" w:rsidP="00E13E35">
            <w:pPr>
              <w:jc w:val="center"/>
            </w:pPr>
            <w:r>
              <w:t>3292713.19</w:t>
            </w:r>
          </w:p>
        </w:tc>
      </w:tr>
      <w:tr w:rsidR="00DF7973" w14:paraId="5D7F75BC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3A7180CC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F66D758" w14:textId="20FC0D44" w:rsidR="00DF7973" w:rsidRPr="00AC4CCA" w:rsidRDefault="00E13E35" w:rsidP="0077092B">
            <w:pPr>
              <w:jc w:val="center"/>
            </w:pPr>
            <w:r>
              <w:t>435794.55</w:t>
            </w:r>
          </w:p>
        </w:tc>
        <w:tc>
          <w:tcPr>
            <w:tcW w:w="3543" w:type="dxa"/>
            <w:vAlign w:val="center"/>
          </w:tcPr>
          <w:p w14:paraId="17601E84" w14:textId="77FEC7C9" w:rsidR="00DF7973" w:rsidRPr="00AC4CCA" w:rsidRDefault="00E13E35" w:rsidP="00E13E35">
            <w:pPr>
              <w:jc w:val="center"/>
            </w:pPr>
            <w:r>
              <w:t>3292716.73</w:t>
            </w:r>
          </w:p>
        </w:tc>
      </w:tr>
      <w:tr w:rsidR="00DF7973" w14:paraId="6E8A187F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7DD48795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D625A9C" w14:textId="0637AD32" w:rsidR="00DF7973" w:rsidRPr="00AC4CCA" w:rsidRDefault="00E13E35" w:rsidP="0077092B">
            <w:pPr>
              <w:jc w:val="center"/>
            </w:pPr>
            <w:r>
              <w:t>435786.90</w:t>
            </w:r>
          </w:p>
        </w:tc>
        <w:tc>
          <w:tcPr>
            <w:tcW w:w="3543" w:type="dxa"/>
            <w:vAlign w:val="center"/>
          </w:tcPr>
          <w:p w14:paraId="213AF9B3" w14:textId="2CB6F6C7" w:rsidR="00DF7973" w:rsidRPr="00AC4CCA" w:rsidRDefault="00E13E35" w:rsidP="00E13E35">
            <w:pPr>
              <w:jc w:val="center"/>
            </w:pPr>
            <w:r>
              <w:t>3292719.06</w:t>
            </w:r>
          </w:p>
        </w:tc>
      </w:tr>
      <w:tr w:rsidR="00DF7973" w14:paraId="1F3787B5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42DAC37C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D8A55EB" w14:textId="40227D8F" w:rsidR="00DF7973" w:rsidRPr="00AC4CCA" w:rsidRDefault="00E13E35" w:rsidP="0077092B">
            <w:pPr>
              <w:jc w:val="center"/>
            </w:pPr>
            <w:r>
              <w:t>435785.83</w:t>
            </w:r>
          </w:p>
        </w:tc>
        <w:tc>
          <w:tcPr>
            <w:tcW w:w="3543" w:type="dxa"/>
            <w:vAlign w:val="center"/>
          </w:tcPr>
          <w:p w14:paraId="1F0F0B77" w14:textId="710A3B87" w:rsidR="00DF7973" w:rsidRPr="00AC4CCA" w:rsidRDefault="00E13E35" w:rsidP="0077092B">
            <w:pPr>
              <w:jc w:val="center"/>
            </w:pPr>
            <w:r>
              <w:t>3292715.52</w:t>
            </w:r>
          </w:p>
        </w:tc>
      </w:tr>
      <w:tr w:rsidR="00DF7973" w14:paraId="3D63EC78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305DFC6D" w14:textId="77777777" w:rsidR="00DF7973" w:rsidRPr="0025504F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0A9BAFD" w14:textId="7697FF1A" w:rsidR="00DF7973" w:rsidRPr="00AC4CCA" w:rsidRDefault="00E13E35" w:rsidP="00E13E35">
            <w:pPr>
              <w:jc w:val="center"/>
            </w:pPr>
            <w:r>
              <w:t xml:space="preserve"> 435793.48  </w:t>
            </w:r>
          </w:p>
        </w:tc>
        <w:tc>
          <w:tcPr>
            <w:tcW w:w="3543" w:type="dxa"/>
            <w:vAlign w:val="center"/>
          </w:tcPr>
          <w:p w14:paraId="2A774A23" w14:textId="309A8DD9" w:rsidR="00DF7973" w:rsidRPr="00AC4CCA" w:rsidRDefault="00E13E35" w:rsidP="0077092B">
            <w:pPr>
              <w:jc w:val="center"/>
            </w:pPr>
            <w:r>
              <w:t>3292713.19</w:t>
            </w:r>
          </w:p>
        </w:tc>
      </w:tr>
      <w:tr w:rsidR="00DF7973" w14:paraId="0A1301C4" w14:textId="77777777" w:rsidTr="0077092B">
        <w:trPr>
          <w:trHeight w:val="483"/>
        </w:trPr>
        <w:tc>
          <w:tcPr>
            <w:tcW w:w="10367" w:type="dxa"/>
            <w:gridSpan w:val="3"/>
          </w:tcPr>
          <w:p w14:paraId="0364D543" w14:textId="26DB2267" w:rsidR="00DF7973" w:rsidRDefault="00D71984" w:rsidP="00D71984">
            <w:pPr>
              <w:pStyle w:val="a5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1F43193" wp14:editId="15ECEFE8">
                  <wp:extent cx="6437630" cy="5162063"/>
                  <wp:effectExtent l="0" t="0" r="1270" b="635"/>
                  <wp:docPr id="94791785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7305" cy="5169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56100E" w14:textId="77777777" w:rsidR="00DF7973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51A3956" w14:textId="7777777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A16669E" w14:textId="7777777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86B9516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522F6221" wp14:editId="7ED4606E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AD7C971" id="Прямая соединительная линия 4" o:spid="_x0000_s1026" style="position:absolute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Jz6+rg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2435718" w14:textId="26A1A31E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38D2D62" w14:textId="77777777" w:rsidR="00DF7973" w:rsidRPr="00EF0FF4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63764BE" w14:textId="77777777" w:rsidR="00DF7973" w:rsidRDefault="00DF7973" w:rsidP="00DF7973">
      <w:pPr>
        <w:ind w:right="-1"/>
        <w:jc w:val="both"/>
      </w:pPr>
    </w:p>
    <w:p w14:paraId="27754A4F" w14:textId="5DF7DBE2" w:rsidR="00DF7973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9B090BD" w14:textId="16E7A5B8" w:rsidR="00DF7973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FCD463B" w14:textId="77777777" w:rsidR="000A616B" w:rsidRDefault="000A616B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14:paraId="4E038FD9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65AD8CE8" w14:textId="2DC23D3E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1C55CC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DF7973" w14:paraId="4B9D4681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79B2636D" w14:textId="5D45E7B1" w:rsidR="00DF7973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ED564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ED564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Комсомольский, 35</w:t>
            </w:r>
          </w:p>
        </w:tc>
      </w:tr>
      <w:tr w:rsidR="00DF7973" w14:paraId="74E453E2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6BA6B115" w14:textId="12473509" w:rsidR="00DF7973" w:rsidRPr="00CE6974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0261A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DF7973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  <w:r w:rsidR="00DF797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F797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14:paraId="7990385C" w14:textId="77777777" w:rsidTr="0077092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672FC9C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451E216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45B31BF" w14:textId="77777777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F7973" w14:paraId="63A9C0AD" w14:textId="77777777" w:rsidTr="0077092B">
        <w:trPr>
          <w:trHeight w:val="113"/>
        </w:trPr>
        <w:tc>
          <w:tcPr>
            <w:tcW w:w="3704" w:type="dxa"/>
            <w:vMerge/>
            <w:vAlign w:val="center"/>
          </w:tcPr>
          <w:p w14:paraId="2CCF28AB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257FCB8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486D518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14:paraId="6D24A573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2518737" w14:textId="77777777" w:rsidR="00DF7973" w:rsidRPr="00000A27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CBCFEB5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984224C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F7973" w14:paraId="57B63B7B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31EC1441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8D1D59C" w14:textId="173A4776" w:rsidR="00DF7973" w:rsidRPr="00AC4CCA" w:rsidRDefault="000261AE" w:rsidP="0077092B">
            <w:pPr>
              <w:jc w:val="center"/>
            </w:pPr>
            <w:r>
              <w:t>436738.24</w:t>
            </w:r>
          </w:p>
        </w:tc>
        <w:tc>
          <w:tcPr>
            <w:tcW w:w="3543" w:type="dxa"/>
            <w:vAlign w:val="center"/>
          </w:tcPr>
          <w:p w14:paraId="34FC8CE7" w14:textId="749B366A" w:rsidR="00DF7973" w:rsidRPr="00AC4CCA" w:rsidRDefault="000261AE" w:rsidP="000261AE">
            <w:pPr>
              <w:jc w:val="center"/>
            </w:pPr>
            <w:r>
              <w:t>3290904.10</w:t>
            </w:r>
          </w:p>
        </w:tc>
      </w:tr>
      <w:tr w:rsidR="00DF7973" w14:paraId="3D912A87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514B50E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67285A0" w14:textId="360920C0" w:rsidR="00DF7973" w:rsidRPr="00AC4CCA" w:rsidRDefault="000261AE" w:rsidP="0077092B">
            <w:pPr>
              <w:jc w:val="center"/>
            </w:pPr>
            <w:r>
              <w:t>436743.66</w:t>
            </w:r>
          </w:p>
        </w:tc>
        <w:tc>
          <w:tcPr>
            <w:tcW w:w="3543" w:type="dxa"/>
            <w:vAlign w:val="center"/>
          </w:tcPr>
          <w:p w14:paraId="727CECB1" w14:textId="0183637E" w:rsidR="00DF7973" w:rsidRPr="00AC4CCA" w:rsidRDefault="000261AE" w:rsidP="000261AE">
            <w:pPr>
              <w:jc w:val="center"/>
            </w:pPr>
            <w:r>
              <w:t>3290909.98</w:t>
            </w:r>
          </w:p>
        </w:tc>
      </w:tr>
      <w:tr w:rsidR="00DF7973" w14:paraId="388C9B24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5194A00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6388405" w14:textId="5F7F69C2" w:rsidR="00DF7973" w:rsidRPr="00AC4CCA" w:rsidRDefault="000261AE" w:rsidP="0077092B">
            <w:pPr>
              <w:jc w:val="center"/>
            </w:pPr>
            <w:r>
              <w:t xml:space="preserve">436739.98 </w:t>
            </w:r>
          </w:p>
        </w:tc>
        <w:tc>
          <w:tcPr>
            <w:tcW w:w="3543" w:type="dxa"/>
            <w:vAlign w:val="center"/>
          </w:tcPr>
          <w:p w14:paraId="312D7920" w14:textId="1D23BE36" w:rsidR="00DF7973" w:rsidRPr="00AC4CCA" w:rsidRDefault="000261AE" w:rsidP="000261AE">
            <w:pPr>
              <w:jc w:val="center"/>
            </w:pPr>
            <w:r>
              <w:t>3290913.37</w:t>
            </w:r>
          </w:p>
        </w:tc>
      </w:tr>
      <w:tr w:rsidR="00DF7973" w14:paraId="4B4BDD3F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52877BE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C866852" w14:textId="5B0810F5" w:rsidR="00DF7973" w:rsidRPr="00AC4CCA" w:rsidRDefault="000261AE" w:rsidP="0077092B">
            <w:pPr>
              <w:jc w:val="center"/>
            </w:pPr>
            <w:r>
              <w:t xml:space="preserve">436734.56 </w:t>
            </w:r>
          </w:p>
        </w:tc>
        <w:tc>
          <w:tcPr>
            <w:tcW w:w="3543" w:type="dxa"/>
            <w:vAlign w:val="center"/>
          </w:tcPr>
          <w:p w14:paraId="4B5D09C0" w14:textId="11ED6B2A" w:rsidR="00DF7973" w:rsidRPr="00AC4CCA" w:rsidRDefault="000261AE" w:rsidP="000261AE">
            <w:pPr>
              <w:jc w:val="center"/>
            </w:pPr>
            <w:r>
              <w:t>3290907.49</w:t>
            </w:r>
          </w:p>
        </w:tc>
      </w:tr>
      <w:tr w:rsidR="00DF7973" w14:paraId="1F103CD1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38739334" w14:textId="77777777" w:rsidR="00DF7973" w:rsidRPr="0025504F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4E2F926" w14:textId="37448751" w:rsidR="00DF7973" w:rsidRPr="00AC4CCA" w:rsidRDefault="000261AE" w:rsidP="000261AE">
            <w:pPr>
              <w:jc w:val="center"/>
            </w:pPr>
            <w:r>
              <w:t xml:space="preserve">436738.24 </w:t>
            </w:r>
          </w:p>
        </w:tc>
        <w:tc>
          <w:tcPr>
            <w:tcW w:w="3543" w:type="dxa"/>
            <w:vAlign w:val="center"/>
          </w:tcPr>
          <w:p w14:paraId="527CF6AD" w14:textId="5C34E753" w:rsidR="00DF7973" w:rsidRPr="00AC4CCA" w:rsidRDefault="000261AE" w:rsidP="0077092B">
            <w:pPr>
              <w:jc w:val="center"/>
            </w:pPr>
            <w:r>
              <w:t>3290904.10</w:t>
            </w:r>
          </w:p>
        </w:tc>
      </w:tr>
      <w:tr w:rsidR="00DF7973" w14:paraId="50D5AF70" w14:textId="77777777" w:rsidTr="0077092B">
        <w:trPr>
          <w:trHeight w:val="483"/>
        </w:trPr>
        <w:tc>
          <w:tcPr>
            <w:tcW w:w="10367" w:type="dxa"/>
            <w:gridSpan w:val="3"/>
          </w:tcPr>
          <w:p w14:paraId="4CF9DBF7" w14:textId="77777777" w:rsidR="00DF7973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8787BDB" w14:textId="3C777D08" w:rsidR="00DF7973" w:rsidRDefault="000261AE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7D58F49" wp14:editId="288C8A4E">
                  <wp:extent cx="6116320" cy="4908550"/>
                  <wp:effectExtent l="0" t="0" r="0" b="6350"/>
                  <wp:docPr id="199250444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0" cy="490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46085" w14:textId="77777777" w:rsidR="00F64FC8" w:rsidRDefault="00F64FC8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1345454" w14:textId="753CED31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F93F734" w14:textId="7777777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A7F53D1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6AE6EF8" wp14:editId="6CE3DD88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86513292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193B74C" id="Прямая соединительная линия 4" o:spid="_x0000_s1026" style="position:absolute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ZfhXS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1BF4F2A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C2F6229" w14:textId="77777777" w:rsidR="00DF7973" w:rsidRPr="00EF0FF4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0B82EC9" w14:textId="77777777" w:rsidR="00DF7973" w:rsidRDefault="00DF7973" w:rsidP="00DF7973">
      <w:pPr>
        <w:ind w:right="-1"/>
        <w:jc w:val="both"/>
      </w:pPr>
    </w:p>
    <w:p w14:paraId="4B2A4F1E" w14:textId="77777777" w:rsidR="00AC6E31" w:rsidRDefault="00AC6E31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4E7995B" w14:textId="265CA4C8" w:rsidR="00DF7973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3F304B5" w14:textId="2E763C62" w:rsidR="00DF7973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8F7579E" w14:textId="77777777" w:rsidR="00F418A1" w:rsidRDefault="00F418A1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14:paraId="4C159BB4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7D088CFC" w14:textId="0B4B1625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1C55CC">
              <w:rPr>
                <w:rFonts w:ascii="Times New Roman" w:eastAsia="MS Mincho" w:hAnsi="Times New Roman"/>
                <w:b/>
                <w:sz w:val="22"/>
                <w:szCs w:val="22"/>
              </w:rPr>
              <w:t>18</w:t>
            </w:r>
          </w:p>
        </w:tc>
      </w:tr>
      <w:tr w:rsidR="00DF7973" w14:paraId="37284466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7403217A" w14:textId="0520E6CF" w:rsidR="00DF7973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ED564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ED564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Комсомольский, 35</w:t>
            </w:r>
          </w:p>
        </w:tc>
      </w:tr>
      <w:tr w:rsidR="00DF7973" w14:paraId="66A0DCB9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1ED4D94B" w14:textId="23DF145F" w:rsidR="00DF7973" w:rsidRPr="00CE6974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E4F15">
              <w:rPr>
                <w:rFonts w:ascii="Times New Roman" w:eastAsia="MS Mincho" w:hAnsi="Times New Roman"/>
                <w:b/>
                <w:sz w:val="22"/>
                <w:szCs w:val="22"/>
              </w:rPr>
              <w:t>24</w:t>
            </w:r>
            <w:r w:rsidR="00DF797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F797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14:paraId="77A57016" w14:textId="77777777" w:rsidTr="0077092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440942D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C815C8F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9C8CE77" w14:textId="77777777" w:rsidR="00DF7973" w:rsidRPr="00CE6974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F7973" w14:paraId="5EE17501" w14:textId="77777777" w:rsidTr="0077092B">
        <w:trPr>
          <w:trHeight w:val="113"/>
        </w:trPr>
        <w:tc>
          <w:tcPr>
            <w:tcW w:w="3704" w:type="dxa"/>
            <w:vMerge/>
            <w:vAlign w:val="center"/>
          </w:tcPr>
          <w:p w14:paraId="20C9F96D" w14:textId="77777777" w:rsidR="00DF7973" w:rsidRPr="00000A27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F7280C4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6C2EBEB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14:paraId="247C7C67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A529104" w14:textId="77777777" w:rsidR="00DF7973" w:rsidRPr="00000A27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C91FE47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7D4A9A2" w14:textId="77777777" w:rsidR="00DF7973" w:rsidRPr="00CE6974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F7973" w14:paraId="747F5972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56BD3902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440E768" w14:textId="1411A902" w:rsidR="00DF7973" w:rsidRPr="00AC4CCA" w:rsidRDefault="00AE4F15" w:rsidP="0077092B">
            <w:pPr>
              <w:jc w:val="center"/>
            </w:pPr>
            <w:r>
              <w:t>436743.73</w:t>
            </w:r>
          </w:p>
        </w:tc>
        <w:tc>
          <w:tcPr>
            <w:tcW w:w="3543" w:type="dxa"/>
            <w:vAlign w:val="center"/>
          </w:tcPr>
          <w:p w14:paraId="38FA46EA" w14:textId="048D7730" w:rsidR="00DF7973" w:rsidRPr="00AC4CCA" w:rsidRDefault="00AE4F15" w:rsidP="0013035A">
            <w:pPr>
              <w:jc w:val="center"/>
            </w:pPr>
            <w:r>
              <w:t>3290910.08</w:t>
            </w:r>
          </w:p>
        </w:tc>
      </w:tr>
      <w:tr w:rsidR="00DF7973" w14:paraId="6A3EB597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54974D78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B83D387" w14:textId="1A88FAFE" w:rsidR="00DF7973" w:rsidRPr="00AC4CCA" w:rsidRDefault="00AE4F15" w:rsidP="0077092B">
            <w:pPr>
              <w:jc w:val="center"/>
            </w:pPr>
            <w:r>
              <w:t>436747.77</w:t>
            </w:r>
          </w:p>
        </w:tc>
        <w:tc>
          <w:tcPr>
            <w:tcW w:w="3543" w:type="dxa"/>
            <w:vAlign w:val="center"/>
          </w:tcPr>
          <w:p w14:paraId="1B56C134" w14:textId="42222E86" w:rsidR="00DF7973" w:rsidRPr="00AC4CCA" w:rsidRDefault="00AE4F15" w:rsidP="0077092B">
            <w:pPr>
              <w:jc w:val="center"/>
            </w:pPr>
            <w:r>
              <w:t>3290914.51</w:t>
            </w:r>
          </w:p>
        </w:tc>
      </w:tr>
      <w:tr w:rsidR="00DF7973" w14:paraId="089A82AC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2C9498F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F17B568" w14:textId="64C5FD08" w:rsidR="00DF7973" w:rsidRPr="00AC4CCA" w:rsidRDefault="00AE4F15" w:rsidP="0077092B">
            <w:pPr>
              <w:jc w:val="center"/>
            </w:pPr>
            <w:r>
              <w:t>436744.82</w:t>
            </w:r>
          </w:p>
        </w:tc>
        <w:tc>
          <w:tcPr>
            <w:tcW w:w="3543" w:type="dxa"/>
            <w:vAlign w:val="center"/>
          </w:tcPr>
          <w:p w14:paraId="4B975B68" w14:textId="345FAC76" w:rsidR="00DF7973" w:rsidRPr="00AC4CCA" w:rsidRDefault="00AE4F15" w:rsidP="0013035A">
            <w:pPr>
              <w:jc w:val="center"/>
            </w:pPr>
            <w:r>
              <w:t>3290917.21</w:t>
            </w:r>
          </w:p>
        </w:tc>
      </w:tr>
      <w:tr w:rsidR="00DF7973" w14:paraId="40B51595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2A93A474" w14:textId="77777777" w:rsidR="00DF7973" w:rsidRPr="00CE6974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D18B0CE" w14:textId="48F471FE" w:rsidR="00DF7973" w:rsidRPr="00AC4CCA" w:rsidRDefault="00AE4F15" w:rsidP="0077092B">
            <w:pPr>
              <w:jc w:val="center"/>
            </w:pPr>
            <w:r>
              <w:t>436740.77</w:t>
            </w:r>
          </w:p>
        </w:tc>
        <w:tc>
          <w:tcPr>
            <w:tcW w:w="3543" w:type="dxa"/>
            <w:vAlign w:val="center"/>
          </w:tcPr>
          <w:p w14:paraId="3743D7A8" w14:textId="55680647" w:rsidR="00DF7973" w:rsidRPr="00AC4CCA" w:rsidRDefault="00AE4F15" w:rsidP="0013035A">
            <w:pPr>
              <w:jc w:val="center"/>
            </w:pPr>
            <w:r>
              <w:t>3290912.78</w:t>
            </w:r>
          </w:p>
        </w:tc>
      </w:tr>
      <w:tr w:rsidR="00DF7973" w14:paraId="292E961D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7E09CEE4" w14:textId="77777777" w:rsidR="00DF7973" w:rsidRPr="0025504F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952F1E5" w14:textId="0F1237D4" w:rsidR="00DF7973" w:rsidRPr="00AC4CCA" w:rsidRDefault="00AE4F15" w:rsidP="00AE4F15">
            <w:pPr>
              <w:jc w:val="center"/>
            </w:pPr>
            <w:r>
              <w:t xml:space="preserve">436743.73 </w:t>
            </w:r>
          </w:p>
        </w:tc>
        <w:tc>
          <w:tcPr>
            <w:tcW w:w="3543" w:type="dxa"/>
            <w:vAlign w:val="center"/>
          </w:tcPr>
          <w:p w14:paraId="5E16BBC6" w14:textId="12C5C2B7" w:rsidR="00DF7973" w:rsidRPr="00AC4CCA" w:rsidRDefault="00AE4F15" w:rsidP="0077092B">
            <w:pPr>
              <w:jc w:val="center"/>
            </w:pPr>
            <w:r>
              <w:t>3290910.08</w:t>
            </w:r>
          </w:p>
        </w:tc>
      </w:tr>
      <w:tr w:rsidR="00DF7973" w14:paraId="1F9540BC" w14:textId="77777777" w:rsidTr="0077092B">
        <w:trPr>
          <w:trHeight w:val="483"/>
        </w:trPr>
        <w:tc>
          <w:tcPr>
            <w:tcW w:w="10367" w:type="dxa"/>
            <w:gridSpan w:val="3"/>
          </w:tcPr>
          <w:p w14:paraId="7B41A1AF" w14:textId="77777777" w:rsidR="00DF7973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FE4BDE6" w14:textId="573D1CDC" w:rsidR="00DF7973" w:rsidRDefault="00AE4F15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B1A932A" wp14:editId="47CB8FB1">
                  <wp:extent cx="6116320" cy="4908550"/>
                  <wp:effectExtent l="0" t="0" r="0" b="6350"/>
                  <wp:docPr id="1614856493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0" cy="490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DE396" w14:textId="77777777" w:rsidR="00F64FC8" w:rsidRDefault="00F64FC8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555D5D5" w14:textId="4ED7A190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8F90579" w14:textId="7777777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453DC88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63E8F85D" wp14:editId="7B8CF4B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45418493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712732D" id="Прямая соединительная линия 4" o:spid="_x0000_s1026" style="position:absolute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DoVl48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04024A0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48D662A" w14:textId="77777777" w:rsidR="00DF7973" w:rsidRPr="00EF0FF4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BE14038" w14:textId="77777777" w:rsidR="00DF7973" w:rsidRDefault="00DF7973" w:rsidP="00DF7973">
      <w:pPr>
        <w:ind w:right="-1"/>
        <w:jc w:val="both"/>
      </w:pPr>
    </w:p>
    <w:p w14:paraId="0FF5A086" w14:textId="77777777" w:rsidR="00CC6B72" w:rsidRDefault="00CC6B72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B69689A" w14:textId="1B831CD4" w:rsidR="00DF7973" w:rsidRPr="00907F90" w:rsidRDefault="00DF7973" w:rsidP="00DF797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907F9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5DEC7FE" w14:textId="447B7EC7" w:rsidR="00DF7973" w:rsidRPr="00907F90" w:rsidRDefault="00DF7973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907F90"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 торгового объекта</w:t>
      </w:r>
    </w:p>
    <w:p w14:paraId="50BB5EA6" w14:textId="77777777" w:rsidR="00F418A1" w:rsidRPr="00907F90" w:rsidRDefault="00F418A1" w:rsidP="00DF797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F7973" w:rsidRPr="00907F90" w14:paraId="38B4301F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6EAB3243" w14:textId="0DAA2062" w:rsidR="00DF7973" w:rsidRPr="00907F90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1C55CC">
              <w:rPr>
                <w:rFonts w:ascii="Times New Roman" w:eastAsia="MS Mincho" w:hAnsi="Times New Roman"/>
                <w:b/>
                <w:sz w:val="22"/>
                <w:szCs w:val="22"/>
              </w:rPr>
              <w:t>19</w:t>
            </w:r>
          </w:p>
        </w:tc>
      </w:tr>
      <w:tr w:rsidR="00DF7973" w:rsidRPr="00907F90" w14:paraId="66970576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73A6F1CC" w14:textId="61F28CE8" w:rsidR="00DF7973" w:rsidRPr="00907F90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907F90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 w:rsidRPr="00907F90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907F9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размещения): Российская Федерация, Иркутская область, городской округ город Усолье-Сибирское, город Усолье-Сибирское, в районе пр-кта Комсомольский, 35</w:t>
            </w:r>
          </w:p>
        </w:tc>
      </w:tr>
      <w:tr w:rsidR="00DF7973" w:rsidRPr="00907F90" w14:paraId="446B3E26" w14:textId="77777777" w:rsidTr="0077092B">
        <w:trPr>
          <w:trHeight w:val="113"/>
        </w:trPr>
        <w:tc>
          <w:tcPr>
            <w:tcW w:w="10367" w:type="dxa"/>
            <w:gridSpan w:val="3"/>
            <w:vAlign w:val="center"/>
          </w:tcPr>
          <w:p w14:paraId="4AB95E80" w14:textId="1CEDC169" w:rsidR="00DF7973" w:rsidRPr="00907F90" w:rsidRDefault="00800111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</w:t>
            </w:r>
            <w:r w:rsidRPr="001C55CC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размещения НТО </w:t>
            </w:r>
            <w:r w:rsidR="00DF7973" w:rsidRPr="001C55CC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  <w:r w:rsidR="007F50C1" w:rsidRPr="001C55CC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DF7973" w:rsidRPr="001C55C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F7973" w:rsidRPr="001C55CC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F7973" w:rsidRPr="00907F90" w14:paraId="306BA796" w14:textId="77777777" w:rsidTr="0077092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13C15FD" w14:textId="77777777" w:rsidR="00DF7973" w:rsidRPr="00907F90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924711C" w14:textId="77777777" w:rsidR="00DF7973" w:rsidRPr="00907F90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F90">
              <w:rPr>
                <w:rFonts w:ascii="Times New Roman" w:hAnsi="Times New Roman" w:cs="Times New Roman"/>
                <w:b/>
              </w:rPr>
              <w:t>Координаты поворотных точек места размещения нестационарного торгового объекта, м</w:t>
            </w:r>
          </w:p>
          <w:p w14:paraId="66143615" w14:textId="77777777" w:rsidR="00DF7973" w:rsidRPr="00907F90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hAnsi="Times New Roman"/>
                <w:sz w:val="22"/>
              </w:rPr>
              <w:t>(значения координат указываются с округлением до 0,01 метра)</w:t>
            </w:r>
          </w:p>
        </w:tc>
      </w:tr>
      <w:tr w:rsidR="00DF7973" w:rsidRPr="00907F90" w14:paraId="1E5CB87C" w14:textId="77777777" w:rsidTr="0077092B">
        <w:trPr>
          <w:trHeight w:val="113"/>
        </w:trPr>
        <w:tc>
          <w:tcPr>
            <w:tcW w:w="3704" w:type="dxa"/>
            <w:vMerge/>
            <w:vAlign w:val="center"/>
          </w:tcPr>
          <w:p w14:paraId="2D08E4CF" w14:textId="77777777" w:rsidR="00DF7973" w:rsidRPr="00907F90" w:rsidRDefault="00DF7973" w:rsidP="0077092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493E9F55" w14:textId="77777777" w:rsidR="00DF7973" w:rsidRPr="00907F90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F90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2735A52" w14:textId="77777777" w:rsidR="00DF7973" w:rsidRPr="00907F90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F90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F7973" w:rsidRPr="00907F90" w14:paraId="0CBC3809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661E2578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D9054D2" w14:textId="77777777" w:rsidR="00DF7973" w:rsidRPr="00907F90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F9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512C92B" w14:textId="77777777" w:rsidR="00DF7973" w:rsidRPr="00907F90" w:rsidRDefault="00DF7973" w:rsidP="007709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07F90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F7973" w:rsidRPr="00907F90" w14:paraId="335F36BE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2BBE7AB3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575FF2B" w14:textId="6D497C75" w:rsidR="00DF7973" w:rsidRPr="00907F90" w:rsidRDefault="00907F90" w:rsidP="0077092B">
            <w:pPr>
              <w:jc w:val="center"/>
            </w:pPr>
            <w:r>
              <w:t>436747.85</w:t>
            </w:r>
          </w:p>
        </w:tc>
        <w:tc>
          <w:tcPr>
            <w:tcW w:w="3543" w:type="dxa"/>
            <w:vAlign w:val="center"/>
          </w:tcPr>
          <w:p w14:paraId="5ACADBCD" w14:textId="373892D5" w:rsidR="00DF7973" w:rsidRPr="00907F90" w:rsidRDefault="00907F90" w:rsidP="0077092B">
            <w:pPr>
              <w:jc w:val="center"/>
            </w:pPr>
            <w:r>
              <w:t>3290914.61</w:t>
            </w:r>
          </w:p>
        </w:tc>
      </w:tr>
      <w:tr w:rsidR="00DF7973" w:rsidRPr="00907F90" w14:paraId="11164C8C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66C3E6BF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478116C" w14:textId="10ECF396" w:rsidR="00DF7973" w:rsidRPr="00907F90" w:rsidRDefault="00907F90" w:rsidP="0077092B">
            <w:pPr>
              <w:jc w:val="center"/>
            </w:pPr>
            <w:r>
              <w:t>436751.57</w:t>
            </w:r>
          </w:p>
        </w:tc>
        <w:tc>
          <w:tcPr>
            <w:tcW w:w="3543" w:type="dxa"/>
            <w:vAlign w:val="center"/>
          </w:tcPr>
          <w:p w14:paraId="0D40FC28" w14:textId="1065D8D0" w:rsidR="00DF7973" w:rsidRPr="00907F90" w:rsidRDefault="00907F90" w:rsidP="0077092B">
            <w:pPr>
              <w:jc w:val="center"/>
            </w:pPr>
            <w:r>
              <w:t>3290918.66</w:t>
            </w:r>
          </w:p>
        </w:tc>
      </w:tr>
      <w:tr w:rsidR="00DF7973" w:rsidRPr="00907F90" w14:paraId="7D92F1EA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1F834B50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AECF53D" w14:textId="6E997A12" w:rsidR="00DF7973" w:rsidRPr="00907F90" w:rsidRDefault="00907F90" w:rsidP="0077092B">
            <w:pPr>
              <w:jc w:val="center"/>
            </w:pPr>
            <w:r>
              <w:t>436749.30</w:t>
            </w:r>
          </w:p>
        </w:tc>
        <w:tc>
          <w:tcPr>
            <w:tcW w:w="3543" w:type="dxa"/>
            <w:vAlign w:val="center"/>
          </w:tcPr>
          <w:p w14:paraId="3F88C8FA" w14:textId="12FB5FE0" w:rsidR="00DF7973" w:rsidRPr="00907F90" w:rsidRDefault="00907F90" w:rsidP="00907F90">
            <w:pPr>
              <w:jc w:val="center"/>
            </w:pPr>
            <w:r>
              <w:t>3290920.75</w:t>
            </w:r>
          </w:p>
        </w:tc>
      </w:tr>
      <w:tr w:rsidR="00DF7973" w:rsidRPr="00907F90" w14:paraId="3471989D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95788B6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E245467" w14:textId="6F263CED" w:rsidR="00DF7973" w:rsidRPr="00907F90" w:rsidRDefault="00907F90" w:rsidP="0077092B">
            <w:pPr>
              <w:jc w:val="center"/>
            </w:pPr>
            <w:r>
              <w:t>436745.58</w:t>
            </w:r>
          </w:p>
        </w:tc>
        <w:tc>
          <w:tcPr>
            <w:tcW w:w="3543" w:type="dxa"/>
            <w:vAlign w:val="center"/>
          </w:tcPr>
          <w:p w14:paraId="52C6ECA7" w14:textId="5099D87C" w:rsidR="00DF7973" w:rsidRPr="00907F90" w:rsidRDefault="00907F90" w:rsidP="007F50C1">
            <w:pPr>
              <w:jc w:val="center"/>
            </w:pPr>
            <w:r>
              <w:t>3290916.69</w:t>
            </w:r>
          </w:p>
        </w:tc>
      </w:tr>
      <w:tr w:rsidR="00DF7973" w:rsidRPr="00907F90" w14:paraId="4FA1A3A4" w14:textId="77777777" w:rsidTr="0077092B">
        <w:trPr>
          <w:trHeight w:val="113"/>
        </w:trPr>
        <w:tc>
          <w:tcPr>
            <w:tcW w:w="3704" w:type="dxa"/>
            <w:vAlign w:val="center"/>
          </w:tcPr>
          <w:p w14:paraId="04F87FA1" w14:textId="77777777" w:rsidR="00DF7973" w:rsidRPr="00907F90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07F90"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C44E6A1" w14:textId="1C1866A3" w:rsidR="00DF7973" w:rsidRPr="00907F90" w:rsidRDefault="00907F90" w:rsidP="00907F90">
            <w:pPr>
              <w:jc w:val="center"/>
            </w:pPr>
            <w:r>
              <w:t xml:space="preserve">436747.85 </w:t>
            </w:r>
          </w:p>
        </w:tc>
        <w:tc>
          <w:tcPr>
            <w:tcW w:w="3543" w:type="dxa"/>
            <w:vAlign w:val="center"/>
          </w:tcPr>
          <w:p w14:paraId="0A508F99" w14:textId="3912EB28" w:rsidR="00DF7973" w:rsidRPr="00907F90" w:rsidRDefault="00907F90" w:rsidP="0077092B">
            <w:pPr>
              <w:jc w:val="center"/>
            </w:pPr>
            <w:r>
              <w:t>3290914.61</w:t>
            </w:r>
          </w:p>
        </w:tc>
      </w:tr>
      <w:tr w:rsidR="00DF7973" w14:paraId="1FF16E6D" w14:textId="77777777" w:rsidTr="0077092B">
        <w:trPr>
          <w:trHeight w:val="483"/>
        </w:trPr>
        <w:tc>
          <w:tcPr>
            <w:tcW w:w="10367" w:type="dxa"/>
            <w:gridSpan w:val="3"/>
          </w:tcPr>
          <w:p w14:paraId="070FBA3A" w14:textId="77777777" w:rsidR="00DF7973" w:rsidRDefault="00DF7973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167E8EA" w14:textId="0BF6A878" w:rsidR="00DF7973" w:rsidRDefault="00907F90" w:rsidP="0077092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A78D272" wp14:editId="25D43CC4">
                  <wp:extent cx="6116320" cy="4908550"/>
                  <wp:effectExtent l="0" t="0" r="0" b="6350"/>
                  <wp:docPr id="872667436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6320" cy="490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F328A" w14:textId="77777777" w:rsidR="00F64FC8" w:rsidRDefault="00F64FC8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A5F0212" w14:textId="49F0B5E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79DF34B1" w14:textId="77777777" w:rsidR="00DF7973" w:rsidRDefault="00DF7973" w:rsidP="0077092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2F572F0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1019674E" wp14:editId="399CD34F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01546616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4DE5CD8" id="Прямая соединительная линия 4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Fm0stwCAgAApg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D470A07" w14:textId="77777777" w:rsidR="00DF7973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EACA2E1" w14:textId="77777777" w:rsidR="00DF7973" w:rsidRPr="00EF0FF4" w:rsidRDefault="00DF7973" w:rsidP="0077092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75DA31D" w14:textId="77777777" w:rsidR="00F47FF3" w:rsidRDefault="00F47FF3" w:rsidP="00F47FF3">
      <w:pPr>
        <w:ind w:right="-1"/>
        <w:jc w:val="both"/>
      </w:pPr>
    </w:p>
    <w:p w14:paraId="250771C1" w14:textId="77777777" w:rsidR="00F418A1" w:rsidRDefault="00F418A1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603D62B" w14:textId="77777777" w:rsidR="0027567F" w:rsidRDefault="0027567F" w:rsidP="0027567F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C3BECD6" w14:textId="77777777" w:rsidR="0027567F" w:rsidRDefault="0027567F" w:rsidP="0027567F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1F9B6F2" w14:textId="77777777" w:rsidR="0027567F" w:rsidRDefault="0027567F" w:rsidP="0027567F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27567F" w:rsidRPr="0027567F" w14:paraId="131FED73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03EC164B" w14:textId="1D2783CE" w:rsidR="0027567F" w:rsidRPr="0027567F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7567F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 20</w:t>
            </w:r>
          </w:p>
        </w:tc>
      </w:tr>
      <w:tr w:rsidR="0027567F" w14:paraId="537F88FC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4AE52314" w14:textId="77777777" w:rsidR="0027567F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</w:t>
            </w:r>
            <w:r w:rsidRPr="007C4183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Иркутская область, городской округ город Усолье-Сибирское, город Усолье-Сибирское, в районе </w:t>
            </w:r>
            <w:r w:rsidRPr="007C418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ул. Ватутина, 23</w:t>
            </w:r>
          </w:p>
        </w:tc>
      </w:tr>
      <w:tr w:rsidR="0027567F" w14:paraId="31645576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5EB719C4" w14:textId="77777777" w:rsidR="0027567F" w:rsidRPr="00CE6974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Площадь места размещения НТО 28</w:t>
            </w:r>
            <w:r w:rsidRPr="002F70C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27567F" w14:paraId="2DB1BC36" w14:textId="77777777" w:rsidTr="006D1F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12F60DD" w14:textId="77777777" w:rsidR="0027567F" w:rsidRPr="00000A27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1A3E5B0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7AF5DE4" w14:textId="77777777" w:rsidR="0027567F" w:rsidRPr="00CE6974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27567F" w14:paraId="02B8FF55" w14:textId="77777777" w:rsidTr="006D1F6F">
        <w:trPr>
          <w:trHeight w:val="113"/>
        </w:trPr>
        <w:tc>
          <w:tcPr>
            <w:tcW w:w="3704" w:type="dxa"/>
            <w:vMerge/>
            <w:vAlign w:val="center"/>
          </w:tcPr>
          <w:p w14:paraId="168E28EE" w14:textId="77777777" w:rsidR="0027567F" w:rsidRPr="00000A27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6C4E69C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ACFD8B2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27567F" w14:paraId="3CBDB65F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0E280B1E" w14:textId="77777777" w:rsidR="0027567F" w:rsidRPr="00000A27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13F29F6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F39855A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567F" w14:paraId="3398C79C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550A2AD5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21A22CC" w14:textId="77777777" w:rsidR="0027567F" w:rsidRPr="00AC4CCA" w:rsidRDefault="0027567F" w:rsidP="006D1F6F">
            <w:pPr>
              <w:jc w:val="center"/>
            </w:pPr>
            <w:r>
              <w:t>436565.11</w:t>
            </w:r>
          </w:p>
        </w:tc>
        <w:tc>
          <w:tcPr>
            <w:tcW w:w="3543" w:type="dxa"/>
            <w:vAlign w:val="center"/>
          </w:tcPr>
          <w:p w14:paraId="3FB5916D" w14:textId="77777777" w:rsidR="0027567F" w:rsidRPr="00AC4CCA" w:rsidRDefault="0027567F" w:rsidP="006D1F6F">
            <w:pPr>
              <w:jc w:val="center"/>
            </w:pPr>
            <w:r>
              <w:t>3290377.24</w:t>
            </w:r>
          </w:p>
        </w:tc>
      </w:tr>
      <w:tr w:rsidR="0027567F" w14:paraId="48ABA3CE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072E8152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E23CB82" w14:textId="77777777" w:rsidR="0027567F" w:rsidRPr="00AC4CCA" w:rsidRDefault="0027567F" w:rsidP="006D1F6F">
            <w:pPr>
              <w:jc w:val="center"/>
            </w:pPr>
            <w:r>
              <w:t>436570.40</w:t>
            </w:r>
          </w:p>
        </w:tc>
        <w:tc>
          <w:tcPr>
            <w:tcW w:w="3543" w:type="dxa"/>
            <w:vAlign w:val="center"/>
          </w:tcPr>
          <w:p w14:paraId="5E42EDDA" w14:textId="77777777" w:rsidR="0027567F" w:rsidRPr="00AC4CCA" w:rsidRDefault="0027567F" w:rsidP="006D1F6F">
            <w:pPr>
              <w:jc w:val="center"/>
            </w:pPr>
            <w:r>
              <w:t>3290372.66</w:t>
            </w:r>
          </w:p>
        </w:tc>
      </w:tr>
      <w:tr w:rsidR="0027567F" w14:paraId="1D0C7A34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7BB7E6FB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9252085" w14:textId="77777777" w:rsidR="0027567F" w:rsidRPr="00AC4CCA" w:rsidRDefault="0027567F" w:rsidP="006D1F6F">
            <w:pPr>
              <w:jc w:val="center"/>
            </w:pPr>
            <w:r>
              <w:t>436573.03</w:t>
            </w:r>
          </w:p>
        </w:tc>
        <w:tc>
          <w:tcPr>
            <w:tcW w:w="3543" w:type="dxa"/>
            <w:vAlign w:val="center"/>
          </w:tcPr>
          <w:p w14:paraId="005D798B" w14:textId="77777777" w:rsidR="0027567F" w:rsidRPr="00AC4CCA" w:rsidRDefault="0027567F" w:rsidP="006D1F6F">
            <w:pPr>
              <w:jc w:val="center"/>
            </w:pPr>
            <w:r>
              <w:t>3290375.67</w:t>
            </w:r>
          </w:p>
        </w:tc>
      </w:tr>
      <w:tr w:rsidR="0027567F" w14:paraId="10FEE656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02B8D2EB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78041D0" w14:textId="77777777" w:rsidR="0027567F" w:rsidRPr="00AC4CCA" w:rsidRDefault="0027567F" w:rsidP="006D1F6F">
            <w:pPr>
              <w:jc w:val="center"/>
            </w:pPr>
            <w:r>
              <w:t>436567.74</w:t>
            </w:r>
          </w:p>
        </w:tc>
        <w:tc>
          <w:tcPr>
            <w:tcW w:w="3543" w:type="dxa"/>
            <w:vAlign w:val="center"/>
          </w:tcPr>
          <w:p w14:paraId="5E698422" w14:textId="77777777" w:rsidR="0027567F" w:rsidRPr="00AC4CCA" w:rsidRDefault="0027567F" w:rsidP="006D1F6F">
            <w:pPr>
              <w:jc w:val="center"/>
            </w:pPr>
            <w:r>
              <w:t>3290380.26</w:t>
            </w:r>
          </w:p>
        </w:tc>
      </w:tr>
      <w:tr w:rsidR="0027567F" w14:paraId="40DCE971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1DD71B34" w14:textId="77777777" w:rsidR="0027567F" w:rsidRPr="0025504F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03B68F0" w14:textId="77777777" w:rsidR="0027567F" w:rsidRPr="00AC4CCA" w:rsidRDefault="0027567F" w:rsidP="006D1F6F">
            <w:pPr>
              <w:jc w:val="center"/>
            </w:pPr>
            <w:r>
              <w:t xml:space="preserve">436565.11 </w:t>
            </w:r>
          </w:p>
        </w:tc>
        <w:tc>
          <w:tcPr>
            <w:tcW w:w="3543" w:type="dxa"/>
            <w:vAlign w:val="center"/>
          </w:tcPr>
          <w:p w14:paraId="6235B13A" w14:textId="77777777" w:rsidR="0027567F" w:rsidRPr="00AC4CCA" w:rsidRDefault="0027567F" w:rsidP="006D1F6F">
            <w:pPr>
              <w:jc w:val="center"/>
            </w:pPr>
            <w:r>
              <w:t>3290377.24</w:t>
            </w:r>
          </w:p>
        </w:tc>
      </w:tr>
      <w:tr w:rsidR="0027567F" w14:paraId="52E6C0D8" w14:textId="77777777" w:rsidTr="006D1F6F">
        <w:trPr>
          <w:trHeight w:val="483"/>
        </w:trPr>
        <w:tc>
          <w:tcPr>
            <w:tcW w:w="10367" w:type="dxa"/>
            <w:gridSpan w:val="3"/>
          </w:tcPr>
          <w:p w14:paraId="75F4790D" w14:textId="77777777" w:rsidR="0027567F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D4E23B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  <w:noProof/>
              </w:rPr>
              <w:drawing>
                <wp:inline distT="0" distB="0" distL="0" distR="0" wp14:anchorId="79810CC3" wp14:editId="66D37D10">
                  <wp:extent cx="6115050" cy="4895850"/>
                  <wp:effectExtent l="0" t="0" r="0" b="0"/>
                  <wp:docPr id="430453010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7CAAD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8270F23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D7C85B6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D226258" w14:textId="77777777" w:rsidR="0027567F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5A71C220" wp14:editId="5931345E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86E13" id="Прямая соединительная линия 4" o:spid="_x0000_s1026" style="position:absolute;flip:y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B23B1E5" w14:textId="77777777" w:rsidR="0027567F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36C758E" w14:textId="77777777" w:rsidR="0027567F" w:rsidRPr="00EF0FF4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F3B0F5E" w14:textId="17C98934" w:rsidR="001C55CC" w:rsidRDefault="001C55CC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9A153B4" w14:textId="2D14E2A1" w:rsidR="001C55CC" w:rsidRDefault="001C55CC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E475CA3" w14:textId="012F7EBB" w:rsidR="00F47FF3" w:rsidRDefault="00F47FF3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2B9AF89" w14:textId="01F8EFFD" w:rsidR="00F47FF3" w:rsidRDefault="00F47FF3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61B772B" w14:textId="77777777" w:rsidR="00F418A1" w:rsidRDefault="00F418A1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47FF3" w14:paraId="51580801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488FD7D6" w14:textId="1AB4D2FC" w:rsidR="00F47FF3" w:rsidRPr="00C11DC3" w:rsidRDefault="00F47FF3" w:rsidP="00D351C5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28245E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F47FF3" w14:paraId="323294C9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3937F158" w14:textId="165C6922" w:rsidR="00F47FF3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</w:t>
            </w:r>
            <w:r w:rsidR="00F52827">
              <w:rPr>
                <w:rFonts w:ascii="Times New Roman" w:eastAsia="MS Mincho" w:hAnsi="Times New Roman"/>
                <w:bCs/>
                <w:sz w:val="22"/>
                <w:szCs w:val="22"/>
              </w:rPr>
              <w:t>/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ул. Толбухина, в районе жилого дома № 27</w:t>
            </w:r>
          </w:p>
        </w:tc>
      </w:tr>
      <w:tr w:rsidR="00F47FF3" w14:paraId="06E79D5B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5982B85D" w14:textId="6932B65C" w:rsidR="00F47FF3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47FF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25 </w:t>
            </w:r>
            <w:r w:rsidR="00F47FF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47FF3" w14:paraId="7FA6AE5D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E8C702A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CB7FFBB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9DA882A" w14:textId="77777777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47FF3" w14:paraId="3D34EAB9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387C1056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A8B721C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2A55EDC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47FF3" w14:paraId="08CFA7B2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21D9C04" w14:textId="77777777" w:rsidR="00F47FF3" w:rsidRPr="00000A27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4F71301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5A0E722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62FB5" w14:paraId="4E0DED3D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21610ED0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23820F6A" w14:textId="22DC8407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435872.81</w:t>
            </w:r>
          </w:p>
        </w:tc>
        <w:tc>
          <w:tcPr>
            <w:tcW w:w="3543" w:type="dxa"/>
            <w:vAlign w:val="bottom"/>
          </w:tcPr>
          <w:p w14:paraId="4F9624C8" w14:textId="00C1D66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3292048.43</w:t>
            </w:r>
          </w:p>
        </w:tc>
      </w:tr>
      <w:tr w:rsidR="00362FB5" w14:paraId="3D564C9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7531C2C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1A6C83C0" w14:textId="274B5A21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435870.20</w:t>
            </w:r>
          </w:p>
        </w:tc>
        <w:tc>
          <w:tcPr>
            <w:tcW w:w="3543" w:type="dxa"/>
            <w:vAlign w:val="bottom"/>
          </w:tcPr>
          <w:p w14:paraId="50072654" w14:textId="10CD719E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3292052.95</w:t>
            </w:r>
          </w:p>
        </w:tc>
      </w:tr>
      <w:tr w:rsidR="00362FB5" w14:paraId="5313AC19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2C52229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4FBC488C" w14:textId="348C8045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435866.04</w:t>
            </w:r>
          </w:p>
        </w:tc>
        <w:tc>
          <w:tcPr>
            <w:tcW w:w="3543" w:type="dxa"/>
            <w:vAlign w:val="bottom"/>
          </w:tcPr>
          <w:p w14:paraId="053811E8" w14:textId="0D21AC4D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3292050.55</w:t>
            </w:r>
          </w:p>
        </w:tc>
      </w:tr>
      <w:tr w:rsidR="00362FB5" w14:paraId="0D7A5165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4BE2B7A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7E96AC7A" w14:textId="5FDBBDE8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435868.65</w:t>
            </w:r>
          </w:p>
        </w:tc>
        <w:tc>
          <w:tcPr>
            <w:tcW w:w="3543" w:type="dxa"/>
            <w:vAlign w:val="bottom"/>
          </w:tcPr>
          <w:p w14:paraId="7563B742" w14:textId="0C114AC2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3292046.03</w:t>
            </w:r>
          </w:p>
        </w:tc>
      </w:tr>
      <w:tr w:rsidR="00362FB5" w14:paraId="69F9098F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28915141" w14:textId="77777777" w:rsidR="00362FB5" w:rsidRPr="0025504F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69E701FA" w14:textId="0E6DABA1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435872.81</w:t>
            </w:r>
          </w:p>
        </w:tc>
        <w:tc>
          <w:tcPr>
            <w:tcW w:w="3543" w:type="dxa"/>
            <w:vAlign w:val="bottom"/>
          </w:tcPr>
          <w:p w14:paraId="5E43CC14" w14:textId="205DE6F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3292048.43</w:t>
            </w:r>
          </w:p>
        </w:tc>
      </w:tr>
      <w:tr w:rsidR="00362FB5" w14:paraId="234E357A" w14:textId="77777777" w:rsidTr="00D351C5">
        <w:trPr>
          <w:trHeight w:val="483"/>
        </w:trPr>
        <w:tc>
          <w:tcPr>
            <w:tcW w:w="10367" w:type="dxa"/>
            <w:gridSpan w:val="3"/>
          </w:tcPr>
          <w:p w14:paraId="11F09B2D" w14:textId="462B3AD5" w:rsidR="00362FB5" w:rsidRDefault="00C55F88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362FB5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17664" behindDoc="0" locked="0" layoutInCell="1" allowOverlap="1" wp14:anchorId="6DBB76A4" wp14:editId="49572318">
                  <wp:simplePos x="0" y="0"/>
                  <wp:positionH relativeFrom="column">
                    <wp:posOffset>69060</wp:posOffset>
                  </wp:positionH>
                  <wp:positionV relativeFrom="paragraph">
                    <wp:posOffset>59445</wp:posOffset>
                  </wp:positionV>
                  <wp:extent cx="6354441" cy="4824663"/>
                  <wp:effectExtent l="0" t="0" r="889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Толбухина, 27 Барикян А.З..bmp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5" t="2800" r="7453" b="15527"/>
                          <a:stretch/>
                        </pic:blipFill>
                        <pic:spPr bwMode="auto">
                          <a:xfrm>
                            <a:off x="0" y="0"/>
                            <a:ext cx="6354441" cy="48246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7DDA39" w14:textId="2F17FBFF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529A47C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97F27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53E0C75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870D20C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B3705C7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8E580F5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790EC6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DCAFEF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FA5379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530D47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3119DD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FB9E830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A0D446F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A071A1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D81030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5D8F0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54448C5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7A88FE0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8A443D7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0CB632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5A8878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64C34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DA538B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67D92D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A77B56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D76DBCD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DB27D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993E0A3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91D80E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21DF75" w14:textId="77777777" w:rsidR="00F64FC8" w:rsidRDefault="00F64FC8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BE77796" w14:textId="0528E690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1:200</w:t>
            </w:r>
          </w:p>
          <w:p w14:paraId="09E38286" w14:textId="77777777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812F7AA" w14:textId="77777777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61760732" wp14:editId="07FEEACD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612B1D1" id="Прямая соединительная линия 4" o:spid="_x0000_s1026" style="position:absolute;flip: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AB41C50" w14:textId="61467F4F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17D69BC" w14:textId="77777777" w:rsidR="00362FB5" w:rsidRPr="00EF0FF4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A665D8B" w14:textId="77777777" w:rsidR="00F47FF3" w:rsidRDefault="00F47FF3" w:rsidP="00F47FF3">
      <w:pPr>
        <w:ind w:right="-1"/>
        <w:jc w:val="both"/>
      </w:pPr>
    </w:p>
    <w:p w14:paraId="681A67AC" w14:textId="77777777" w:rsidR="00F418A1" w:rsidRDefault="00F418A1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9479236" w14:textId="3F3BCB24" w:rsidR="00F47FF3" w:rsidRDefault="00F47FF3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9C114EF" w14:textId="4463ED40" w:rsidR="00F47FF3" w:rsidRDefault="00F47FF3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8918BE3" w14:textId="77777777" w:rsidR="00F418A1" w:rsidRDefault="00F418A1" w:rsidP="00F47FF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47FF3" w14:paraId="72CEFF8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F4CDD34" w14:textId="21C495B0" w:rsidR="00F47FF3" w:rsidRPr="00C11DC3" w:rsidRDefault="00F47FF3" w:rsidP="00D351C5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28245E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F47FF3" w14:paraId="4ACE959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A2F11E8" w14:textId="63BA1C9C" w:rsidR="00F47FF3" w:rsidRPr="00E474F9" w:rsidRDefault="00F47FF3" w:rsidP="00D351C5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1803C7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магазина «Арктика» по пр. Красных партизан</w:t>
            </w:r>
          </w:p>
        </w:tc>
      </w:tr>
      <w:tr w:rsidR="00F47FF3" w14:paraId="54E59547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724ED245" w14:textId="3F9465EE" w:rsidR="00F47FF3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47FF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30 </w:t>
            </w:r>
            <w:r w:rsidR="00F47FF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47FF3" w14:paraId="75957031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69CBA82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5ABCE6A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B1A9365" w14:textId="77777777" w:rsidR="00F47FF3" w:rsidRPr="00CE6974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47FF3" w14:paraId="7DCAEB7A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00FDF43A" w14:textId="77777777" w:rsidR="00F47FF3" w:rsidRPr="00000A27" w:rsidRDefault="00F47FF3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98F0241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E563F65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47FF3" w14:paraId="3C56762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CB8B190" w14:textId="77777777" w:rsidR="00F47FF3" w:rsidRPr="00000A27" w:rsidRDefault="00F47FF3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480C01A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A565061" w14:textId="77777777" w:rsidR="00F47FF3" w:rsidRPr="00CE6974" w:rsidRDefault="00F47FF3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62FB5" w14:paraId="0777CC3C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BFF72A2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71DDA117" w14:textId="1EC40265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434164.40</w:t>
            </w:r>
          </w:p>
        </w:tc>
        <w:tc>
          <w:tcPr>
            <w:tcW w:w="3543" w:type="dxa"/>
            <w:vAlign w:val="bottom"/>
          </w:tcPr>
          <w:p w14:paraId="5E79F34D" w14:textId="609CAA2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3292416.69</w:t>
            </w:r>
          </w:p>
        </w:tc>
      </w:tr>
      <w:tr w:rsidR="00362FB5" w14:paraId="2CF7A915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9E2C58F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2BC1B56C" w14:textId="7539066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434168.02</w:t>
            </w:r>
          </w:p>
        </w:tc>
        <w:tc>
          <w:tcPr>
            <w:tcW w:w="3543" w:type="dxa"/>
            <w:vAlign w:val="bottom"/>
          </w:tcPr>
          <w:p w14:paraId="4159CC19" w14:textId="27B805B3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3292421.48</w:t>
            </w:r>
          </w:p>
        </w:tc>
      </w:tr>
      <w:tr w:rsidR="00362FB5" w14:paraId="1C950B12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41E67D7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0D827B73" w14:textId="59BF5ACC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434164.03</w:t>
            </w:r>
          </w:p>
        </w:tc>
        <w:tc>
          <w:tcPr>
            <w:tcW w:w="3543" w:type="dxa"/>
            <w:vAlign w:val="bottom"/>
          </w:tcPr>
          <w:p w14:paraId="61C6A42C" w14:textId="1D0B3BD9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3292424.50</w:t>
            </w:r>
          </w:p>
        </w:tc>
      </w:tr>
      <w:tr w:rsidR="00362FB5" w14:paraId="2730D8F1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CD67846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6AD0DAE3" w14:textId="5303B159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434160.41</w:t>
            </w:r>
          </w:p>
        </w:tc>
        <w:tc>
          <w:tcPr>
            <w:tcW w:w="3543" w:type="dxa"/>
            <w:vAlign w:val="bottom"/>
          </w:tcPr>
          <w:p w14:paraId="696A1EEA" w14:textId="4FB7820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3292419.71</w:t>
            </w:r>
          </w:p>
        </w:tc>
      </w:tr>
      <w:tr w:rsidR="00362FB5" w14:paraId="6EB0FAB5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7FF588A" w14:textId="77777777" w:rsidR="00362FB5" w:rsidRPr="0025504F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39F46872" w14:textId="4E04AA40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434164.40</w:t>
            </w:r>
          </w:p>
        </w:tc>
        <w:tc>
          <w:tcPr>
            <w:tcW w:w="3543" w:type="dxa"/>
            <w:vAlign w:val="bottom"/>
          </w:tcPr>
          <w:p w14:paraId="7057ADBC" w14:textId="24043351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3292416.69</w:t>
            </w:r>
          </w:p>
        </w:tc>
      </w:tr>
      <w:tr w:rsidR="00362FB5" w14:paraId="4863DEA3" w14:textId="77777777" w:rsidTr="00D351C5">
        <w:trPr>
          <w:trHeight w:val="483"/>
        </w:trPr>
        <w:tc>
          <w:tcPr>
            <w:tcW w:w="10367" w:type="dxa"/>
            <w:gridSpan w:val="3"/>
          </w:tcPr>
          <w:p w14:paraId="168EE3DF" w14:textId="7785116D" w:rsidR="00362FB5" w:rsidRDefault="009248FC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362FB5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21760" behindDoc="0" locked="0" layoutInCell="1" allowOverlap="1" wp14:anchorId="3498EE05" wp14:editId="64D9D0A4">
                  <wp:simplePos x="0" y="0"/>
                  <wp:positionH relativeFrom="column">
                    <wp:posOffset>126865</wp:posOffset>
                  </wp:positionH>
                  <wp:positionV relativeFrom="paragraph">
                    <wp:posOffset>88420</wp:posOffset>
                  </wp:positionV>
                  <wp:extent cx="6301394" cy="4757135"/>
                  <wp:effectExtent l="0" t="0" r="4445" b="5715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В р-не маг-на Арктика по пр.Кр. Партизан Каравай.bmp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22" t="13158" r="13131" b="15143"/>
                          <a:stretch/>
                        </pic:blipFill>
                        <pic:spPr bwMode="auto">
                          <a:xfrm>
                            <a:off x="0" y="0"/>
                            <a:ext cx="6301394" cy="4757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C8AE11" w14:textId="4FE3F6EF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7CA83A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29E128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4AFA88D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1E20E1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842DB7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7EA925D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CFDD8B8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16FEA0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70F61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19CAB83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26CA96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AC25C5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031BD60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F3AD84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F88E64C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1F7FA2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1439C07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9C5A2C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E030EF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6616BF3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27723C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FA4E668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427FE73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592D0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1209E83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B6DD9F0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04E979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219652C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34B3E7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56CE65F" w14:textId="77777777" w:rsidR="00F64FC8" w:rsidRDefault="00F64FC8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8A87A9B" w14:textId="6786475F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2744D32" w14:textId="77777777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2C25C8C" w14:textId="77777777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1C5407B6" wp14:editId="5EB887E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345086D" id="Прямая соединительная линия 4" o:spid="_x0000_s1026" style="position:absolute;flip:y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D2ZZpCCAIAALs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565111E" w14:textId="118811C2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9F39B1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EFCEED8" w14:textId="77777777" w:rsidR="00362FB5" w:rsidRPr="00EF0FF4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A60EAF5" w14:textId="77777777" w:rsidR="00F47FF3" w:rsidRDefault="00F47FF3" w:rsidP="00F47FF3">
      <w:pPr>
        <w:ind w:right="-1"/>
        <w:jc w:val="both"/>
      </w:pPr>
    </w:p>
    <w:p w14:paraId="13CFE150" w14:textId="77777777" w:rsidR="00F418A1" w:rsidRDefault="00F418A1" w:rsidP="00B3264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2FFA9B6" w14:textId="29036AEB" w:rsidR="00B32649" w:rsidRDefault="00B32649" w:rsidP="00B3264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51E8E78" w14:textId="69B9F60D" w:rsidR="00B32649" w:rsidRDefault="00B32649" w:rsidP="00B3264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E213834" w14:textId="77777777" w:rsidR="00F418A1" w:rsidRDefault="00F418A1" w:rsidP="00B3264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32649" w14:paraId="73AD5A59" w14:textId="77777777" w:rsidTr="00AF195C">
        <w:trPr>
          <w:trHeight w:val="113"/>
        </w:trPr>
        <w:tc>
          <w:tcPr>
            <w:tcW w:w="10367" w:type="dxa"/>
            <w:gridSpan w:val="3"/>
            <w:vAlign w:val="center"/>
          </w:tcPr>
          <w:p w14:paraId="604C8C40" w14:textId="160D3196" w:rsidR="00B32649" w:rsidRPr="00C11DC3" w:rsidRDefault="00B32649" w:rsidP="00AF195C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28245E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B32649" w14:paraId="50A845A7" w14:textId="77777777" w:rsidTr="00AF195C">
        <w:trPr>
          <w:trHeight w:val="113"/>
        </w:trPr>
        <w:tc>
          <w:tcPr>
            <w:tcW w:w="10367" w:type="dxa"/>
            <w:gridSpan w:val="3"/>
            <w:vAlign w:val="center"/>
          </w:tcPr>
          <w:p w14:paraId="5C700623" w14:textId="29DC1213" w:rsidR="00B32649" w:rsidRPr="001803C7" w:rsidRDefault="00B32649" w:rsidP="00AF195C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</w:t>
            </w:r>
            <w:r w:rsidRPr="00770839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  <w:r w:rsidR="000216AC">
              <w:rPr>
                <w:rFonts w:ascii="Times New Roman" w:eastAsia="MS Mincho" w:hAnsi="Times New Roman"/>
                <w:bCs/>
                <w:sz w:val="22"/>
                <w:szCs w:val="22"/>
              </w:rPr>
              <w:t>пр</w:t>
            </w:r>
            <w:r w:rsidR="00E1569E">
              <w:rPr>
                <w:rFonts w:ascii="Times New Roman" w:eastAsia="MS Mincho" w:hAnsi="Times New Roman"/>
                <w:bCs/>
                <w:sz w:val="22"/>
                <w:szCs w:val="22"/>
              </w:rPr>
              <w:t>-кт</w:t>
            </w:r>
            <w:r w:rsidR="000216A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Красных партизан</w:t>
            </w:r>
            <w:r w:rsidR="00E1569E">
              <w:rPr>
                <w:rFonts w:ascii="Times New Roman" w:eastAsia="MS Mincho" w:hAnsi="Times New Roman"/>
                <w:bCs/>
                <w:sz w:val="22"/>
                <w:szCs w:val="22"/>
              </w:rPr>
              <w:t>, в районе магазина «Арктика»</w:t>
            </w:r>
          </w:p>
        </w:tc>
      </w:tr>
      <w:tr w:rsidR="00B32649" w14:paraId="24AFD1AE" w14:textId="77777777" w:rsidTr="00AF195C">
        <w:trPr>
          <w:trHeight w:val="113"/>
        </w:trPr>
        <w:tc>
          <w:tcPr>
            <w:tcW w:w="10367" w:type="dxa"/>
            <w:gridSpan w:val="3"/>
            <w:vAlign w:val="center"/>
          </w:tcPr>
          <w:p w14:paraId="628508CF" w14:textId="08877A38" w:rsidR="00B32649" w:rsidRPr="0028245E" w:rsidRDefault="00800111" w:rsidP="00AF195C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8245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0216AC" w:rsidRPr="0028245E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9A7EFB" w:rsidRPr="0028245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32649" w:rsidRPr="0028245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м²</w:t>
            </w:r>
          </w:p>
        </w:tc>
      </w:tr>
      <w:tr w:rsidR="00B32649" w14:paraId="50624A42" w14:textId="77777777" w:rsidTr="00AF195C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80BC9F2" w14:textId="77777777" w:rsidR="00B32649" w:rsidRPr="0028245E" w:rsidRDefault="00B32649" w:rsidP="00AF195C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8245E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74EF233" w14:textId="77777777" w:rsidR="00B32649" w:rsidRPr="0028245E" w:rsidRDefault="00B32649" w:rsidP="00AF19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245E">
              <w:rPr>
                <w:rFonts w:ascii="Times New Roman" w:hAnsi="Times New Roman" w:cs="Times New Roman"/>
                <w:b/>
              </w:rPr>
              <w:t>Координаты поворотных точек места размещения нестационарного торгового объекта, м</w:t>
            </w:r>
          </w:p>
          <w:p w14:paraId="3AAE6B97" w14:textId="77777777" w:rsidR="00B32649" w:rsidRPr="0028245E" w:rsidRDefault="00B32649" w:rsidP="00AF195C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8245E">
              <w:rPr>
                <w:rFonts w:ascii="Times New Roman" w:hAnsi="Times New Roman"/>
                <w:sz w:val="22"/>
              </w:rPr>
              <w:t>(значения координат указываются с округлением до 0,01 метра)</w:t>
            </w:r>
          </w:p>
        </w:tc>
      </w:tr>
      <w:tr w:rsidR="00B32649" w14:paraId="3C88D901" w14:textId="77777777" w:rsidTr="00AF195C">
        <w:trPr>
          <w:trHeight w:val="113"/>
        </w:trPr>
        <w:tc>
          <w:tcPr>
            <w:tcW w:w="3704" w:type="dxa"/>
            <w:vMerge/>
            <w:vAlign w:val="center"/>
          </w:tcPr>
          <w:p w14:paraId="65C7ADFA" w14:textId="77777777" w:rsidR="00B32649" w:rsidRPr="00000A27" w:rsidRDefault="00B32649" w:rsidP="00AF195C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86A2E28" w14:textId="77777777" w:rsidR="00B32649" w:rsidRPr="00CE6974" w:rsidRDefault="00B32649" w:rsidP="00AF19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C79824E" w14:textId="77777777" w:rsidR="00B32649" w:rsidRPr="00CE6974" w:rsidRDefault="00B32649" w:rsidP="00AF19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32649" w14:paraId="19B47305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68F9E011" w14:textId="77777777" w:rsidR="00B32649" w:rsidRPr="00000A27" w:rsidRDefault="00B32649" w:rsidP="00AF195C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515CACF" w14:textId="77777777" w:rsidR="00B32649" w:rsidRPr="00CE6974" w:rsidRDefault="00B32649" w:rsidP="00AF19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01250D9" w14:textId="77777777" w:rsidR="00B32649" w:rsidRPr="00CE6974" w:rsidRDefault="00B32649" w:rsidP="00AF195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062CE" w14:paraId="011AA887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3AAD46A8" w14:textId="77777777" w:rsidR="00A062CE" w:rsidRPr="00CE6974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47C6B95" w14:textId="0B49CF4A" w:rsidR="00A062CE" w:rsidRPr="00AC4CCA" w:rsidRDefault="00A062CE" w:rsidP="00A062CE">
            <w:pPr>
              <w:jc w:val="center"/>
            </w:pPr>
            <w:r w:rsidRPr="00BE6226">
              <w:t>434157.23</w:t>
            </w:r>
          </w:p>
        </w:tc>
        <w:tc>
          <w:tcPr>
            <w:tcW w:w="3543" w:type="dxa"/>
            <w:vAlign w:val="center"/>
          </w:tcPr>
          <w:p w14:paraId="5437F0B8" w14:textId="29A20288" w:rsidR="00A062CE" w:rsidRPr="00AC4CCA" w:rsidRDefault="00A062CE" w:rsidP="00A062CE">
            <w:pPr>
              <w:jc w:val="center"/>
            </w:pPr>
            <w:r w:rsidRPr="00BE6226">
              <w:t>3292407.10</w:t>
            </w:r>
          </w:p>
        </w:tc>
      </w:tr>
      <w:tr w:rsidR="00A062CE" w14:paraId="2A7B1AD4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76BFE2CF" w14:textId="77777777" w:rsidR="00A062CE" w:rsidRPr="00CE6974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A6D2001" w14:textId="4747DB2C" w:rsidR="00A062CE" w:rsidRPr="00AC4CCA" w:rsidRDefault="00A062CE" w:rsidP="00A062CE">
            <w:pPr>
              <w:jc w:val="center"/>
            </w:pPr>
            <w:r w:rsidRPr="00BE6226">
              <w:t>434160.51</w:t>
            </w:r>
          </w:p>
        </w:tc>
        <w:tc>
          <w:tcPr>
            <w:tcW w:w="3543" w:type="dxa"/>
            <w:vAlign w:val="center"/>
          </w:tcPr>
          <w:p w14:paraId="07718EAC" w14:textId="2AAFF091" w:rsidR="00A062CE" w:rsidRPr="00AC4CCA" w:rsidRDefault="00A062CE" w:rsidP="00A062CE">
            <w:pPr>
              <w:jc w:val="center"/>
            </w:pPr>
            <w:r w:rsidRPr="00BE6226">
              <w:t>3292411.28</w:t>
            </w:r>
          </w:p>
        </w:tc>
      </w:tr>
      <w:tr w:rsidR="00A062CE" w14:paraId="1D124D0A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4FC0EF49" w14:textId="77777777" w:rsidR="00A062CE" w:rsidRPr="00CE6974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7A8AD2B" w14:textId="3AACAC63" w:rsidR="00A062CE" w:rsidRPr="00AC4CCA" w:rsidRDefault="00A062CE" w:rsidP="00A062CE">
            <w:pPr>
              <w:jc w:val="center"/>
            </w:pPr>
            <w:r w:rsidRPr="00BE6226">
              <w:t>434156.48</w:t>
            </w:r>
          </w:p>
        </w:tc>
        <w:tc>
          <w:tcPr>
            <w:tcW w:w="3543" w:type="dxa"/>
            <w:vAlign w:val="center"/>
          </w:tcPr>
          <w:p w14:paraId="5D0828CE" w14:textId="0D5E3745" w:rsidR="00A062CE" w:rsidRPr="00AC4CCA" w:rsidRDefault="00A062CE" w:rsidP="00A062CE">
            <w:pPr>
              <w:jc w:val="center"/>
            </w:pPr>
            <w:r w:rsidRPr="00BE6226">
              <w:t>3292414.44</w:t>
            </w:r>
          </w:p>
        </w:tc>
      </w:tr>
      <w:tr w:rsidR="00A062CE" w14:paraId="1E0B86D3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6222492E" w14:textId="77777777" w:rsidR="00A062CE" w:rsidRPr="00CE6974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85E4DAA" w14:textId="727B1BB8" w:rsidR="00A062CE" w:rsidRPr="00AC4CCA" w:rsidRDefault="00A062CE" w:rsidP="00A062CE">
            <w:pPr>
              <w:jc w:val="center"/>
            </w:pPr>
            <w:r w:rsidRPr="00BE6226">
              <w:t>434153.20</w:t>
            </w:r>
          </w:p>
        </w:tc>
        <w:tc>
          <w:tcPr>
            <w:tcW w:w="3543" w:type="dxa"/>
            <w:vAlign w:val="center"/>
          </w:tcPr>
          <w:p w14:paraId="34D65870" w14:textId="77E350E2" w:rsidR="00A062CE" w:rsidRPr="00AC4CCA" w:rsidRDefault="00A062CE" w:rsidP="00A062CE">
            <w:pPr>
              <w:jc w:val="center"/>
            </w:pPr>
            <w:r w:rsidRPr="00BE6226">
              <w:t>3292410.26</w:t>
            </w:r>
          </w:p>
        </w:tc>
      </w:tr>
      <w:tr w:rsidR="00A062CE" w14:paraId="401C85DE" w14:textId="77777777" w:rsidTr="00AF195C">
        <w:trPr>
          <w:trHeight w:val="113"/>
        </w:trPr>
        <w:tc>
          <w:tcPr>
            <w:tcW w:w="3704" w:type="dxa"/>
            <w:vAlign w:val="center"/>
          </w:tcPr>
          <w:p w14:paraId="3B4000BA" w14:textId="77777777" w:rsidR="00A062CE" w:rsidRPr="0025504F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168C2A1" w14:textId="66A2F5CB" w:rsidR="00A062CE" w:rsidRPr="00AC4CCA" w:rsidRDefault="00A062CE" w:rsidP="00A062CE">
            <w:pPr>
              <w:jc w:val="center"/>
            </w:pPr>
            <w:r w:rsidRPr="00BE6226">
              <w:t>434157.23</w:t>
            </w:r>
          </w:p>
        </w:tc>
        <w:tc>
          <w:tcPr>
            <w:tcW w:w="3543" w:type="dxa"/>
            <w:vAlign w:val="center"/>
          </w:tcPr>
          <w:p w14:paraId="4AFF52E9" w14:textId="14BC6B27" w:rsidR="00A062CE" w:rsidRPr="00AC4CCA" w:rsidRDefault="00A062CE" w:rsidP="00A062CE">
            <w:pPr>
              <w:jc w:val="center"/>
            </w:pPr>
            <w:r w:rsidRPr="00BE6226">
              <w:t>3292407.10</w:t>
            </w:r>
          </w:p>
        </w:tc>
      </w:tr>
      <w:tr w:rsidR="00A062CE" w14:paraId="1AAF7678" w14:textId="77777777" w:rsidTr="00AF195C">
        <w:trPr>
          <w:trHeight w:val="483"/>
        </w:trPr>
        <w:tc>
          <w:tcPr>
            <w:tcW w:w="10367" w:type="dxa"/>
            <w:gridSpan w:val="3"/>
          </w:tcPr>
          <w:p w14:paraId="2AF8DCB5" w14:textId="0CFEFC75" w:rsidR="00A062CE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D27DB16" wp14:editId="535DAAAC">
                  <wp:extent cx="6125338" cy="4449184"/>
                  <wp:effectExtent l="0" t="0" r="889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060" cy="446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67A6E0" w14:textId="77777777" w:rsidR="00A062CE" w:rsidRDefault="00A062CE" w:rsidP="00A062C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479CC8D" w14:textId="77777777" w:rsidR="00A062CE" w:rsidRDefault="00A062CE" w:rsidP="00A062C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FA8E349" w14:textId="77777777" w:rsidR="00A062CE" w:rsidRDefault="00A062CE" w:rsidP="00A062CE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D244BDA" w14:textId="77777777" w:rsidR="00A062CE" w:rsidRDefault="00A062CE" w:rsidP="00A062C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0D9D3FDB" wp14:editId="64A77F2F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57939A7" id="Прямая соединительная линия 4" o:spid="_x0000_s1026" style="position:absolute;flip:y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C2KWUkCAIAALs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47EA5FE" w14:textId="01B94870" w:rsidR="00A062CE" w:rsidRDefault="00A062CE" w:rsidP="00A062C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 xml:space="preserve">: 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7823EC9" w14:textId="77777777" w:rsidR="00A062CE" w:rsidRPr="00EF0FF4" w:rsidRDefault="00A062CE" w:rsidP="00A062C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8609E14" w14:textId="77777777" w:rsidR="00B32649" w:rsidRDefault="00B32649" w:rsidP="00B32649">
      <w:pPr>
        <w:ind w:right="-1"/>
        <w:jc w:val="both"/>
      </w:pPr>
    </w:p>
    <w:p w14:paraId="753D0855" w14:textId="079598E3" w:rsidR="00F418A1" w:rsidRDefault="00F418A1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1170094" w14:textId="02E4C053" w:rsidR="009248FC" w:rsidRDefault="009248FC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CB2ED5F" w14:textId="77777777" w:rsidR="009248FC" w:rsidRDefault="009248FC" w:rsidP="00F47FF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2B0B398" w14:textId="5FE6A702" w:rsidR="00B16801" w:rsidRPr="00B92D9B" w:rsidRDefault="00B16801" w:rsidP="00F47FF3">
      <w:pPr>
        <w:pStyle w:val="a5"/>
        <w:ind w:left="4320" w:firstLine="720"/>
        <w:rPr>
          <w:rFonts w:ascii="Times New Roman" w:eastAsia="MS Mincho" w:hAnsi="Times New Roman"/>
          <w:b/>
          <w:color w:val="FF0000"/>
          <w:sz w:val="26"/>
          <w:szCs w:val="26"/>
        </w:rPr>
      </w:pPr>
    </w:p>
    <w:p w14:paraId="125DC0F0" w14:textId="77777777" w:rsidR="0027567F" w:rsidRDefault="0027567F" w:rsidP="0027567F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5A343C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1BF6CEA" w14:textId="77777777" w:rsidR="0027567F" w:rsidRDefault="0027567F" w:rsidP="0027567F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7C2098D" w14:textId="77777777" w:rsidR="0027567F" w:rsidRDefault="0027567F" w:rsidP="0027567F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27567F" w:rsidRPr="0027567F" w14:paraId="1F4E8701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09F53713" w14:textId="62CE0366" w:rsidR="0027567F" w:rsidRPr="0027567F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7567F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 24</w:t>
            </w:r>
          </w:p>
        </w:tc>
      </w:tr>
      <w:tr w:rsidR="0027567F" w14:paraId="236E6395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229E068F" w14:textId="77777777" w:rsidR="0027567F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C7D9B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BC7D9B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Красных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п</w:t>
            </w:r>
            <w:r w:rsidRPr="00BC7D9B">
              <w:rPr>
                <w:rFonts w:ascii="Times New Roman" w:eastAsia="MS Mincho" w:hAnsi="Times New Roman"/>
                <w:bCs/>
                <w:sz w:val="22"/>
                <w:szCs w:val="22"/>
              </w:rPr>
              <w:t>артизан, 3</w:t>
            </w:r>
          </w:p>
        </w:tc>
      </w:tr>
      <w:tr w:rsidR="0027567F" w14:paraId="5B64A70B" w14:textId="77777777" w:rsidTr="006D1F6F">
        <w:trPr>
          <w:trHeight w:val="113"/>
        </w:trPr>
        <w:tc>
          <w:tcPr>
            <w:tcW w:w="10367" w:type="dxa"/>
            <w:gridSpan w:val="3"/>
            <w:vAlign w:val="center"/>
          </w:tcPr>
          <w:p w14:paraId="5CEF177B" w14:textId="77777777" w:rsidR="0027567F" w:rsidRPr="00CE6974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28078A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40</w:t>
            </w:r>
            <w:r w:rsidRPr="0028078A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м²</w:t>
            </w:r>
          </w:p>
        </w:tc>
      </w:tr>
      <w:tr w:rsidR="0027567F" w14:paraId="36904371" w14:textId="77777777" w:rsidTr="006D1F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F693746" w14:textId="77777777" w:rsidR="0027567F" w:rsidRPr="00000A27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27A4FF2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959D6BF" w14:textId="77777777" w:rsidR="0027567F" w:rsidRPr="00CE6974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27567F" w14:paraId="5EF2DC32" w14:textId="77777777" w:rsidTr="006D1F6F">
        <w:trPr>
          <w:trHeight w:val="113"/>
        </w:trPr>
        <w:tc>
          <w:tcPr>
            <w:tcW w:w="3704" w:type="dxa"/>
            <w:vMerge/>
            <w:vAlign w:val="center"/>
          </w:tcPr>
          <w:p w14:paraId="577808A9" w14:textId="77777777" w:rsidR="0027567F" w:rsidRPr="00000A27" w:rsidRDefault="0027567F" w:rsidP="006D1F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2F12798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888B0C8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27567F" w14:paraId="29A6C106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25F64774" w14:textId="77777777" w:rsidR="0027567F" w:rsidRPr="00000A27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41FE615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6CAB5A2" w14:textId="77777777" w:rsidR="0027567F" w:rsidRPr="00CE6974" w:rsidRDefault="0027567F" w:rsidP="006D1F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7567F" w14:paraId="2314DA31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7D47CD5B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69E1584" w14:textId="77777777" w:rsidR="0027567F" w:rsidRPr="00AC4CCA" w:rsidRDefault="0027567F" w:rsidP="006D1F6F">
            <w:pPr>
              <w:jc w:val="center"/>
            </w:pPr>
            <w:r>
              <w:t>433585.19</w:t>
            </w:r>
          </w:p>
        </w:tc>
        <w:tc>
          <w:tcPr>
            <w:tcW w:w="3543" w:type="dxa"/>
            <w:vAlign w:val="center"/>
          </w:tcPr>
          <w:p w14:paraId="39AC53BA" w14:textId="77777777" w:rsidR="0027567F" w:rsidRPr="00AC4CCA" w:rsidRDefault="0027567F" w:rsidP="006D1F6F">
            <w:pPr>
              <w:jc w:val="center"/>
            </w:pPr>
            <w:r>
              <w:t>3292632.51</w:t>
            </w:r>
          </w:p>
        </w:tc>
      </w:tr>
      <w:tr w:rsidR="0027567F" w14:paraId="1E29AF8A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7203588C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568EF65" w14:textId="77777777" w:rsidR="0027567F" w:rsidRPr="00AC4CCA" w:rsidRDefault="0027567F" w:rsidP="006D1F6F">
            <w:pPr>
              <w:jc w:val="center"/>
            </w:pPr>
            <w:r>
              <w:t>433589.34</w:t>
            </w:r>
          </w:p>
        </w:tc>
        <w:tc>
          <w:tcPr>
            <w:tcW w:w="3543" w:type="dxa"/>
            <w:vAlign w:val="center"/>
          </w:tcPr>
          <w:p w14:paraId="25B4A4F9" w14:textId="77777777" w:rsidR="0027567F" w:rsidRPr="00AC4CCA" w:rsidRDefault="0027567F" w:rsidP="006D1F6F">
            <w:pPr>
              <w:jc w:val="center"/>
            </w:pPr>
            <w:r>
              <w:t>3292629.72</w:t>
            </w:r>
          </w:p>
        </w:tc>
      </w:tr>
      <w:tr w:rsidR="0027567F" w14:paraId="01B38322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403FF4C2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09D9615" w14:textId="77777777" w:rsidR="0027567F" w:rsidRPr="00AC4CCA" w:rsidRDefault="0027567F" w:rsidP="006D1F6F">
            <w:pPr>
              <w:jc w:val="center"/>
            </w:pPr>
            <w:r>
              <w:t>433593.80</w:t>
            </w:r>
          </w:p>
        </w:tc>
        <w:tc>
          <w:tcPr>
            <w:tcW w:w="3543" w:type="dxa"/>
            <w:vAlign w:val="center"/>
          </w:tcPr>
          <w:p w14:paraId="68939B23" w14:textId="77777777" w:rsidR="0027567F" w:rsidRPr="00AC4CCA" w:rsidRDefault="0027567F" w:rsidP="006D1F6F">
            <w:pPr>
              <w:jc w:val="center"/>
            </w:pPr>
            <w:r>
              <w:t>3292636.36</w:t>
            </w:r>
          </w:p>
        </w:tc>
      </w:tr>
      <w:tr w:rsidR="0027567F" w14:paraId="45DE0BB7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5EBA54AA" w14:textId="77777777" w:rsidR="0027567F" w:rsidRPr="00CE6974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D4EE922" w14:textId="77777777" w:rsidR="0027567F" w:rsidRPr="00AC4CCA" w:rsidRDefault="0027567F" w:rsidP="006D1F6F">
            <w:pPr>
              <w:jc w:val="center"/>
            </w:pPr>
            <w:r>
              <w:t>433589.65</w:t>
            </w:r>
          </w:p>
        </w:tc>
        <w:tc>
          <w:tcPr>
            <w:tcW w:w="3543" w:type="dxa"/>
            <w:vAlign w:val="center"/>
          </w:tcPr>
          <w:p w14:paraId="475292FF" w14:textId="77777777" w:rsidR="0027567F" w:rsidRPr="00AC4CCA" w:rsidRDefault="0027567F" w:rsidP="006D1F6F">
            <w:pPr>
              <w:jc w:val="center"/>
            </w:pPr>
            <w:r>
              <w:t>3292639.15</w:t>
            </w:r>
          </w:p>
        </w:tc>
      </w:tr>
      <w:tr w:rsidR="0027567F" w14:paraId="69C946AE" w14:textId="77777777" w:rsidTr="006D1F6F">
        <w:trPr>
          <w:trHeight w:val="113"/>
        </w:trPr>
        <w:tc>
          <w:tcPr>
            <w:tcW w:w="3704" w:type="dxa"/>
            <w:vAlign w:val="center"/>
          </w:tcPr>
          <w:p w14:paraId="72744577" w14:textId="77777777" w:rsidR="0027567F" w:rsidRPr="0025504F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199EC33" w14:textId="77777777" w:rsidR="0027567F" w:rsidRPr="00AC4CCA" w:rsidRDefault="0027567F" w:rsidP="006D1F6F">
            <w:pPr>
              <w:jc w:val="center"/>
            </w:pPr>
            <w:r>
              <w:t xml:space="preserve">433585.19 </w:t>
            </w:r>
          </w:p>
        </w:tc>
        <w:tc>
          <w:tcPr>
            <w:tcW w:w="3543" w:type="dxa"/>
            <w:vAlign w:val="center"/>
          </w:tcPr>
          <w:p w14:paraId="3907580A" w14:textId="77777777" w:rsidR="0027567F" w:rsidRPr="00AC4CCA" w:rsidRDefault="0027567F" w:rsidP="006D1F6F">
            <w:pPr>
              <w:jc w:val="center"/>
            </w:pPr>
            <w:r>
              <w:t>3292632.51</w:t>
            </w:r>
          </w:p>
        </w:tc>
      </w:tr>
      <w:tr w:rsidR="0027567F" w14:paraId="1834D6A3" w14:textId="77777777" w:rsidTr="006D1F6F">
        <w:trPr>
          <w:trHeight w:val="483"/>
        </w:trPr>
        <w:tc>
          <w:tcPr>
            <w:tcW w:w="10367" w:type="dxa"/>
            <w:gridSpan w:val="3"/>
          </w:tcPr>
          <w:p w14:paraId="69A97340" w14:textId="77777777" w:rsidR="0027567F" w:rsidRDefault="0027567F" w:rsidP="006D1F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A817F95" wp14:editId="45084727">
                  <wp:extent cx="6391730" cy="4981935"/>
                  <wp:effectExtent l="0" t="0" r="0" b="9525"/>
                  <wp:docPr id="973948148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7407" cy="5001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749A0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6903DC4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69E5C5A" w14:textId="77777777" w:rsidR="0027567F" w:rsidRDefault="0027567F" w:rsidP="006D1F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4499B80" w14:textId="77777777" w:rsidR="0027567F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699E7CB4" wp14:editId="002307E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83238890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9DCA63" id="Прямая соединительная линия 4" o:spid="_x0000_s1026" style="position:absolute;flip:y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HXhdME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6DF36D3" w14:textId="77777777" w:rsidR="0027567F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C46EE69" w14:textId="77777777" w:rsidR="0027567F" w:rsidRPr="00EF0FF4" w:rsidRDefault="0027567F" w:rsidP="006D1F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E1AF04D" w14:textId="77777777" w:rsidR="0027567F" w:rsidRDefault="0027567F" w:rsidP="0027567F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B63FBD4" w14:textId="77777777" w:rsidR="0027567F" w:rsidRDefault="0027567F" w:rsidP="0000128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0CD9AF6" w14:textId="5AF385E1" w:rsidR="00001280" w:rsidRDefault="00001280" w:rsidP="0000128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ABEC010" w14:textId="77777777" w:rsidR="00001280" w:rsidRDefault="00001280" w:rsidP="0000128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2DAE07C" w14:textId="77777777" w:rsidR="00001280" w:rsidRDefault="00001280" w:rsidP="0000128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001280" w14:paraId="30B27F7B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41E2B124" w14:textId="56D78D19" w:rsidR="00001280" w:rsidRPr="00CE6974" w:rsidRDefault="00001280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1A061B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001280" w14:paraId="5CFD3D89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4AD15D83" w14:textId="23944F2D" w:rsidR="00001280" w:rsidRDefault="00001280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</w:t>
            </w:r>
            <w:r w:rsidRPr="00191F08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айоне </w:t>
            </w:r>
            <w:r w:rsidRPr="00191F08"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>пр-кт</w:t>
            </w:r>
            <w:r w:rsidR="005B57D1"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>а</w:t>
            </w:r>
            <w:r w:rsidRPr="00191F08"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 xml:space="preserve"> Красных партизан, 55г</w:t>
            </w:r>
          </w:p>
        </w:tc>
      </w:tr>
      <w:tr w:rsidR="00001280" w14:paraId="66F86F4C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7A2E8D87" w14:textId="3517FDD3" w:rsidR="00001280" w:rsidRPr="00CE6974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001280" w:rsidRPr="002F70C3">
              <w:rPr>
                <w:rFonts w:ascii="Times New Roman" w:eastAsia="MS Mincho" w:hAnsi="Times New Roman"/>
                <w:b/>
                <w:sz w:val="22"/>
                <w:szCs w:val="22"/>
              </w:rPr>
              <w:t>40</w:t>
            </w:r>
            <w:r w:rsidR="00001280" w:rsidRPr="002F70C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01280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001280" w14:paraId="052558FC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3D2AF2B" w14:textId="77777777" w:rsidR="00001280" w:rsidRPr="00000A27" w:rsidRDefault="00001280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496E86D" w14:textId="77777777" w:rsidR="00001280" w:rsidRPr="00CE6974" w:rsidRDefault="00001280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C5F7557" w14:textId="77777777" w:rsidR="00001280" w:rsidRPr="00CE6974" w:rsidRDefault="00001280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001280" w14:paraId="6064764F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04D36EE0" w14:textId="77777777" w:rsidR="00001280" w:rsidRPr="00000A27" w:rsidRDefault="00001280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E514B1C" w14:textId="77777777" w:rsidR="00001280" w:rsidRPr="00CE6974" w:rsidRDefault="00001280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FBB52CE" w14:textId="77777777" w:rsidR="00001280" w:rsidRPr="00CE6974" w:rsidRDefault="00001280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001280" w14:paraId="616BC90D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91BADDD" w14:textId="77777777" w:rsidR="00001280" w:rsidRPr="00000A27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5E99FC0" w14:textId="77777777" w:rsidR="00001280" w:rsidRPr="00CE6974" w:rsidRDefault="00001280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EA23F85" w14:textId="77777777" w:rsidR="00001280" w:rsidRPr="00CE6974" w:rsidRDefault="00001280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01280" w14:paraId="0F662EBC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7F0CDBC0" w14:textId="77777777" w:rsidR="00001280" w:rsidRPr="00CE6974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B574166" w14:textId="77777777" w:rsidR="00001280" w:rsidRPr="00AC4CCA" w:rsidRDefault="00001280" w:rsidP="002F70C3">
            <w:pPr>
              <w:jc w:val="center"/>
            </w:pPr>
            <w:r>
              <w:t>433714.85</w:t>
            </w:r>
          </w:p>
        </w:tc>
        <w:tc>
          <w:tcPr>
            <w:tcW w:w="3543" w:type="dxa"/>
            <w:vAlign w:val="center"/>
          </w:tcPr>
          <w:p w14:paraId="4D74A837" w14:textId="77777777" w:rsidR="00001280" w:rsidRPr="00AC4CCA" w:rsidRDefault="00001280" w:rsidP="002F70C3">
            <w:pPr>
              <w:jc w:val="center"/>
            </w:pPr>
            <w:r>
              <w:t>3291800.59</w:t>
            </w:r>
          </w:p>
        </w:tc>
      </w:tr>
      <w:tr w:rsidR="00001280" w14:paraId="03C9319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E1B9339" w14:textId="77777777" w:rsidR="00001280" w:rsidRPr="00CE6974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2EBE2FF" w14:textId="77777777" w:rsidR="00001280" w:rsidRPr="00AC4CCA" w:rsidRDefault="00001280" w:rsidP="002F70C3">
            <w:pPr>
              <w:jc w:val="center"/>
            </w:pPr>
            <w:r>
              <w:t>433718.99</w:t>
            </w:r>
          </w:p>
        </w:tc>
        <w:tc>
          <w:tcPr>
            <w:tcW w:w="3543" w:type="dxa"/>
            <w:vAlign w:val="center"/>
          </w:tcPr>
          <w:p w14:paraId="0E70430E" w14:textId="77777777" w:rsidR="00001280" w:rsidRPr="00AC4CCA" w:rsidRDefault="00001280" w:rsidP="002F70C3">
            <w:pPr>
              <w:jc w:val="center"/>
            </w:pPr>
            <w:r>
              <w:t>3291797.79</w:t>
            </w:r>
          </w:p>
        </w:tc>
      </w:tr>
      <w:tr w:rsidR="00001280" w14:paraId="36569943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87FA4CD" w14:textId="77777777" w:rsidR="00001280" w:rsidRPr="00CE6974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3E2227E" w14:textId="77777777" w:rsidR="00001280" w:rsidRPr="00AC4CCA" w:rsidRDefault="00001280" w:rsidP="002F70C3">
            <w:pPr>
              <w:jc w:val="center"/>
            </w:pPr>
            <w:r>
              <w:t>433723.47</w:t>
            </w:r>
          </w:p>
        </w:tc>
        <w:tc>
          <w:tcPr>
            <w:tcW w:w="3543" w:type="dxa"/>
            <w:vAlign w:val="center"/>
          </w:tcPr>
          <w:p w14:paraId="05520355" w14:textId="77777777" w:rsidR="00001280" w:rsidRPr="00AC4CCA" w:rsidRDefault="00001280" w:rsidP="002F70C3">
            <w:pPr>
              <w:jc w:val="center"/>
            </w:pPr>
            <w:r>
              <w:t>3291804.41</w:t>
            </w:r>
          </w:p>
        </w:tc>
      </w:tr>
      <w:tr w:rsidR="00001280" w14:paraId="1E777E2F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34280D3" w14:textId="77777777" w:rsidR="00001280" w:rsidRPr="00CE6974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954DE32" w14:textId="77777777" w:rsidR="00001280" w:rsidRPr="00AC4CCA" w:rsidRDefault="00001280" w:rsidP="002F70C3">
            <w:pPr>
              <w:jc w:val="center"/>
            </w:pPr>
            <w:r>
              <w:t>433719.33</w:t>
            </w:r>
          </w:p>
        </w:tc>
        <w:tc>
          <w:tcPr>
            <w:tcW w:w="3543" w:type="dxa"/>
            <w:vAlign w:val="center"/>
          </w:tcPr>
          <w:p w14:paraId="67DCD8D6" w14:textId="77777777" w:rsidR="00001280" w:rsidRPr="00AC4CCA" w:rsidRDefault="00001280" w:rsidP="002F70C3">
            <w:pPr>
              <w:jc w:val="center"/>
            </w:pPr>
            <w:r>
              <w:t>3291807.22</w:t>
            </w:r>
          </w:p>
        </w:tc>
      </w:tr>
      <w:tr w:rsidR="00001280" w14:paraId="6F083655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9308EE3" w14:textId="77777777" w:rsidR="00001280" w:rsidRPr="0025504F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6E6950D" w14:textId="77777777" w:rsidR="00001280" w:rsidRPr="00AC4CCA" w:rsidRDefault="00001280" w:rsidP="002F70C3">
            <w:pPr>
              <w:jc w:val="center"/>
            </w:pPr>
            <w:r>
              <w:t xml:space="preserve">433714.85 </w:t>
            </w:r>
          </w:p>
        </w:tc>
        <w:tc>
          <w:tcPr>
            <w:tcW w:w="3543" w:type="dxa"/>
            <w:vAlign w:val="center"/>
          </w:tcPr>
          <w:p w14:paraId="56F0CD7E" w14:textId="77777777" w:rsidR="00001280" w:rsidRPr="00AC4CCA" w:rsidRDefault="00001280" w:rsidP="002F70C3">
            <w:pPr>
              <w:jc w:val="center"/>
            </w:pPr>
            <w:r>
              <w:t>3291800.59</w:t>
            </w:r>
          </w:p>
        </w:tc>
      </w:tr>
      <w:tr w:rsidR="00001280" w14:paraId="7C4C208F" w14:textId="77777777" w:rsidTr="002F70C3">
        <w:trPr>
          <w:trHeight w:val="483"/>
        </w:trPr>
        <w:tc>
          <w:tcPr>
            <w:tcW w:w="10367" w:type="dxa"/>
            <w:gridSpan w:val="3"/>
          </w:tcPr>
          <w:p w14:paraId="291959BC" w14:textId="77777777" w:rsidR="00001280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C9448B4" w14:textId="77777777" w:rsidR="00001280" w:rsidRDefault="00001280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E4AE01F" wp14:editId="5054BB8B">
                  <wp:extent cx="6422967" cy="4906645"/>
                  <wp:effectExtent l="0" t="0" r="0" b="8255"/>
                  <wp:docPr id="74266803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5595" cy="4916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BDCE7" w14:textId="77777777" w:rsidR="00F64FC8" w:rsidRDefault="00F64FC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FB5FF33" w14:textId="7382EFF1" w:rsidR="00001280" w:rsidRDefault="00001280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40C3141" w14:textId="77777777" w:rsidR="00001280" w:rsidRDefault="00001280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2CA497A" w14:textId="77777777" w:rsidR="00001280" w:rsidRDefault="00001280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56537DF0" wp14:editId="5C13569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75412799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38E1433" id="Прямая соединительная линия 4" o:spid="_x0000_s1026" style="position:absolute;flip:y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AVG7zuAwIAAKU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571B65F" w14:textId="77777777" w:rsidR="00001280" w:rsidRDefault="00001280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AE708DF" w14:textId="77777777" w:rsidR="00001280" w:rsidRPr="00EF0FF4" w:rsidRDefault="00001280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F8A0E14" w14:textId="77777777" w:rsidR="00001280" w:rsidRPr="000B2ABB" w:rsidRDefault="00001280" w:rsidP="00001280">
      <w:pPr>
        <w:ind w:right="-1"/>
        <w:jc w:val="both"/>
      </w:pPr>
    </w:p>
    <w:p w14:paraId="14607587" w14:textId="77777777" w:rsidR="003078D4" w:rsidRDefault="003078D4" w:rsidP="003078D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797AE6E" w14:textId="77777777" w:rsidR="00761267" w:rsidRDefault="00761267" w:rsidP="0076126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10B9970" w14:textId="77777777" w:rsidR="00761267" w:rsidRDefault="00761267" w:rsidP="007612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50A319B" w14:textId="77777777" w:rsidR="00761267" w:rsidRDefault="00761267" w:rsidP="007612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61267" w14:paraId="4ED72395" w14:textId="77777777" w:rsidTr="00B55265">
        <w:trPr>
          <w:trHeight w:val="113"/>
        </w:trPr>
        <w:tc>
          <w:tcPr>
            <w:tcW w:w="10367" w:type="dxa"/>
            <w:gridSpan w:val="3"/>
            <w:vAlign w:val="center"/>
          </w:tcPr>
          <w:p w14:paraId="231DF1EF" w14:textId="1F682B87" w:rsidR="001A061B" w:rsidRPr="001A061B" w:rsidRDefault="00761267" w:rsidP="00B55265">
            <w:pPr>
              <w:pStyle w:val="a5"/>
              <w:rPr>
                <w:rFonts w:ascii="Times New Roman" w:eastAsia="MS Mincho" w:hAnsi="Times New Roman"/>
                <w:b/>
                <w:color w:val="FF0000"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</w:t>
            </w:r>
            <w:r w:rsidRPr="001A061B">
              <w:rPr>
                <w:rFonts w:ascii="Times New Roman" w:eastAsia="MS Mincho" w:hAnsi="Times New Roman"/>
                <w:b/>
                <w:sz w:val="22"/>
                <w:szCs w:val="22"/>
              </w:rPr>
              <w:t>номер 2</w:t>
            </w:r>
            <w:r w:rsidR="001A061B" w:rsidRPr="001A061B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761267" w14:paraId="0906E8A8" w14:textId="77777777" w:rsidTr="00B55265">
        <w:trPr>
          <w:trHeight w:val="113"/>
        </w:trPr>
        <w:tc>
          <w:tcPr>
            <w:tcW w:w="10367" w:type="dxa"/>
            <w:gridSpan w:val="3"/>
            <w:vAlign w:val="center"/>
          </w:tcPr>
          <w:p w14:paraId="2E7CE917" w14:textId="77777777" w:rsidR="00761267" w:rsidRDefault="00761267" w:rsidP="00B5526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</w:t>
            </w:r>
            <w:r w:rsidRPr="00191F08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айоне </w:t>
            </w:r>
            <w:r w:rsidRPr="00191F08"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>пр-кт</w:t>
            </w:r>
            <w:r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>а</w:t>
            </w:r>
            <w:r w:rsidRPr="00191F08">
              <w:rPr>
                <w:rFonts w:ascii="Times New Roman" w:hAnsi="Times New Roman"/>
                <w:color w:val="252625"/>
                <w:sz w:val="22"/>
                <w:szCs w:val="22"/>
                <w:shd w:val="clear" w:color="auto" w:fill="FFFFFF"/>
              </w:rPr>
              <w:t xml:space="preserve"> Красных партизан, 55г</w:t>
            </w:r>
          </w:p>
        </w:tc>
      </w:tr>
      <w:tr w:rsidR="00761267" w14:paraId="5F4CAF98" w14:textId="77777777" w:rsidTr="00B55265">
        <w:trPr>
          <w:trHeight w:val="113"/>
        </w:trPr>
        <w:tc>
          <w:tcPr>
            <w:tcW w:w="10367" w:type="dxa"/>
            <w:gridSpan w:val="3"/>
            <w:vAlign w:val="center"/>
          </w:tcPr>
          <w:p w14:paraId="69182B94" w14:textId="1EA4BD7B" w:rsidR="00761267" w:rsidRPr="00CE6974" w:rsidRDefault="00761267" w:rsidP="00B5526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537E8">
              <w:rPr>
                <w:rFonts w:ascii="Times New Roman" w:eastAsia="MS Mincho" w:hAnsi="Times New Roman"/>
                <w:b/>
                <w:sz w:val="22"/>
                <w:szCs w:val="22"/>
              </w:rPr>
              <w:t>32</w:t>
            </w:r>
            <w:r w:rsidRPr="002F70C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61267" w14:paraId="0935A486" w14:textId="77777777" w:rsidTr="00B5526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BF94A77" w14:textId="77777777" w:rsidR="00761267" w:rsidRPr="00000A27" w:rsidRDefault="00761267" w:rsidP="00B5526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5AA6E74" w14:textId="77777777" w:rsidR="00761267" w:rsidRPr="00CE6974" w:rsidRDefault="00761267" w:rsidP="00B5526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65C2CF6" w14:textId="77777777" w:rsidR="00761267" w:rsidRPr="00CE6974" w:rsidRDefault="00761267" w:rsidP="00B5526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61267" w14:paraId="26410BA5" w14:textId="77777777" w:rsidTr="00B55265">
        <w:trPr>
          <w:trHeight w:val="113"/>
        </w:trPr>
        <w:tc>
          <w:tcPr>
            <w:tcW w:w="3704" w:type="dxa"/>
            <w:vMerge/>
            <w:vAlign w:val="center"/>
          </w:tcPr>
          <w:p w14:paraId="69F56345" w14:textId="77777777" w:rsidR="00761267" w:rsidRPr="00000A27" w:rsidRDefault="00761267" w:rsidP="00B5526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5EE4FEC" w14:textId="77777777" w:rsidR="00761267" w:rsidRPr="00CE6974" w:rsidRDefault="00761267" w:rsidP="00B5526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27CBBE5" w14:textId="77777777" w:rsidR="00761267" w:rsidRPr="00CE6974" w:rsidRDefault="00761267" w:rsidP="00B5526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61267" w14:paraId="19524062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28688F69" w14:textId="77777777" w:rsidR="00761267" w:rsidRPr="00000A27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E527A26" w14:textId="77777777" w:rsidR="00761267" w:rsidRPr="00CE6974" w:rsidRDefault="00761267" w:rsidP="00B5526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D24D6D3" w14:textId="77777777" w:rsidR="00761267" w:rsidRPr="00CE6974" w:rsidRDefault="00761267" w:rsidP="00B5526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61267" w14:paraId="2A0E8A46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037CC061" w14:textId="77777777" w:rsidR="00761267" w:rsidRPr="00CE6974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3ECF55F" w14:textId="0A22D2C1" w:rsidR="00761267" w:rsidRPr="00AC4CCA" w:rsidRDefault="00F44365" w:rsidP="00B55265">
            <w:pPr>
              <w:jc w:val="center"/>
            </w:pPr>
            <w:r>
              <w:t>433719.39</w:t>
            </w:r>
          </w:p>
        </w:tc>
        <w:tc>
          <w:tcPr>
            <w:tcW w:w="3543" w:type="dxa"/>
            <w:vAlign w:val="center"/>
          </w:tcPr>
          <w:p w14:paraId="148E16D4" w14:textId="5E813D41" w:rsidR="00761267" w:rsidRPr="00AC4CCA" w:rsidRDefault="00F44365" w:rsidP="00F44365">
            <w:pPr>
              <w:jc w:val="center"/>
            </w:pPr>
            <w:r>
              <w:t>3291807.32</w:t>
            </w:r>
          </w:p>
        </w:tc>
      </w:tr>
      <w:tr w:rsidR="00761267" w14:paraId="7C6DD6FA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0ADB6F4F" w14:textId="77777777" w:rsidR="00761267" w:rsidRPr="00CE6974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F49CEF1" w14:textId="4BC2C595" w:rsidR="00761267" w:rsidRPr="00AC4CCA" w:rsidRDefault="00F44365" w:rsidP="00B55265">
            <w:pPr>
              <w:jc w:val="center"/>
            </w:pPr>
            <w:r>
              <w:t>433722.70</w:t>
            </w:r>
          </w:p>
        </w:tc>
        <w:tc>
          <w:tcPr>
            <w:tcW w:w="3543" w:type="dxa"/>
            <w:vAlign w:val="center"/>
          </w:tcPr>
          <w:p w14:paraId="6D94B197" w14:textId="7DBEC8B9" w:rsidR="00761267" w:rsidRPr="00AC4CCA" w:rsidRDefault="00F44365" w:rsidP="00B55265">
            <w:pPr>
              <w:jc w:val="center"/>
            </w:pPr>
            <w:r>
              <w:t>3291805.07</w:t>
            </w:r>
          </w:p>
        </w:tc>
      </w:tr>
      <w:tr w:rsidR="00761267" w14:paraId="1A4B4E8A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1CDD2F08" w14:textId="77777777" w:rsidR="00761267" w:rsidRPr="00CE6974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C620345" w14:textId="6C63CD2A" w:rsidR="00761267" w:rsidRPr="00AC4CCA" w:rsidRDefault="00F44365" w:rsidP="00B55265">
            <w:pPr>
              <w:jc w:val="center"/>
            </w:pPr>
            <w:r>
              <w:t>433727.20</w:t>
            </w:r>
          </w:p>
        </w:tc>
        <w:tc>
          <w:tcPr>
            <w:tcW w:w="3543" w:type="dxa"/>
            <w:vAlign w:val="center"/>
          </w:tcPr>
          <w:p w14:paraId="07246535" w14:textId="6DBA8E40" w:rsidR="00761267" w:rsidRPr="00AC4CCA" w:rsidRDefault="00F44365" w:rsidP="00F44365">
            <w:pPr>
              <w:jc w:val="center"/>
            </w:pPr>
            <w:r>
              <w:t>3291811.68</w:t>
            </w:r>
          </w:p>
        </w:tc>
      </w:tr>
      <w:tr w:rsidR="00761267" w14:paraId="07E2C5F2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5610C505" w14:textId="77777777" w:rsidR="00761267" w:rsidRPr="00CE6974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C633631" w14:textId="096B1726" w:rsidR="00761267" w:rsidRPr="00AC4CCA" w:rsidRDefault="00F44365" w:rsidP="00B55265">
            <w:pPr>
              <w:jc w:val="center"/>
            </w:pPr>
            <w:r>
              <w:t>433723.89</w:t>
            </w:r>
          </w:p>
        </w:tc>
        <w:tc>
          <w:tcPr>
            <w:tcW w:w="3543" w:type="dxa"/>
            <w:vAlign w:val="center"/>
          </w:tcPr>
          <w:p w14:paraId="6522ECC9" w14:textId="1561BE82" w:rsidR="00761267" w:rsidRPr="00AC4CCA" w:rsidRDefault="00F44365" w:rsidP="00F44365">
            <w:pPr>
              <w:jc w:val="center"/>
            </w:pPr>
            <w:r>
              <w:t>3291813.93</w:t>
            </w:r>
          </w:p>
        </w:tc>
      </w:tr>
      <w:tr w:rsidR="00761267" w14:paraId="57EE4A70" w14:textId="77777777" w:rsidTr="00B55265">
        <w:trPr>
          <w:trHeight w:val="113"/>
        </w:trPr>
        <w:tc>
          <w:tcPr>
            <w:tcW w:w="3704" w:type="dxa"/>
            <w:vAlign w:val="center"/>
          </w:tcPr>
          <w:p w14:paraId="21D0901C" w14:textId="77777777" w:rsidR="00761267" w:rsidRPr="0025504F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93548AE" w14:textId="4E038DB7" w:rsidR="00761267" w:rsidRPr="00AC4CCA" w:rsidRDefault="00F44365" w:rsidP="00F44365">
            <w:pPr>
              <w:jc w:val="center"/>
            </w:pPr>
            <w:r>
              <w:t xml:space="preserve">433719.39 </w:t>
            </w:r>
          </w:p>
        </w:tc>
        <w:tc>
          <w:tcPr>
            <w:tcW w:w="3543" w:type="dxa"/>
            <w:vAlign w:val="center"/>
          </w:tcPr>
          <w:p w14:paraId="6C321220" w14:textId="201329AA" w:rsidR="00761267" w:rsidRPr="00AC4CCA" w:rsidRDefault="00F44365" w:rsidP="00B55265">
            <w:pPr>
              <w:jc w:val="center"/>
            </w:pPr>
            <w:r>
              <w:t>3291807.32</w:t>
            </w:r>
          </w:p>
        </w:tc>
      </w:tr>
      <w:tr w:rsidR="00761267" w14:paraId="27951B30" w14:textId="77777777" w:rsidTr="00B55265">
        <w:trPr>
          <w:trHeight w:val="483"/>
        </w:trPr>
        <w:tc>
          <w:tcPr>
            <w:tcW w:w="10367" w:type="dxa"/>
            <w:gridSpan w:val="3"/>
          </w:tcPr>
          <w:p w14:paraId="6BAA8B6B" w14:textId="77777777" w:rsidR="00761267" w:rsidRDefault="00761267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B374D2" w14:textId="45065591" w:rsidR="00761267" w:rsidRDefault="00F44365" w:rsidP="00B5526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1AE2DE1" wp14:editId="61D64782">
                  <wp:extent cx="6099175" cy="4891405"/>
                  <wp:effectExtent l="0" t="0" r="0" b="4445"/>
                  <wp:docPr id="646249416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175" cy="489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553F5" w14:textId="77777777" w:rsidR="00761267" w:rsidRDefault="00761267" w:rsidP="00B5526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6C2DCA1" w14:textId="77777777" w:rsidR="00761267" w:rsidRDefault="00761267" w:rsidP="00B5526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5C970BA4" w14:textId="77777777" w:rsidR="00761267" w:rsidRDefault="00761267" w:rsidP="00B5526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9A675C9" w14:textId="77777777" w:rsidR="00761267" w:rsidRDefault="00761267" w:rsidP="00B5526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2C7C0269" wp14:editId="2C753550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87939949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69D1F4F" id="Прямая соединительная линия 4" o:spid="_x0000_s1026" style="position:absolute;flip:y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2016660" w14:textId="77777777" w:rsidR="00761267" w:rsidRDefault="00761267" w:rsidP="00B5526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AC16038" w14:textId="77777777" w:rsidR="00761267" w:rsidRPr="00EF0FF4" w:rsidRDefault="00761267" w:rsidP="00B5526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1C837CA" w14:textId="77777777" w:rsidR="00761267" w:rsidRDefault="00761267" w:rsidP="003078D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339A98B9" w14:textId="77777777" w:rsidR="00761267" w:rsidRDefault="00761267" w:rsidP="003078D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00434017" w14:textId="72AFAD73" w:rsidR="00E52F23" w:rsidRDefault="00E52F23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EFE6742" w14:textId="3FE8DD59" w:rsidR="00E52F23" w:rsidRDefault="00E52F23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38088AE" w14:textId="77777777" w:rsidR="00F418A1" w:rsidRDefault="00F418A1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52F23" w14:paraId="5EE5AC6B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70CC0B98" w14:textId="7F55B496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1A061B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E52F23" w14:paraId="28DD8B9D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2C147BC9" w14:textId="2F45A696" w:rsidR="00E52F23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CD633E" w:rsidRPr="00CD633E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автобусной остановки «Городское кладбище», со стороны здания администрации кладбища</w:t>
            </w:r>
            <w:r w:rsidR="00CD633E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  <w:r w:rsidR="00CD633E"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 w:rsidR="00CD633E">
              <w:rPr>
                <w:rFonts w:ascii="Times New Roman" w:eastAsia="MS Mincho" w:hAnsi="Times New Roman"/>
                <w:bCs/>
                <w:sz w:val="22"/>
                <w:szCs w:val="22"/>
              </w:rPr>
              <w:t>32</w:t>
            </w:r>
          </w:p>
        </w:tc>
      </w:tr>
      <w:tr w:rsidR="00E52F23" w14:paraId="343CD3D4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5641C559" w14:textId="3D68286D" w:rsidR="00E52F23" w:rsidRPr="00CE6974" w:rsidRDefault="00800111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52F23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25</w:t>
            </w:r>
            <w:r w:rsidR="00E52F2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52F2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52F23" w14:paraId="05983294" w14:textId="77777777" w:rsidTr="00A83F2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C974675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276B331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EC563F3" w14:textId="77777777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52F23" w14:paraId="4085BC20" w14:textId="77777777" w:rsidTr="00A83F25">
        <w:trPr>
          <w:trHeight w:val="113"/>
        </w:trPr>
        <w:tc>
          <w:tcPr>
            <w:tcW w:w="3704" w:type="dxa"/>
            <w:vMerge/>
            <w:vAlign w:val="center"/>
          </w:tcPr>
          <w:p w14:paraId="3AD90E50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406F5E5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A141C13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52F23" w14:paraId="3AB8ED57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58EEC71" w14:textId="77777777" w:rsidR="00E52F23" w:rsidRPr="00000A27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7119C91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9B047A2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2F23" w14:paraId="70937351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375F420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F236171" w14:textId="77777777" w:rsidR="00E52F23" w:rsidRPr="00AC4CCA" w:rsidRDefault="00E52F23" w:rsidP="00A83F25">
            <w:pPr>
              <w:jc w:val="center"/>
            </w:pPr>
            <w:r>
              <w:t xml:space="preserve">434843.80  </w:t>
            </w:r>
          </w:p>
        </w:tc>
        <w:tc>
          <w:tcPr>
            <w:tcW w:w="3543" w:type="dxa"/>
            <w:vAlign w:val="center"/>
          </w:tcPr>
          <w:p w14:paraId="4B5E0285" w14:textId="77777777" w:rsidR="00E52F23" w:rsidRPr="00AC4CCA" w:rsidRDefault="00E52F23" w:rsidP="00A83F25">
            <w:pPr>
              <w:jc w:val="center"/>
            </w:pPr>
            <w:r>
              <w:t>3289390.22</w:t>
            </w:r>
          </w:p>
        </w:tc>
      </w:tr>
      <w:tr w:rsidR="00E52F23" w14:paraId="5AB9164B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3BBE3CF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A1F5FEE" w14:textId="77777777" w:rsidR="00E52F23" w:rsidRPr="00AC4CCA" w:rsidRDefault="00E52F23" w:rsidP="00A83F25">
            <w:pPr>
              <w:jc w:val="center"/>
            </w:pPr>
            <w:r>
              <w:t xml:space="preserve">434847.78 </w:t>
            </w:r>
          </w:p>
        </w:tc>
        <w:tc>
          <w:tcPr>
            <w:tcW w:w="3543" w:type="dxa"/>
            <w:vAlign w:val="center"/>
          </w:tcPr>
          <w:p w14:paraId="60AFFE3B" w14:textId="77777777" w:rsidR="00E52F23" w:rsidRPr="00AC4CCA" w:rsidRDefault="00E52F23" w:rsidP="00A83F25">
            <w:pPr>
              <w:jc w:val="center"/>
            </w:pPr>
            <w:r>
              <w:t>3289390.66</w:t>
            </w:r>
          </w:p>
        </w:tc>
      </w:tr>
      <w:tr w:rsidR="00E52F23" w14:paraId="70AFA39C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09991490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0B69F92" w14:textId="77777777" w:rsidR="00E52F23" w:rsidRPr="00AC4CCA" w:rsidRDefault="00E52F23" w:rsidP="00A83F25">
            <w:pPr>
              <w:jc w:val="center"/>
            </w:pPr>
            <w:r>
              <w:t xml:space="preserve">434847.09  </w:t>
            </w:r>
          </w:p>
        </w:tc>
        <w:tc>
          <w:tcPr>
            <w:tcW w:w="3543" w:type="dxa"/>
            <w:vAlign w:val="center"/>
          </w:tcPr>
          <w:p w14:paraId="091473EB" w14:textId="77777777" w:rsidR="00E52F23" w:rsidRPr="00AC4CCA" w:rsidRDefault="00E52F23" w:rsidP="00A83F25">
            <w:pPr>
              <w:jc w:val="center"/>
            </w:pPr>
            <w:r>
              <w:t>3289396.88</w:t>
            </w:r>
          </w:p>
        </w:tc>
      </w:tr>
      <w:tr w:rsidR="00E52F23" w14:paraId="6492F7BF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1D247C14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BB8CE07" w14:textId="77777777" w:rsidR="00E52F23" w:rsidRPr="00AC4CCA" w:rsidRDefault="00E52F23" w:rsidP="00A83F25">
            <w:pPr>
              <w:jc w:val="center"/>
            </w:pPr>
            <w:r>
              <w:t xml:space="preserve">434843.12 </w:t>
            </w:r>
          </w:p>
        </w:tc>
        <w:tc>
          <w:tcPr>
            <w:tcW w:w="3543" w:type="dxa"/>
            <w:vAlign w:val="center"/>
          </w:tcPr>
          <w:p w14:paraId="1BC4B651" w14:textId="77777777" w:rsidR="00E52F23" w:rsidRPr="00AC4CCA" w:rsidRDefault="00E52F23" w:rsidP="00A83F25">
            <w:pPr>
              <w:jc w:val="center"/>
            </w:pPr>
            <w:r>
              <w:t>3289396.43</w:t>
            </w:r>
          </w:p>
        </w:tc>
      </w:tr>
      <w:tr w:rsidR="00E52F23" w14:paraId="111A082F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75374EAC" w14:textId="77777777" w:rsidR="00E52F23" w:rsidRPr="0025504F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5D21917" w14:textId="77777777" w:rsidR="00E52F23" w:rsidRPr="00AC4CCA" w:rsidRDefault="00E52F23" w:rsidP="00A83F25">
            <w:pPr>
              <w:jc w:val="center"/>
            </w:pPr>
            <w:r>
              <w:t xml:space="preserve">434843.80 </w:t>
            </w:r>
          </w:p>
        </w:tc>
        <w:tc>
          <w:tcPr>
            <w:tcW w:w="3543" w:type="dxa"/>
            <w:vAlign w:val="center"/>
          </w:tcPr>
          <w:p w14:paraId="481963E4" w14:textId="77777777" w:rsidR="00E52F23" w:rsidRPr="00AC4CCA" w:rsidRDefault="00E52F23" w:rsidP="00A83F25">
            <w:pPr>
              <w:jc w:val="center"/>
            </w:pPr>
            <w:r>
              <w:t>3289390.22</w:t>
            </w:r>
          </w:p>
        </w:tc>
      </w:tr>
      <w:tr w:rsidR="00E52F23" w14:paraId="33E3CF5D" w14:textId="77777777" w:rsidTr="00A83F25">
        <w:trPr>
          <w:trHeight w:val="483"/>
        </w:trPr>
        <w:tc>
          <w:tcPr>
            <w:tcW w:w="10367" w:type="dxa"/>
            <w:gridSpan w:val="3"/>
          </w:tcPr>
          <w:p w14:paraId="2EB8AB32" w14:textId="77777777" w:rsidR="00E52F23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D8C78DF" w14:textId="6D7BE8AA" w:rsidR="00E52F23" w:rsidRDefault="008C5D4B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8C5D4B"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599C51B" wp14:editId="2DAD3E2C">
                  <wp:extent cx="6461760" cy="5082661"/>
                  <wp:effectExtent l="0" t="0" r="0" b="381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494" cy="5087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95DEF7" w14:textId="77777777" w:rsidR="00F64FC8" w:rsidRDefault="00F64FC8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1060FCE" w14:textId="06DEFFDA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40A0E56" w14:textId="77777777" w:rsidR="00124ABA" w:rsidRDefault="00124ABA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B2E0B8E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58E9822" wp14:editId="2A6F3C7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66256286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4E57641" id="Прямая соединительная линия 4" o:spid="_x0000_s1026" style="position:absolute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4TUDkA8CAADD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07E4FA2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A6AF272" w14:textId="77777777" w:rsidR="00E52F23" w:rsidRPr="00EF0FF4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B4F8457" w14:textId="6A36ED55" w:rsidR="00E52F23" w:rsidRDefault="00E52F23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494E71B" w14:textId="66E08C5F" w:rsidR="00E52F23" w:rsidRDefault="00E52F23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F75FD84" w14:textId="77777777" w:rsidR="00F418A1" w:rsidRDefault="00F418A1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52F23" w14:paraId="114B5289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1F72C70F" w14:textId="7BA9C999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CD633E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</w:p>
        </w:tc>
      </w:tr>
      <w:tr w:rsidR="00E52F23" w14:paraId="4116E4E3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11A9FB35" w14:textId="65D8519C" w:rsidR="00E52F23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="005E19BF" w:rsidRPr="00CD633E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автобусной остановки «Городское кладбище», со стороны здания администрации кладбища</w:t>
            </w:r>
            <w:r w:rsidR="005E19BF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  <w:r w:rsidR="005E19BF"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 w:rsidR="005E19BF">
              <w:rPr>
                <w:rFonts w:ascii="Times New Roman" w:eastAsia="MS Mincho" w:hAnsi="Times New Roman"/>
                <w:bCs/>
                <w:sz w:val="22"/>
                <w:szCs w:val="22"/>
              </w:rPr>
              <w:t>32</w:t>
            </w:r>
          </w:p>
        </w:tc>
      </w:tr>
      <w:tr w:rsidR="00E52F23" w14:paraId="0F9392AA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2657C0FE" w14:textId="3FE3FFA2" w:rsidR="00E52F23" w:rsidRPr="00CE6974" w:rsidRDefault="00800111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52F23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50</w:t>
            </w:r>
            <w:r w:rsidR="00E52F2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52F2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52F23" w14:paraId="30CC88E1" w14:textId="77777777" w:rsidTr="00A83F2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B6E34B0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DE80EDE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A8F26B4" w14:textId="77777777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52F23" w14:paraId="2EF141F2" w14:textId="77777777" w:rsidTr="00A83F25">
        <w:trPr>
          <w:trHeight w:val="113"/>
        </w:trPr>
        <w:tc>
          <w:tcPr>
            <w:tcW w:w="3704" w:type="dxa"/>
            <w:vMerge/>
            <w:vAlign w:val="center"/>
          </w:tcPr>
          <w:p w14:paraId="31ABF023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C2844BC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FE1A7DB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52F23" w14:paraId="0B59363D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787B9C08" w14:textId="77777777" w:rsidR="00E52F23" w:rsidRPr="00000A27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91DC4CF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614143D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2F23" w14:paraId="7D1D1BC3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78827FF9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1746E0A" w14:textId="77777777" w:rsidR="00E52F23" w:rsidRPr="00AC4CCA" w:rsidRDefault="00E52F23" w:rsidP="00A83F25">
            <w:pPr>
              <w:jc w:val="center"/>
            </w:pPr>
            <w:r>
              <w:t xml:space="preserve">434843.11  </w:t>
            </w:r>
          </w:p>
        </w:tc>
        <w:tc>
          <w:tcPr>
            <w:tcW w:w="3543" w:type="dxa"/>
            <w:vAlign w:val="center"/>
          </w:tcPr>
          <w:p w14:paraId="2AAE55C4" w14:textId="77777777" w:rsidR="00E52F23" w:rsidRPr="00AC4CCA" w:rsidRDefault="00E52F23" w:rsidP="00A83F25">
            <w:pPr>
              <w:jc w:val="center"/>
            </w:pPr>
            <w:r>
              <w:t>3289396.49</w:t>
            </w:r>
          </w:p>
        </w:tc>
      </w:tr>
      <w:tr w:rsidR="00E52F23" w14:paraId="502AC20E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0BF06B1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B70A213" w14:textId="77777777" w:rsidR="00E52F23" w:rsidRPr="00AC4CCA" w:rsidRDefault="00E52F23" w:rsidP="00A83F25">
            <w:pPr>
              <w:jc w:val="center"/>
            </w:pPr>
            <w:r>
              <w:t xml:space="preserve">434847.09  </w:t>
            </w:r>
          </w:p>
        </w:tc>
        <w:tc>
          <w:tcPr>
            <w:tcW w:w="3543" w:type="dxa"/>
            <w:vAlign w:val="center"/>
          </w:tcPr>
          <w:p w14:paraId="4B066A59" w14:textId="77777777" w:rsidR="00E52F23" w:rsidRPr="00AC4CCA" w:rsidRDefault="00E52F23" w:rsidP="00A83F25">
            <w:pPr>
              <w:jc w:val="center"/>
            </w:pPr>
            <w:r>
              <w:t>3289396.93</w:t>
            </w:r>
          </w:p>
        </w:tc>
      </w:tr>
      <w:tr w:rsidR="00E52F23" w14:paraId="3991D2D9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1363783E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A089E3D" w14:textId="77777777" w:rsidR="00E52F23" w:rsidRPr="00AC4CCA" w:rsidRDefault="00E52F23" w:rsidP="00A83F25">
            <w:pPr>
              <w:jc w:val="center"/>
            </w:pPr>
            <w:r>
              <w:t xml:space="preserve">434845.71 </w:t>
            </w:r>
          </w:p>
        </w:tc>
        <w:tc>
          <w:tcPr>
            <w:tcW w:w="3543" w:type="dxa"/>
            <w:vAlign w:val="center"/>
          </w:tcPr>
          <w:p w14:paraId="67AB8172" w14:textId="77777777" w:rsidR="00E52F23" w:rsidRPr="00AC4CCA" w:rsidRDefault="00E52F23" w:rsidP="00A83F25">
            <w:pPr>
              <w:jc w:val="center"/>
            </w:pPr>
            <w:r>
              <w:t>3289409.36</w:t>
            </w:r>
          </w:p>
        </w:tc>
      </w:tr>
      <w:tr w:rsidR="00E52F23" w14:paraId="51743F3C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2A529FE8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ECD4F4A" w14:textId="77777777" w:rsidR="00E52F23" w:rsidRPr="00AC4CCA" w:rsidRDefault="00E52F23" w:rsidP="00A83F25">
            <w:pPr>
              <w:jc w:val="center"/>
            </w:pPr>
            <w:r>
              <w:t xml:space="preserve">434841.74   </w:t>
            </w:r>
          </w:p>
        </w:tc>
        <w:tc>
          <w:tcPr>
            <w:tcW w:w="3543" w:type="dxa"/>
            <w:vAlign w:val="center"/>
          </w:tcPr>
          <w:p w14:paraId="656792B6" w14:textId="77777777" w:rsidR="00E52F23" w:rsidRPr="00AC4CCA" w:rsidRDefault="00E52F23" w:rsidP="00A83F25">
            <w:pPr>
              <w:jc w:val="center"/>
            </w:pPr>
            <w:r>
              <w:t>3289408.91</w:t>
            </w:r>
          </w:p>
        </w:tc>
      </w:tr>
      <w:tr w:rsidR="00E52F23" w14:paraId="689DEF75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73AAC8F2" w14:textId="77777777" w:rsidR="00E52F23" w:rsidRPr="0025504F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9EBD82F" w14:textId="77777777" w:rsidR="00E52F23" w:rsidRPr="00AC4CCA" w:rsidRDefault="00E52F23" w:rsidP="00A83F25">
            <w:pPr>
              <w:jc w:val="center"/>
            </w:pPr>
            <w:r>
              <w:t xml:space="preserve">434843.11  </w:t>
            </w:r>
          </w:p>
        </w:tc>
        <w:tc>
          <w:tcPr>
            <w:tcW w:w="3543" w:type="dxa"/>
            <w:vAlign w:val="center"/>
          </w:tcPr>
          <w:p w14:paraId="67D16F0B" w14:textId="77777777" w:rsidR="00E52F23" w:rsidRPr="00AC4CCA" w:rsidRDefault="00E52F23" w:rsidP="00A83F25">
            <w:pPr>
              <w:jc w:val="center"/>
            </w:pPr>
            <w:r>
              <w:t>3289396.49</w:t>
            </w:r>
          </w:p>
        </w:tc>
      </w:tr>
      <w:tr w:rsidR="00E52F23" w14:paraId="500A74C6" w14:textId="77777777" w:rsidTr="00A83F25">
        <w:trPr>
          <w:trHeight w:val="483"/>
        </w:trPr>
        <w:tc>
          <w:tcPr>
            <w:tcW w:w="10367" w:type="dxa"/>
            <w:gridSpan w:val="3"/>
          </w:tcPr>
          <w:p w14:paraId="0DF83C04" w14:textId="77777777" w:rsidR="00E52F23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7231722" w14:textId="13910BD9" w:rsidR="00E52F23" w:rsidRDefault="00BF7CA5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BF7CA5"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E80319D" wp14:editId="4F5DFBC5">
                  <wp:extent cx="6478386" cy="508889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348" cy="509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93748" w14:textId="77777777" w:rsidR="00F64FC8" w:rsidRDefault="00F64FC8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83B373C" w14:textId="1C97B360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2C2E85E" w14:textId="77777777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A592362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A6EC808" wp14:editId="46FCBDBD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6954193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C4AAD5C" id="Прямая соединительная линия 4" o:spid="_x0000_s1026" style="position:absolute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8AF3A25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435D3C7" w14:textId="77777777" w:rsidR="00E52F23" w:rsidRPr="00EF0FF4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1BEDFA3" w14:textId="6C69F5B8" w:rsidR="00B53B19" w:rsidRDefault="00B53B19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2963E84" w14:textId="1EC52F51" w:rsidR="00B53B19" w:rsidRDefault="00B53B19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DB50A33" w14:textId="77777777" w:rsidR="00F418A1" w:rsidRDefault="00F418A1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53B19" w14:paraId="529754B4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8E920AC" w14:textId="08E51AE1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29</w:t>
            </w:r>
          </w:p>
        </w:tc>
      </w:tr>
      <w:tr w:rsidR="00B53B19" w14:paraId="20D0D74E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2995EA7" w14:textId="5AAB55C9" w:rsidR="00B53B19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32</w:t>
            </w:r>
          </w:p>
        </w:tc>
      </w:tr>
      <w:tr w:rsidR="00B53B19" w14:paraId="6F760BD3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6E08C61" w14:textId="66EC9059" w:rsidR="00B53B19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685176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B53B1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53B19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53B19" w14:paraId="268C3D91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EB08C66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606EA83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25F8C0B" w14:textId="77777777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53B19" w14:paraId="503B7DC4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6D22A6A9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560A112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7101D29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53B19" w14:paraId="187ADF2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554BA2C" w14:textId="77777777" w:rsidR="00B53B19" w:rsidRPr="00000A27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E76E806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2B0174D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3B19" w14:paraId="70BB35EA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CD0CB5E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1169EF4" w14:textId="74A1AE82" w:rsidR="00B53B19" w:rsidRPr="00AC4CCA" w:rsidRDefault="00685176" w:rsidP="00D351C5">
            <w:pPr>
              <w:jc w:val="center"/>
            </w:pPr>
            <w:r>
              <w:t>434843.81</w:t>
            </w:r>
          </w:p>
        </w:tc>
        <w:tc>
          <w:tcPr>
            <w:tcW w:w="3543" w:type="dxa"/>
            <w:vAlign w:val="center"/>
          </w:tcPr>
          <w:p w14:paraId="4BDCCD42" w14:textId="79B0993A" w:rsidR="00B53B19" w:rsidRPr="00AC4CCA" w:rsidRDefault="00685176" w:rsidP="00D351C5">
            <w:pPr>
              <w:jc w:val="center"/>
            </w:pPr>
            <w:r>
              <w:t>3289390.16</w:t>
            </w:r>
          </w:p>
        </w:tc>
      </w:tr>
      <w:tr w:rsidR="00B53B19" w14:paraId="63DCE1AE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9104326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FECED6F" w14:textId="01249CD8" w:rsidR="00B53B19" w:rsidRPr="00AC4CCA" w:rsidRDefault="00685176" w:rsidP="00D351C5">
            <w:pPr>
              <w:jc w:val="center"/>
            </w:pPr>
            <w:r>
              <w:t>434844.25</w:t>
            </w:r>
          </w:p>
        </w:tc>
        <w:tc>
          <w:tcPr>
            <w:tcW w:w="3543" w:type="dxa"/>
            <w:vAlign w:val="center"/>
          </w:tcPr>
          <w:p w14:paraId="1F5D92FE" w14:textId="06F32FF3" w:rsidR="00B53B19" w:rsidRPr="00AC4CCA" w:rsidRDefault="00685176" w:rsidP="00D351C5">
            <w:pPr>
              <w:jc w:val="center"/>
            </w:pPr>
            <w:r>
              <w:t>3289386.18</w:t>
            </w:r>
          </w:p>
        </w:tc>
      </w:tr>
      <w:tr w:rsidR="00B53B19" w14:paraId="79805099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BCAAE06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982DF8B" w14:textId="48305473" w:rsidR="00B53B19" w:rsidRPr="00AC4CCA" w:rsidRDefault="00685176" w:rsidP="00D351C5">
            <w:pPr>
              <w:jc w:val="center"/>
            </w:pPr>
            <w:r>
              <w:t>434846.73</w:t>
            </w:r>
          </w:p>
        </w:tc>
        <w:tc>
          <w:tcPr>
            <w:tcW w:w="3543" w:type="dxa"/>
            <w:vAlign w:val="center"/>
          </w:tcPr>
          <w:p w14:paraId="4CC69649" w14:textId="3A8323B7" w:rsidR="00B53B19" w:rsidRPr="00AC4CCA" w:rsidRDefault="00685176" w:rsidP="00D351C5">
            <w:pPr>
              <w:jc w:val="center"/>
            </w:pPr>
            <w:r>
              <w:t>3289386.46</w:t>
            </w:r>
          </w:p>
        </w:tc>
      </w:tr>
      <w:tr w:rsidR="00B53B19" w14:paraId="21C8F06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AA0F4DE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BDEC915" w14:textId="0BD01132" w:rsidR="00B53B19" w:rsidRPr="00AC4CCA" w:rsidRDefault="00685176" w:rsidP="00D351C5">
            <w:pPr>
              <w:jc w:val="center"/>
            </w:pPr>
            <w:r>
              <w:t>434846.29</w:t>
            </w:r>
          </w:p>
        </w:tc>
        <w:tc>
          <w:tcPr>
            <w:tcW w:w="3543" w:type="dxa"/>
            <w:vAlign w:val="center"/>
          </w:tcPr>
          <w:p w14:paraId="4CD4FBB3" w14:textId="3D5A610F" w:rsidR="00B53B19" w:rsidRPr="00AC4CCA" w:rsidRDefault="00685176" w:rsidP="00685176">
            <w:pPr>
              <w:jc w:val="center"/>
            </w:pPr>
            <w:r>
              <w:t>3289390.44</w:t>
            </w:r>
          </w:p>
        </w:tc>
      </w:tr>
      <w:tr w:rsidR="00B53B19" w14:paraId="58ACA40B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4BB41E3" w14:textId="77777777" w:rsidR="00B53B19" w:rsidRPr="0025504F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EDB6A39" w14:textId="104A41EE" w:rsidR="00B53B19" w:rsidRPr="00AC4CCA" w:rsidRDefault="00685176" w:rsidP="00685176">
            <w:pPr>
              <w:jc w:val="center"/>
            </w:pPr>
            <w:r>
              <w:t xml:space="preserve">434843.81 </w:t>
            </w:r>
          </w:p>
        </w:tc>
        <w:tc>
          <w:tcPr>
            <w:tcW w:w="3543" w:type="dxa"/>
            <w:vAlign w:val="center"/>
          </w:tcPr>
          <w:p w14:paraId="1286CE7F" w14:textId="76087416" w:rsidR="00B53B19" w:rsidRPr="00AC4CCA" w:rsidRDefault="00685176" w:rsidP="00D351C5">
            <w:pPr>
              <w:jc w:val="center"/>
            </w:pPr>
            <w:r>
              <w:t>3289390.16</w:t>
            </w:r>
          </w:p>
        </w:tc>
      </w:tr>
      <w:tr w:rsidR="00B53B19" w14:paraId="5AE2922E" w14:textId="77777777" w:rsidTr="00D351C5">
        <w:trPr>
          <w:trHeight w:val="483"/>
        </w:trPr>
        <w:tc>
          <w:tcPr>
            <w:tcW w:w="10367" w:type="dxa"/>
            <w:gridSpan w:val="3"/>
          </w:tcPr>
          <w:p w14:paraId="09A08B40" w14:textId="22ED8B4C" w:rsidR="00B53B19" w:rsidRDefault="00685176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F0E6DE4" wp14:editId="6A1FC077">
                  <wp:extent cx="6464970" cy="5090400"/>
                  <wp:effectExtent l="0" t="0" r="0" b="0"/>
                  <wp:docPr id="592195870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1115" cy="510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928B6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F0ACD9F" w14:textId="7C5A6A9E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C7F2F85" w14:textId="777777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64EC462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B02CA0E" wp14:editId="150E5A5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7141672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D6E572" id="Прямая соединительная линия 4" o:spid="_x0000_s1026" style="position:absolute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6D08685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84785BE" w14:textId="77777777" w:rsidR="00B53B19" w:rsidRPr="00EF0FF4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7E10A48" w14:textId="77777777" w:rsidR="006D5FCC" w:rsidRDefault="006D5FCC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EBAC032" w14:textId="4F5439DB" w:rsidR="00B53B19" w:rsidRDefault="00B53B19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D6C2711" w14:textId="6FCAC889" w:rsidR="00B53B19" w:rsidRDefault="00B53B19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17C1260" w14:textId="77777777" w:rsidR="00F418A1" w:rsidRDefault="00F418A1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53B19" w14:paraId="307446A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923760B" w14:textId="62D67072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B53B19" w14:paraId="602567AE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77C8745F" w14:textId="040CA69A" w:rsidR="00B53B19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30</w:t>
            </w:r>
          </w:p>
        </w:tc>
      </w:tr>
      <w:tr w:rsidR="00B53B19" w14:paraId="36B20F64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6077221" w14:textId="7F1EEFF8" w:rsidR="00B53B19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53B1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53B1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53B19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53B19" w14:paraId="37AAF87B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8053A08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B90226B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38530B9" w14:textId="77777777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53B19" w14:paraId="42150077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350B6744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1857AB7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8C17E3F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53B19" w14:paraId="532B3D7A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ABFBD4E" w14:textId="77777777" w:rsidR="00B53B19" w:rsidRPr="00000A27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8CE3EA3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B45E33B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3B19" w14:paraId="73526F45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CE25281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183E8E4" w14:textId="77777777" w:rsidR="00B53B19" w:rsidRPr="00AC4CCA" w:rsidRDefault="00B53B19" w:rsidP="00D351C5">
            <w:pPr>
              <w:jc w:val="center"/>
            </w:pPr>
            <w:r>
              <w:t xml:space="preserve">434841.73   </w:t>
            </w:r>
          </w:p>
        </w:tc>
        <w:tc>
          <w:tcPr>
            <w:tcW w:w="3543" w:type="dxa"/>
            <w:vAlign w:val="center"/>
          </w:tcPr>
          <w:p w14:paraId="4C8A5E5A" w14:textId="77777777" w:rsidR="00B53B19" w:rsidRPr="00AC4CCA" w:rsidRDefault="00B53B19" w:rsidP="00D351C5">
            <w:pPr>
              <w:jc w:val="center"/>
            </w:pPr>
            <w:r>
              <w:t>3289408.97</w:t>
            </w:r>
          </w:p>
        </w:tc>
      </w:tr>
      <w:tr w:rsidR="00B53B19" w14:paraId="7D789B1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C839C55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01142DF" w14:textId="77777777" w:rsidR="00B53B19" w:rsidRPr="00AC4CCA" w:rsidRDefault="00B53B19" w:rsidP="00D351C5">
            <w:pPr>
              <w:jc w:val="center"/>
            </w:pPr>
            <w:r>
              <w:t xml:space="preserve">434845.71  </w:t>
            </w:r>
          </w:p>
        </w:tc>
        <w:tc>
          <w:tcPr>
            <w:tcW w:w="3543" w:type="dxa"/>
            <w:vAlign w:val="center"/>
          </w:tcPr>
          <w:p w14:paraId="513F1E42" w14:textId="77777777" w:rsidR="00B53B19" w:rsidRPr="00AC4CCA" w:rsidRDefault="00B53B19" w:rsidP="00D351C5">
            <w:pPr>
              <w:jc w:val="center"/>
            </w:pPr>
            <w:r>
              <w:t>3289409.41</w:t>
            </w:r>
          </w:p>
        </w:tc>
      </w:tr>
      <w:tr w:rsidR="00B53B19" w14:paraId="7006604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6E3E99A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0857DCE" w14:textId="77777777" w:rsidR="00B53B19" w:rsidRPr="00AC4CCA" w:rsidRDefault="00B53B19" w:rsidP="00D351C5">
            <w:pPr>
              <w:jc w:val="center"/>
            </w:pPr>
            <w:r>
              <w:t xml:space="preserve">434844.94   </w:t>
            </w:r>
          </w:p>
        </w:tc>
        <w:tc>
          <w:tcPr>
            <w:tcW w:w="3543" w:type="dxa"/>
            <w:vAlign w:val="center"/>
          </w:tcPr>
          <w:p w14:paraId="5C381EE7" w14:textId="77777777" w:rsidR="00B53B19" w:rsidRPr="00AC4CCA" w:rsidRDefault="00B53B19" w:rsidP="00D351C5">
            <w:pPr>
              <w:jc w:val="center"/>
            </w:pPr>
            <w:r>
              <w:t>3289416.36</w:t>
            </w:r>
          </w:p>
        </w:tc>
      </w:tr>
      <w:tr w:rsidR="00B53B19" w14:paraId="4FDC82A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FA968C0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124747A" w14:textId="77777777" w:rsidR="00B53B19" w:rsidRPr="00AC4CCA" w:rsidRDefault="00B53B19" w:rsidP="00D351C5">
            <w:pPr>
              <w:jc w:val="center"/>
            </w:pPr>
            <w:r>
              <w:t xml:space="preserve">434840.96  </w:t>
            </w:r>
          </w:p>
        </w:tc>
        <w:tc>
          <w:tcPr>
            <w:tcW w:w="3543" w:type="dxa"/>
            <w:vAlign w:val="center"/>
          </w:tcPr>
          <w:p w14:paraId="4E954748" w14:textId="77777777" w:rsidR="00B53B19" w:rsidRPr="00AC4CCA" w:rsidRDefault="00B53B19" w:rsidP="00D351C5">
            <w:pPr>
              <w:jc w:val="center"/>
            </w:pPr>
            <w:r>
              <w:t>3289415.93</w:t>
            </w:r>
          </w:p>
        </w:tc>
      </w:tr>
      <w:tr w:rsidR="00B53B19" w14:paraId="13EFF0B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98C1C6D" w14:textId="77777777" w:rsidR="00B53B19" w:rsidRPr="0025504F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F2B5571" w14:textId="77777777" w:rsidR="00B53B19" w:rsidRPr="00AC4CCA" w:rsidRDefault="00B53B19" w:rsidP="00D351C5">
            <w:pPr>
              <w:jc w:val="center"/>
            </w:pPr>
            <w:r>
              <w:t xml:space="preserve">434841.73 </w:t>
            </w:r>
          </w:p>
        </w:tc>
        <w:tc>
          <w:tcPr>
            <w:tcW w:w="3543" w:type="dxa"/>
            <w:vAlign w:val="center"/>
          </w:tcPr>
          <w:p w14:paraId="6C79B3B4" w14:textId="77777777" w:rsidR="00B53B19" w:rsidRPr="00AC4CCA" w:rsidRDefault="00B53B19" w:rsidP="00D351C5">
            <w:pPr>
              <w:jc w:val="center"/>
            </w:pPr>
            <w:r>
              <w:t>3289408.97</w:t>
            </w:r>
          </w:p>
        </w:tc>
      </w:tr>
      <w:tr w:rsidR="00B53B19" w14:paraId="196F7C2C" w14:textId="77777777" w:rsidTr="00D351C5">
        <w:trPr>
          <w:trHeight w:val="483"/>
        </w:trPr>
        <w:tc>
          <w:tcPr>
            <w:tcW w:w="10367" w:type="dxa"/>
            <w:gridSpan w:val="3"/>
          </w:tcPr>
          <w:p w14:paraId="76F23461" w14:textId="77777777" w:rsidR="00B53B19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4D06B45" w14:textId="522275FE" w:rsidR="00B53B19" w:rsidRDefault="005A2F4E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5A2F4E"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F157010" wp14:editId="4478C0AC">
                  <wp:extent cx="6445885" cy="5154930"/>
                  <wp:effectExtent l="0" t="0" r="0" b="762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885" cy="5154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A0926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AAFFDA0" w14:textId="615B9B84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CA1A883" w14:textId="777777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0CA64B6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7A9B9AD3" wp14:editId="3E8F91C1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7866785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7C07819" id="Прямая соединительная линия 4" o:spid="_x0000_s1026" style="position:absolute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/5UTfQ8CAADC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F8659A7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441553A" w14:textId="77777777" w:rsidR="00B53B19" w:rsidRPr="00EF0FF4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A820E17" w14:textId="128FF360" w:rsidR="00B53B19" w:rsidRDefault="00B53B19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A635B28" w14:textId="1F0409FC" w:rsidR="00B53B19" w:rsidRDefault="00B53B19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8FFC6BC" w14:textId="77777777" w:rsidR="00F418A1" w:rsidRDefault="00F418A1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53B19" w14:paraId="1CCEAE69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20ACB5FF" w14:textId="08F23633" w:rsidR="005E19BF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B53B19" w14:paraId="382A82D5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4005C384" w14:textId="7AC4FBAD" w:rsidR="00B53B19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</w:t>
            </w:r>
            <w:r w:rsidR="00F52827">
              <w:rPr>
                <w:rFonts w:ascii="Times New Roman" w:eastAsia="MS Mincho" w:hAnsi="Times New Roman"/>
                <w:bCs/>
                <w:sz w:val="22"/>
                <w:szCs w:val="22"/>
              </w:rPr>
              <w:t>/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30</w:t>
            </w:r>
          </w:p>
        </w:tc>
      </w:tr>
      <w:tr w:rsidR="00B53B19" w14:paraId="19ABB09D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51EA0416" w14:textId="678344BF" w:rsidR="00B53B19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53B1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53B1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53B19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53B19" w14:paraId="1C7158C5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AA32ABC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0AB54E0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7E3E267" w14:textId="77777777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53B19" w14:paraId="11201DED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43673EC1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ADF4D00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399DF81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53B19" w14:paraId="2A3E353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828BA35" w14:textId="77777777" w:rsidR="00B53B19" w:rsidRPr="00000A27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D7C4410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34C1E96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3B19" w14:paraId="5100EC0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F8D2959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577FA0C" w14:textId="77777777" w:rsidR="00B53B19" w:rsidRPr="00AC4CCA" w:rsidRDefault="00B53B19" w:rsidP="00D351C5">
            <w:pPr>
              <w:jc w:val="center"/>
            </w:pPr>
            <w:r>
              <w:t xml:space="preserve">434840.95 </w:t>
            </w:r>
          </w:p>
        </w:tc>
        <w:tc>
          <w:tcPr>
            <w:tcW w:w="3543" w:type="dxa"/>
            <w:vAlign w:val="center"/>
          </w:tcPr>
          <w:p w14:paraId="76C07978" w14:textId="77777777" w:rsidR="00B53B19" w:rsidRPr="00AC4CCA" w:rsidRDefault="00B53B19" w:rsidP="00D351C5">
            <w:pPr>
              <w:jc w:val="center"/>
            </w:pPr>
            <w:r>
              <w:t>3289415.97</w:t>
            </w:r>
          </w:p>
        </w:tc>
      </w:tr>
      <w:tr w:rsidR="00B53B19" w14:paraId="1D9171D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B6A9C22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3F49FEA" w14:textId="77777777" w:rsidR="00B53B19" w:rsidRPr="00AC4CCA" w:rsidRDefault="00B53B19" w:rsidP="00D351C5">
            <w:pPr>
              <w:jc w:val="center"/>
            </w:pPr>
            <w:r>
              <w:t xml:space="preserve">434844.93  </w:t>
            </w:r>
          </w:p>
        </w:tc>
        <w:tc>
          <w:tcPr>
            <w:tcW w:w="3543" w:type="dxa"/>
            <w:vAlign w:val="center"/>
          </w:tcPr>
          <w:p w14:paraId="4AA7AC7F" w14:textId="77777777" w:rsidR="00B53B19" w:rsidRPr="00AC4CCA" w:rsidRDefault="00B53B19" w:rsidP="00D351C5">
            <w:pPr>
              <w:jc w:val="center"/>
            </w:pPr>
            <w:r>
              <w:t>3289416.40</w:t>
            </w:r>
          </w:p>
        </w:tc>
      </w:tr>
      <w:tr w:rsidR="00B53B19" w14:paraId="49964E5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FC8CF38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5C28531" w14:textId="77777777" w:rsidR="00B53B19" w:rsidRPr="00AC4CCA" w:rsidRDefault="00B53B19" w:rsidP="00D351C5">
            <w:pPr>
              <w:jc w:val="center"/>
            </w:pPr>
            <w:r>
              <w:t xml:space="preserve">434844.16 </w:t>
            </w:r>
          </w:p>
        </w:tc>
        <w:tc>
          <w:tcPr>
            <w:tcW w:w="3543" w:type="dxa"/>
            <w:vAlign w:val="center"/>
          </w:tcPr>
          <w:p w14:paraId="127C675E" w14:textId="77777777" w:rsidR="00B53B19" w:rsidRPr="00AC4CCA" w:rsidRDefault="00B53B19" w:rsidP="00D351C5">
            <w:pPr>
              <w:jc w:val="center"/>
            </w:pPr>
            <w:r>
              <w:t>3289423.37</w:t>
            </w:r>
          </w:p>
        </w:tc>
      </w:tr>
      <w:tr w:rsidR="00B53B19" w14:paraId="68A234E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647A371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555DF00" w14:textId="77777777" w:rsidR="00B53B19" w:rsidRPr="00AC4CCA" w:rsidRDefault="00B53B19" w:rsidP="00D351C5">
            <w:pPr>
              <w:jc w:val="center"/>
            </w:pPr>
            <w:r>
              <w:t xml:space="preserve">434840.18 </w:t>
            </w:r>
          </w:p>
        </w:tc>
        <w:tc>
          <w:tcPr>
            <w:tcW w:w="3543" w:type="dxa"/>
            <w:vAlign w:val="center"/>
          </w:tcPr>
          <w:p w14:paraId="6A58B846" w14:textId="77777777" w:rsidR="00B53B19" w:rsidRPr="00AC4CCA" w:rsidRDefault="00B53B19" w:rsidP="00D351C5">
            <w:pPr>
              <w:jc w:val="center"/>
            </w:pPr>
            <w:r>
              <w:t>3289422.94</w:t>
            </w:r>
          </w:p>
        </w:tc>
      </w:tr>
      <w:tr w:rsidR="00B53B19" w14:paraId="4200C1B4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1D3D20A" w14:textId="77777777" w:rsidR="00B53B19" w:rsidRPr="0025504F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62DA0DA" w14:textId="77777777" w:rsidR="00B53B19" w:rsidRPr="00AC4CCA" w:rsidRDefault="00B53B19" w:rsidP="00D351C5">
            <w:pPr>
              <w:jc w:val="center"/>
            </w:pPr>
            <w:r>
              <w:t xml:space="preserve">434840.95 </w:t>
            </w:r>
          </w:p>
        </w:tc>
        <w:tc>
          <w:tcPr>
            <w:tcW w:w="3543" w:type="dxa"/>
            <w:vAlign w:val="center"/>
          </w:tcPr>
          <w:p w14:paraId="3F808F28" w14:textId="77777777" w:rsidR="00B53B19" w:rsidRPr="00AC4CCA" w:rsidRDefault="00B53B19" w:rsidP="00D351C5">
            <w:pPr>
              <w:jc w:val="center"/>
            </w:pPr>
            <w:r>
              <w:t>3289415.97</w:t>
            </w:r>
          </w:p>
        </w:tc>
      </w:tr>
      <w:tr w:rsidR="00B53B19" w14:paraId="1130B3E6" w14:textId="77777777" w:rsidTr="00D351C5">
        <w:trPr>
          <w:trHeight w:val="483"/>
        </w:trPr>
        <w:tc>
          <w:tcPr>
            <w:tcW w:w="10367" w:type="dxa"/>
            <w:gridSpan w:val="3"/>
          </w:tcPr>
          <w:p w14:paraId="3213FDDE" w14:textId="77777777" w:rsidR="00B53B19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3FF0191" w14:textId="589B28F4" w:rsidR="00B53B19" w:rsidRDefault="009A5B8E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9A5B8E"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37EF82C" wp14:editId="4903A087">
                  <wp:extent cx="6445885" cy="518922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5885" cy="518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1E9BA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8EC024D" w14:textId="08EDA364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12109A9" w14:textId="777777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B7C4905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76815433" wp14:editId="5A881732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8462833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B88F0A9" id="Прямая соединительная линия 4" o:spid="_x0000_s1026" style="position:absolute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Oo3/yw8CAADC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A0A409A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C14B356" w14:textId="77777777" w:rsidR="00B53B19" w:rsidRPr="00EF0FF4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F23A9FA" w14:textId="16A64496" w:rsidR="00B53B19" w:rsidRDefault="00B53B19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63CCC37" w14:textId="76B11E61" w:rsidR="00B53B19" w:rsidRDefault="00B53B19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3E7724B" w14:textId="77777777" w:rsidR="00F418A1" w:rsidRDefault="00F418A1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53B19" w14:paraId="1C7E74A8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35731F24" w14:textId="7CFF72F1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2F70C3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B53B19" w14:paraId="61B8D6BD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3A4E1CEF" w14:textId="3DDDE2DB" w:rsidR="00B53B19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30</w:t>
            </w:r>
          </w:p>
        </w:tc>
      </w:tr>
      <w:tr w:rsidR="00B53B19" w14:paraId="6F8D043D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B12E94E" w14:textId="118E0020" w:rsidR="00B53B19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53B1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53B1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53B19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53B19" w14:paraId="4CF748E4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FE88D20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77ACCEE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D14AB2A" w14:textId="77777777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53B19" w14:paraId="05BB1DEE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45B43C8D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E83D261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22A8EF6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53B19" w14:paraId="0D018FF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677ED87" w14:textId="77777777" w:rsidR="00B53B19" w:rsidRPr="00000A27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1E04B7A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4BC75D7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3B19" w14:paraId="5EDAFD82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0FFC24C3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71B0B41" w14:textId="77777777" w:rsidR="00B53B19" w:rsidRPr="00AC4CCA" w:rsidRDefault="00B53B19" w:rsidP="00D351C5">
            <w:pPr>
              <w:jc w:val="center"/>
            </w:pPr>
            <w:r>
              <w:t xml:space="preserve">434840.17  </w:t>
            </w:r>
          </w:p>
        </w:tc>
        <w:tc>
          <w:tcPr>
            <w:tcW w:w="3543" w:type="dxa"/>
            <w:vAlign w:val="center"/>
          </w:tcPr>
          <w:p w14:paraId="438BA237" w14:textId="77777777" w:rsidR="00B53B19" w:rsidRPr="00AC4CCA" w:rsidRDefault="00B53B19" w:rsidP="00D351C5">
            <w:pPr>
              <w:jc w:val="center"/>
            </w:pPr>
            <w:r>
              <w:t>3289422.99</w:t>
            </w:r>
          </w:p>
        </w:tc>
      </w:tr>
      <w:tr w:rsidR="00B53B19" w14:paraId="05A276B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23C42CA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CDAFBB4" w14:textId="77777777" w:rsidR="00B53B19" w:rsidRPr="00AC4CCA" w:rsidRDefault="00B53B19" w:rsidP="00D351C5">
            <w:pPr>
              <w:jc w:val="center"/>
            </w:pPr>
            <w:r>
              <w:t xml:space="preserve">434844.15  </w:t>
            </w:r>
          </w:p>
        </w:tc>
        <w:tc>
          <w:tcPr>
            <w:tcW w:w="3543" w:type="dxa"/>
            <w:vAlign w:val="center"/>
          </w:tcPr>
          <w:p w14:paraId="67F6E455" w14:textId="77777777" w:rsidR="00B53B19" w:rsidRPr="00AC4CCA" w:rsidRDefault="00B53B19" w:rsidP="00D351C5">
            <w:pPr>
              <w:jc w:val="center"/>
            </w:pPr>
            <w:r>
              <w:t>3289423.42</w:t>
            </w:r>
          </w:p>
        </w:tc>
      </w:tr>
      <w:tr w:rsidR="00B53B19" w14:paraId="2A6411F5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4B0D1D3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E6E5DD9" w14:textId="77777777" w:rsidR="00B53B19" w:rsidRPr="00AC4CCA" w:rsidRDefault="00B53B19" w:rsidP="00D351C5">
            <w:pPr>
              <w:jc w:val="center"/>
            </w:pPr>
            <w:r>
              <w:t xml:space="preserve">434843.38  </w:t>
            </w:r>
          </w:p>
        </w:tc>
        <w:tc>
          <w:tcPr>
            <w:tcW w:w="3543" w:type="dxa"/>
            <w:vAlign w:val="center"/>
          </w:tcPr>
          <w:p w14:paraId="7B1331A2" w14:textId="77777777" w:rsidR="00B53B19" w:rsidRPr="00AC4CCA" w:rsidRDefault="00B53B19" w:rsidP="00D351C5">
            <w:pPr>
              <w:jc w:val="center"/>
            </w:pPr>
            <w:r>
              <w:t>3289430.38</w:t>
            </w:r>
          </w:p>
        </w:tc>
      </w:tr>
      <w:tr w:rsidR="00B53B19" w14:paraId="228F120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C11B274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DF7ECCD" w14:textId="77777777" w:rsidR="00B53B19" w:rsidRPr="00AC4CCA" w:rsidRDefault="00B53B19" w:rsidP="00D351C5">
            <w:pPr>
              <w:jc w:val="center"/>
            </w:pPr>
            <w:r>
              <w:t xml:space="preserve">434839.40 </w:t>
            </w:r>
          </w:p>
        </w:tc>
        <w:tc>
          <w:tcPr>
            <w:tcW w:w="3543" w:type="dxa"/>
            <w:vAlign w:val="center"/>
          </w:tcPr>
          <w:p w14:paraId="1B443417" w14:textId="77777777" w:rsidR="00B53B19" w:rsidRPr="00AC4CCA" w:rsidRDefault="00B53B19" w:rsidP="00D351C5">
            <w:pPr>
              <w:jc w:val="center"/>
            </w:pPr>
            <w:r>
              <w:t>3289429.95</w:t>
            </w:r>
          </w:p>
        </w:tc>
      </w:tr>
      <w:tr w:rsidR="00B53B19" w14:paraId="53ABBBD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5B253F4" w14:textId="77777777" w:rsidR="00B53B19" w:rsidRPr="0025504F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54B9C33" w14:textId="77777777" w:rsidR="00B53B19" w:rsidRPr="00AC4CCA" w:rsidRDefault="00B53B19" w:rsidP="00D351C5">
            <w:pPr>
              <w:jc w:val="center"/>
            </w:pPr>
            <w:r>
              <w:t xml:space="preserve">434840.17 </w:t>
            </w:r>
          </w:p>
        </w:tc>
        <w:tc>
          <w:tcPr>
            <w:tcW w:w="3543" w:type="dxa"/>
            <w:vAlign w:val="center"/>
          </w:tcPr>
          <w:p w14:paraId="40B3FADD" w14:textId="77777777" w:rsidR="00B53B19" w:rsidRPr="00AC4CCA" w:rsidRDefault="00B53B19" w:rsidP="00D351C5">
            <w:pPr>
              <w:jc w:val="center"/>
            </w:pPr>
            <w:r>
              <w:t>3289422.99</w:t>
            </w:r>
          </w:p>
        </w:tc>
      </w:tr>
      <w:tr w:rsidR="00B53B19" w14:paraId="18713E17" w14:textId="77777777" w:rsidTr="00D351C5">
        <w:trPr>
          <w:trHeight w:val="483"/>
        </w:trPr>
        <w:tc>
          <w:tcPr>
            <w:tcW w:w="10367" w:type="dxa"/>
            <w:gridSpan w:val="3"/>
          </w:tcPr>
          <w:p w14:paraId="7E50F7FF" w14:textId="77777777" w:rsidR="00B53B19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46DEE3" w14:textId="209E6E73" w:rsidR="00B53B19" w:rsidRDefault="003908DA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6924627" wp14:editId="78FFEF4A">
                  <wp:extent cx="6115050" cy="4895850"/>
                  <wp:effectExtent l="0" t="0" r="0" b="0"/>
                  <wp:docPr id="1372937133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4FC5A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0E157A5" w14:textId="219059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FEC4316" w14:textId="777777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5D69448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B4E39B2" wp14:editId="43084039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51619638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47896D2" id="Прямая соединительная линия 4" o:spid="_x0000_s1026" style="position:absolute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4dbkvA8CAADD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4038093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CC12339" w14:textId="77777777" w:rsidR="00B53B19" w:rsidRPr="00EF0FF4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B67BFE9" w14:textId="77777777" w:rsidR="00B53B19" w:rsidRPr="000B2ABB" w:rsidRDefault="00B53B19" w:rsidP="00B53B19">
      <w:pPr>
        <w:ind w:right="-1"/>
        <w:jc w:val="both"/>
      </w:pPr>
    </w:p>
    <w:p w14:paraId="7C97114F" w14:textId="77777777" w:rsidR="00F418A1" w:rsidRDefault="00F418A1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bookmarkStart w:id="7" w:name="_Hlk216865588"/>
    </w:p>
    <w:p w14:paraId="663A3964" w14:textId="4A800267" w:rsidR="00B53B19" w:rsidRDefault="00B53B19" w:rsidP="00B53B1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2B892CF" w14:textId="2614C24E" w:rsidR="00B53B19" w:rsidRDefault="00B53B19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56EECF3" w14:textId="77777777" w:rsidR="00F418A1" w:rsidRDefault="00F418A1" w:rsidP="00B53B1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53B19" w14:paraId="339BC17C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5DE4F51A" w14:textId="170F2B05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B53B19" w14:paraId="1FF20971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795A801E" w14:textId="665A73E8" w:rsidR="00B53B19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Восточная, 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30</w:t>
            </w:r>
          </w:p>
        </w:tc>
      </w:tr>
      <w:tr w:rsidR="00B53B19" w14:paraId="5C89FF12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23610859" w14:textId="2A72DB36" w:rsidR="00B53B19" w:rsidRPr="00CE6974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53B1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53B1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53B19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53B19" w14:paraId="4BD1EA01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50B2CFB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8C9720D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3292089" w14:textId="77777777" w:rsidR="00B53B19" w:rsidRPr="00CE6974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53B19" w14:paraId="7F0461E5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4F0B1815" w14:textId="77777777" w:rsidR="00B53B19" w:rsidRPr="00000A27" w:rsidRDefault="00B53B19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7A7B0CC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73673C6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53B19" w14:paraId="3F9A36AE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62C8ED7" w14:textId="77777777" w:rsidR="00B53B19" w:rsidRPr="00000A27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670C9A9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FF54664" w14:textId="77777777" w:rsidR="00B53B19" w:rsidRPr="00CE6974" w:rsidRDefault="00B53B19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53B19" w14:paraId="187BD46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A308E93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3DA5D51" w14:textId="77777777" w:rsidR="00B53B19" w:rsidRPr="00AC4CCA" w:rsidRDefault="00B53B19" w:rsidP="00D351C5">
            <w:pPr>
              <w:jc w:val="center"/>
            </w:pPr>
            <w:r>
              <w:t xml:space="preserve">434839.40 </w:t>
            </w:r>
          </w:p>
        </w:tc>
        <w:tc>
          <w:tcPr>
            <w:tcW w:w="3543" w:type="dxa"/>
            <w:vAlign w:val="center"/>
          </w:tcPr>
          <w:p w14:paraId="7B3AC3F0" w14:textId="77777777" w:rsidR="00B53B19" w:rsidRPr="00AC4CCA" w:rsidRDefault="00B53B19" w:rsidP="00D351C5">
            <w:pPr>
              <w:jc w:val="center"/>
            </w:pPr>
            <w:r>
              <w:t>3289430.01</w:t>
            </w:r>
          </w:p>
        </w:tc>
      </w:tr>
      <w:tr w:rsidR="00B53B19" w14:paraId="6181A80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18F99BA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D096483" w14:textId="77777777" w:rsidR="00B53B19" w:rsidRPr="00AC4CCA" w:rsidRDefault="00B53B19" w:rsidP="00D351C5">
            <w:pPr>
              <w:jc w:val="center"/>
            </w:pPr>
            <w:r>
              <w:t xml:space="preserve">434843.38   </w:t>
            </w:r>
          </w:p>
        </w:tc>
        <w:tc>
          <w:tcPr>
            <w:tcW w:w="3543" w:type="dxa"/>
            <w:vAlign w:val="center"/>
          </w:tcPr>
          <w:p w14:paraId="4C61DDAA" w14:textId="77777777" w:rsidR="00B53B19" w:rsidRPr="00AC4CCA" w:rsidRDefault="00B53B19" w:rsidP="00D351C5">
            <w:pPr>
              <w:jc w:val="center"/>
            </w:pPr>
            <w:r>
              <w:t>3289430.44</w:t>
            </w:r>
          </w:p>
        </w:tc>
      </w:tr>
      <w:tr w:rsidR="00B53B19" w14:paraId="0EE76E11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6193778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071BF46" w14:textId="77777777" w:rsidR="00B53B19" w:rsidRPr="00AC4CCA" w:rsidRDefault="00B53B19" w:rsidP="00D351C5">
            <w:pPr>
              <w:jc w:val="center"/>
            </w:pPr>
            <w:r>
              <w:t xml:space="preserve">434842.61  </w:t>
            </w:r>
          </w:p>
        </w:tc>
        <w:tc>
          <w:tcPr>
            <w:tcW w:w="3543" w:type="dxa"/>
            <w:vAlign w:val="center"/>
          </w:tcPr>
          <w:p w14:paraId="36C3C19D" w14:textId="77777777" w:rsidR="00B53B19" w:rsidRPr="00AC4CCA" w:rsidRDefault="00B53B19" w:rsidP="00D351C5">
            <w:pPr>
              <w:jc w:val="center"/>
            </w:pPr>
            <w:r>
              <w:t>3289437.39</w:t>
            </w:r>
          </w:p>
        </w:tc>
      </w:tr>
      <w:tr w:rsidR="00B53B19" w14:paraId="2465AFB7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F764755" w14:textId="77777777" w:rsidR="00B53B19" w:rsidRPr="00CE6974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79B7AD1" w14:textId="77777777" w:rsidR="00B53B19" w:rsidRPr="00AC4CCA" w:rsidRDefault="00B53B19" w:rsidP="00D351C5">
            <w:pPr>
              <w:jc w:val="center"/>
            </w:pPr>
            <w:r>
              <w:t xml:space="preserve">434838.63 </w:t>
            </w:r>
          </w:p>
        </w:tc>
        <w:tc>
          <w:tcPr>
            <w:tcW w:w="3543" w:type="dxa"/>
            <w:vAlign w:val="center"/>
          </w:tcPr>
          <w:p w14:paraId="02C39632" w14:textId="77777777" w:rsidR="00B53B19" w:rsidRPr="00AC4CCA" w:rsidRDefault="00B53B19" w:rsidP="00D351C5">
            <w:pPr>
              <w:jc w:val="center"/>
            </w:pPr>
            <w:r>
              <w:t>3289436.96</w:t>
            </w:r>
          </w:p>
        </w:tc>
      </w:tr>
      <w:tr w:rsidR="00B53B19" w14:paraId="2C98634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C12D81F" w14:textId="77777777" w:rsidR="00B53B19" w:rsidRPr="0025504F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9FA0989" w14:textId="77777777" w:rsidR="00B53B19" w:rsidRPr="00AC4CCA" w:rsidRDefault="00B53B19" w:rsidP="00D351C5">
            <w:pPr>
              <w:jc w:val="center"/>
            </w:pPr>
            <w:r>
              <w:t xml:space="preserve">434839.40 </w:t>
            </w:r>
          </w:p>
        </w:tc>
        <w:tc>
          <w:tcPr>
            <w:tcW w:w="3543" w:type="dxa"/>
            <w:vAlign w:val="center"/>
          </w:tcPr>
          <w:p w14:paraId="784C9260" w14:textId="77777777" w:rsidR="00B53B19" w:rsidRPr="00AC4CCA" w:rsidRDefault="00B53B19" w:rsidP="00D351C5">
            <w:pPr>
              <w:jc w:val="center"/>
            </w:pPr>
            <w:r>
              <w:t>3289430.01</w:t>
            </w:r>
          </w:p>
        </w:tc>
      </w:tr>
      <w:tr w:rsidR="00B53B19" w14:paraId="121D0436" w14:textId="77777777" w:rsidTr="00D351C5">
        <w:trPr>
          <w:trHeight w:val="483"/>
        </w:trPr>
        <w:tc>
          <w:tcPr>
            <w:tcW w:w="10367" w:type="dxa"/>
            <w:gridSpan w:val="3"/>
          </w:tcPr>
          <w:p w14:paraId="6D24DAE0" w14:textId="77777777" w:rsidR="00B53B19" w:rsidRDefault="00B53B1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9EDC5E7" w14:textId="4F48AB5D" w:rsidR="00B53B19" w:rsidRDefault="006D5FCC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AF4D271" wp14:editId="31E2F31E">
                  <wp:extent cx="6115050" cy="4895850"/>
                  <wp:effectExtent l="0" t="0" r="0" b="0"/>
                  <wp:docPr id="1576185523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9F6E45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1CDF293" w14:textId="5511E588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4DFF26F" w14:textId="77777777" w:rsidR="00B53B19" w:rsidRDefault="00B53B19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E6437B6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AEDE9E4" wp14:editId="1432CA44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56226147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5330896" id="Прямая соединительная линия 4" o:spid="_x0000_s1026" style="position:absolute;flip: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5B9FB1E" w14:textId="77777777" w:rsidR="00B53B19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DBFCCB5" w14:textId="77777777" w:rsidR="00B53B19" w:rsidRPr="00EF0FF4" w:rsidRDefault="00B53B19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  <w:bookmarkEnd w:id="7"/>
    </w:tbl>
    <w:p w14:paraId="7E3757E4" w14:textId="77777777" w:rsidR="00B53B19" w:rsidRDefault="00B53B19" w:rsidP="00B53B19">
      <w:pPr>
        <w:ind w:right="-1"/>
        <w:jc w:val="both"/>
      </w:pPr>
    </w:p>
    <w:p w14:paraId="0800060D" w14:textId="77777777" w:rsidR="00F418A1" w:rsidRDefault="00F418A1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4CC85A3" w14:textId="03F4D9AC" w:rsidR="00E52F23" w:rsidRDefault="00E52F23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52FA371" w14:textId="74DA01EF" w:rsidR="00E52F23" w:rsidRDefault="00E52F23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A891765" w14:textId="77777777" w:rsidR="00F418A1" w:rsidRDefault="00F418A1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52F23" w14:paraId="1DB9051F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6F9E0F2C" w14:textId="0066DADE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E52F23" w14:paraId="2DEF0429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307AF148" w14:textId="77777777" w:rsidR="000D051E" w:rsidRDefault="00E52F23" w:rsidP="00A83F25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0D051E" w:rsidRPr="000D051E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автобусной остановки «Городское кладбище», со стороны садоводства «Березка»</w:t>
            </w:r>
            <w:r w:rsidR="000D051E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</w:p>
          <w:p w14:paraId="5E062CBC" w14:textId="05372B0B" w:rsidR="00E52F23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>ул. Восточная, 73</w:t>
            </w:r>
          </w:p>
        </w:tc>
      </w:tr>
      <w:tr w:rsidR="00E52F23" w14:paraId="439B3C67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457F66E5" w14:textId="7354F6B2" w:rsidR="00E52F23" w:rsidRPr="00CE6974" w:rsidRDefault="00800111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52F2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30 </w:t>
            </w:r>
            <w:r w:rsidR="00E52F2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52F23" w14:paraId="5545F1D5" w14:textId="77777777" w:rsidTr="00A83F2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56913C2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B27D93D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2C5B1E1" w14:textId="77777777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52F23" w14:paraId="7EEA8718" w14:textId="77777777" w:rsidTr="00A83F25">
        <w:trPr>
          <w:trHeight w:val="113"/>
        </w:trPr>
        <w:tc>
          <w:tcPr>
            <w:tcW w:w="3704" w:type="dxa"/>
            <w:vMerge/>
            <w:vAlign w:val="center"/>
          </w:tcPr>
          <w:p w14:paraId="775B6433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81FE0FB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A06B8C0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52F23" w14:paraId="4492413F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064DB2C3" w14:textId="77777777" w:rsidR="00E52F23" w:rsidRPr="00000A27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DCF8CDF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E5C4364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2F23" w14:paraId="1F18F2B2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39DDF9A2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3BE9D56" w14:textId="77777777" w:rsidR="00E52F23" w:rsidRPr="00AC4CCA" w:rsidRDefault="00E52F23" w:rsidP="00A83F25">
            <w:pPr>
              <w:jc w:val="center"/>
            </w:pPr>
            <w:r>
              <w:t xml:space="preserve">434820.19   </w:t>
            </w:r>
          </w:p>
        </w:tc>
        <w:tc>
          <w:tcPr>
            <w:tcW w:w="3543" w:type="dxa"/>
            <w:vAlign w:val="center"/>
          </w:tcPr>
          <w:p w14:paraId="12A6ABC9" w14:textId="77777777" w:rsidR="00E52F23" w:rsidRPr="00AC4CCA" w:rsidRDefault="00E52F23" w:rsidP="00A83F25">
            <w:pPr>
              <w:jc w:val="center"/>
            </w:pPr>
            <w:r>
              <w:t>3289323.65</w:t>
            </w:r>
          </w:p>
        </w:tc>
      </w:tr>
      <w:tr w:rsidR="00E52F23" w14:paraId="4E490649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1B2364BE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7DC8AD7" w14:textId="77777777" w:rsidR="00E52F23" w:rsidRPr="00AC4CCA" w:rsidRDefault="00E52F23" w:rsidP="00A83F25">
            <w:pPr>
              <w:jc w:val="center"/>
            </w:pPr>
            <w:r>
              <w:t xml:space="preserve">434820.29  </w:t>
            </w:r>
          </w:p>
        </w:tc>
        <w:tc>
          <w:tcPr>
            <w:tcW w:w="3543" w:type="dxa"/>
            <w:vAlign w:val="center"/>
          </w:tcPr>
          <w:p w14:paraId="22C72E54" w14:textId="77777777" w:rsidR="00E52F23" w:rsidRPr="00AC4CCA" w:rsidRDefault="00E52F23" w:rsidP="00A83F25">
            <w:pPr>
              <w:jc w:val="center"/>
            </w:pPr>
            <w:r>
              <w:t>3289328.65</w:t>
            </w:r>
          </w:p>
        </w:tc>
      </w:tr>
      <w:tr w:rsidR="00E52F23" w14:paraId="64732A0F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282FA15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5C0D01E" w14:textId="77777777" w:rsidR="00E52F23" w:rsidRPr="00AC4CCA" w:rsidRDefault="00E52F23" w:rsidP="00A83F25">
            <w:pPr>
              <w:jc w:val="center"/>
            </w:pPr>
            <w:r>
              <w:t xml:space="preserve">434814.30   </w:t>
            </w:r>
          </w:p>
        </w:tc>
        <w:tc>
          <w:tcPr>
            <w:tcW w:w="3543" w:type="dxa"/>
            <w:vAlign w:val="center"/>
          </w:tcPr>
          <w:p w14:paraId="60FCFC97" w14:textId="77777777" w:rsidR="00E52F23" w:rsidRPr="00AC4CCA" w:rsidRDefault="00E52F23" w:rsidP="00A83F25">
            <w:pPr>
              <w:jc w:val="center"/>
            </w:pPr>
            <w:r>
              <w:t>3289328.78</w:t>
            </w:r>
          </w:p>
        </w:tc>
      </w:tr>
      <w:tr w:rsidR="00E52F23" w14:paraId="01BB7A30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31216F4C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AB77506" w14:textId="77777777" w:rsidR="00E52F23" w:rsidRPr="00AC4CCA" w:rsidRDefault="00E52F23" w:rsidP="00A83F25">
            <w:pPr>
              <w:jc w:val="center"/>
            </w:pPr>
            <w:r>
              <w:t xml:space="preserve">434814.19   </w:t>
            </w:r>
          </w:p>
        </w:tc>
        <w:tc>
          <w:tcPr>
            <w:tcW w:w="3543" w:type="dxa"/>
            <w:vAlign w:val="center"/>
          </w:tcPr>
          <w:p w14:paraId="1B114CC9" w14:textId="77777777" w:rsidR="00E52F23" w:rsidRPr="00AC4CCA" w:rsidRDefault="00E52F23" w:rsidP="00A83F25">
            <w:pPr>
              <w:jc w:val="center"/>
            </w:pPr>
            <w:r>
              <w:t>3289323.78</w:t>
            </w:r>
          </w:p>
        </w:tc>
      </w:tr>
      <w:tr w:rsidR="00E52F23" w14:paraId="78A4533D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104B3BA3" w14:textId="77777777" w:rsidR="00E52F23" w:rsidRPr="0025504F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313B9889" w14:textId="77777777" w:rsidR="00E52F23" w:rsidRPr="00AC4CCA" w:rsidRDefault="00E52F23" w:rsidP="00A83F25">
            <w:pPr>
              <w:jc w:val="center"/>
            </w:pPr>
            <w:r>
              <w:t xml:space="preserve">434820.19 </w:t>
            </w:r>
          </w:p>
        </w:tc>
        <w:tc>
          <w:tcPr>
            <w:tcW w:w="3543" w:type="dxa"/>
            <w:vAlign w:val="center"/>
          </w:tcPr>
          <w:p w14:paraId="565792B7" w14:textId="77777777" w:rsidR="00E52F23" w:rsidRPr="00AC4CCA" w:rsidRDefault="00E52F23" w:rsidP="00A83F25">
            <w:pPr>
              <w:jc w:val="center"/>
            </w:pPr>
            <w:r>
              <w:t>3289323.65</w:t>
            </w:r>
          </w:p>
        </w:tc>
      </w:tr>
      <w:tr w:rsidR="00E52F23" w14:paraId="5A9C1041" w14:textId="77777777" w:rsidTr="00A83F25">
        <w:trPr>
          <w:trHeight w:val="483"/>
        </w:trPr>
        <w:tc>
          <w:tcPr>
            <w:tcW w:w="10367" w:type="dxa"/>
            <w:gridSpan w:val="3"/>
          </w:tcPr>
          <w:p w14:paraId="531A466B" w14:textId="77777777" w:rsidR="00E52F23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20C4912" w14:textId="5C7DD165" w:rsidR="00E52F23" w:rsidRDefault="008359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603B1D3" wp14:editId="192CEBF0">
                  <wp:extent cx="6115050" cy="4905375"/>
                  <wp:effectExtent l="0" t="0" r="0" b="9525"/>
                  <wp:docPr id="1923826584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93864" w14:textId="77777777" w:rsidR="00F64FC8" w:rsidRDefault="00F64FC8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C5BF4FC" w14:textId="41561B11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ED218EE" w14:textId="77777777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D130A79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75C66D9" wp14:editId="3EE26EE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6207329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724A562" id="Прямая соединительная линия 4" o:spid="_x0000_s1026" style="position:absolute;flip:y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E859DA5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CE43A43" w14:textId="77777777" w:rsidR="00E52F23" w:rsidRPr="00EF0FF4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0286774" w14:textId="77777777" w:rsidR="00E52F23" w:rsidRDefault="00E52F23" w:rsidP="00E52F23">
      <w:pPr>
        <w:ind w:right="-1"/>
        <w:jc w:val="both"/>
      </w:pPr>
    </w:p>
    <w:p w14:paraId="19159ED1" w14:textId="64D56664" w:rsidR="00E52F23" w:rsidRDefault="00E52F23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D7A6AF3" w14:textId="69E89F1B" w:rsidR="00E52F23" w:rsidRDefault="00E52F23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C2CCB31" w14:textId="77777777" w:rsidR="00F418A1" w:rsidRDefault="00F418A1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52F23" w14:paraId="3B707067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0C65E0DF" w14:textId="78521722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E52F23" w14:paraId="63176292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3018DD70" w14:textId="77777777" w:rsidR="000D051E" w:rsidRDefault="00E52F23" w:rsidP="000D051E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0D051E" w:rsidRPr="000D051E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автобусной остановки «Городское кладбище», со стороны садоводства «Березка»</w:t>
            </w:r>
            <w:r w:rsidR="000D051E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</w:p>
          <w:p w14:paraId="6394EB65" w14:textId="44F3E53C" w:rsidR="00E52F23" w:rsidRDefault="000D051E" w:rsidP="000D051E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>ул. Восточная, 73</w:t>
            </w:r>
          </w:p>
        </w:tc>
      </w:tr>
      <w:tr w:rsidR="00E52F23" w14:paraId="5211B460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132D75ED" w14:textId="2E642D89" w:rsidR="00E52F23" w:rsidRPr="00CE6974" w:rsidRDefault="00800111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52F2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60 </w:t>
            </w:r>
            <w:r w:rsidR="00E52F2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52F23" w14:paraId="72C0070B" w14:textId="77777777" w:rsidTr="00A83F2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C41B852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048D56A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530231F" w14:textId="77777777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52F23" w14:paraId="7F416FF9" w14:textId="77777777" w:rsidTr="00A83F25">
        <w:trPr>
          <w:trHeight w:val="113"/>
        </w:trPr>
        <w:tc>
          <w:tcPr>
            <w:tcW w:w="3704" w:type="dxa"/>
            <w:vMerge/>
            <w:vAlign w:val="center"/>
          </w:tcPr>
          <w:p w14:paraId="4BDB2655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15A761A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6719A82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52F23" w14:paraId="5F753C24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0C71A250" w14:textId="77777777" w:rsidR="00E52F23" w:rsidRPr="00000A27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E6C9E77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8083F68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2F23" w14:paraId="0A3E58D0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2F91163C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C0EB783" w14:textId="77777777" w:rsidR="00E52F23" w:rsidRPr="00AC4CCA" w:rsidRDefault="00E52F23" w:rsidP="00A83F25">
            <w:pPr>
              <w:jc w:val="center"/>
            </w:pPr>
            <w:r>
              <w:t xml:space="preserve">434820.29   </w:t>
            </w:r>
          </w:p>
        </w:tc>
        <w:tc>
          <w:tcPr>
            <w:tcW w:w="3543" w:type="dxa"/>
            <w:vAlign w:val="center"/>
          </w:tcPr>
          <w:p w14:paraId="0BA313E1" w14:textId="77777777" w:rsidR="00E52F23" w:rsidRPr="00AC4CCA" w:rsidRDefault="00E52F23" w:rsidP="00A83F25">
            <w:pPr>
              <w:jc w:val="center"/>
            </w:pPr>
            <w:r>
              <w:t>3289328.71</w:t>
            </w:r>
          </w:p>
        </w:tc>
      </w:tr>
      <w:tr w:rsidR="00E52F23" w14:paraId="61F39712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14E1CE46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5B31B70" w14:textId="77777777" w:rsidR="00E52F23" w:rsidRPr="00AC4CCA" w:rsidRDefault="00E52F23" w:rsidP="00A83F25">
            <w:pPr>
              <w:jc w:val="center"/>
            </w:pPr>
            <w:r>
              <w:t xml:space="preserve">434820.47   </w:t>
            </w:r>
          </w:p>
        </w:tc>
        <w:tc>
          <w:tcPr>
            <w:tcW w:w="3543" w:type="dxa"/>
            <w:vAlign w:val="center"/>
          </w:tcPr>
          <w:p w14:paraId="33306085" w14:textId="77777777" w:rsidR="00E52F23" w:rsidRPr="00AC4CCA" w:rsidRDefault="00E52F23" w:rsidP="00A83F25">
            <w:pPr>
              <w:jc w:val="center"/>
            </w:pPr>
            <w:r>
              <w:t>3289338.71</w:t>
            </w:r>
          </w:p>
        </w:tc>
      </w:tr>
      <w:tr w:rsidR="00E52F23" w14:paraId="12A8DF3A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58F775B0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86ACD36" w14:textId="77777777" w:rsidR="00E52F23" w:rsidRPr="00AC4CCA" w:rsidRDefault="00E52F23" w:rsidP="00A83F25">
            <w:pPr>
              <w:jc w:val="center"/>
            </w:pPr>
            <w:r>
              <w:t xml:space="preserve">434814.47  </w:t>
            </w:r>
          </w:p>
        </w:tc>
        <w:tc>
          <w:tcPr>
            <w:tcW w:w="3543" w:type="dxa"/>
            <w:vAlign w:val="center"/>
          </w:tcPr>
          <w:p w14:paraId="244F5627" w14:textId="77777777" w:rsidR="00E52F23" w:rsidRPr="00AC4CCA" w:rsidRDefault="00E52F23" w:rsidP="00A83F25">
            <w:pPr>
              <w:jc w:val="center"/>
            </w:pPr>
            <w:r>
              <w:t>3289338.81</w:t>
            </w:r>
          </w:p>
        </w:tc>
      </w:tr>
      <w:tr w:rsidR="00E52F23" w14:paraId="39577B8C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73886B5D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38BD0EF" w14:textId="77777777" w:rsidR="00E52F23" w:rsidRPr="00AC4CCA" w:rsidRDefault="00E52F23" w:rsidP="00A83F25">
            <w:pPr>
              <w:jc w:val="center"/>
            </w:pPr>
            <w:r>
              <w:t xml:space="preserve">434814.29  </w:t>
            </w:r>
          </w:p>
        </w:tc>
        <w:tc>
          <w:tcPr>
            <w:tcW w:w="3543" w:type="dxa"/>
            <w:vAlign w:val="center"/>
          </w:tcPr>
          <w:p w14:paraId="35DB4E4C" w14:textId="77777777" w:rsidR="00E52F23" w:rsidRPr="00AC4CCA" w:rsidRDefault="00E52F23" w:rsidP="00A83F25">
            <w:pPr>
              <w:jc w:val="center"/>
            </w:pPr>
            <w:r>
              <w:t>3289328.82</w:t>
            </w:r>
          </w:p>
        </w:tc>
      </w:tr>
      <w:tr w:rsidR="00E52F23" w14:paraId="5AA0559D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C2B7DB4" w14:textId="77777777" w:rsidR="00E52F23" w:rsidRPr="0025504F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B82460B" w14:textId="77777777" w:rsidR="00E52F23" w:rsidRPr="00AC4CCA" w:rsidRDefault="00E52F23" w:rsidP="00A83F25">
            <w:pPr>
              <w:jc w:val="center"/>
            </w:pPr>
            <w:r>
              <w:t xml:space="preserve">434820.29   </w:t>
            </w:r>
          </w:p>
        </w:tc>
        <w:tc>
          <w:tcPr>
            <w:tcW w:w="3543" w:type="dxa"/>
            <w:vAlign w:val="center"/>
          </w:tcPr>
          <w:p w14:paraId="2FC60451" w14:textId="77777777" w:rsidR="00E52F23" w:rsidRPr="00AC4CCA" w:rsidRDefault="00E52F23" w:rsidP="00A83F25">
            <w:pPr>
              <w:jc w:val="center"/>
            </w:pPr>
            <w:r>
              <w:t>3289328.71</w:t>
            </w:r>
          </w:p>
        </w:tc>
      </w:tr>
      <w:tr w:rsidR="00E52F23" w14:paraId="76D052F3" w14:textId="77777777" w:rsidTr="00A83F25">
        <w:trPr>
          <w:trHeight w:val="483"/>
        </w:trPr>
        <w:tc>
          <w:tcPr>
            <w:tcW w:w="10367" w:type="dxa"/>
            <w:gridSpan w:val="3"/>
          </w:tcPr>
          <w:p w14:paraId="54015F18" w14:textId="77777777" w:rsidR="00E52F23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3AA0D9C" w14:textId="1087CCB4" w:rsidR="00E52F23" w:rsidRDefault="008359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704C6BC" wp14:editId="6A5D5258">
                  <wp:extent cx="6115050" cy="4905375"/>
                  <wp:effectExtent l="0" t="0" r="0" b="9525"/>
                  <wp:docPr id="694070222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5FBE18" w14:textId="77777777" w:rsidR="00F64FC8" w:rsidRDefault="00F64FC8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DD8F71C" w14:textId="3CD5064E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78CB40E" w14:textId="77777777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BE4507A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7A35210A" wp14:editId="63417830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3609743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F38FAA8" id="Прямая соединительная линия 4" o:spid="_x0000_s1026" style="position:absolute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0F05EE5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B4024CB" w14:textId="77777777" w:rsidR="00E52F23" w:rsidRPr="00EF0FF4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10B3CA6" w14:textId="77777777" w:rsidR="00E52F23" w:rsidRDefault="00E52F23" w:rsidP="00E52F23">
      <w:pPr>
        <w:ind w:right="-1"/>
        <w:jc w:val="both"/>
      </w:pPr>
    </w:p>
    <w:p w14:paraId="17227643" w14:textId="000CA479" w:rsidR="00E52F23" w:rsidRDefault="00E52F23" w:rsidP="00E52F2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01FA688" w14:textId="42154E56" w:rsidR="00E52F23" w:rsidRDefault="00E52F23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66B15B9" w14:textId="77777777" w:rsidR="00F418A1" w:rsidRDefault="00F418A1" w:rsidP="00E52F2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52F23" w14:paraId="53F35756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7944801A" w14:textId="5522203D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E52F23" w14:paraId="404BE918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3BD9660E" w14:textId="77777777" w:rsidR="000D051E" w:rsidRDefault="00E52F23" w:rsidP="000D051E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0D051E" w:rsidRPr="000D051E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автобусной остановки «Городское кладбище», со стороны садоводства «Березка»</w:t>
            </w:r>
            <w:r w:rsidR="000D051E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, </w:t>
            </w:r>
          </w:p>
          <w:p w14:paraId="396A5BAE" w14:textId="1E2CFC35" w:rsidR="00E52F23" w:rsidRDefault="000D051E" w:rsidP="000D051E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>ул. Восточная, 73</w:t>
            </w:r>
          </w:p>
        </w:tc>
      </w:tr>
      <w:tr w:rsidR="00E52F23" w14:paraId="3DAF65BE" w14:textId="77777777" w:rsidTr="00A83F25">
        <w:trPr>
          <w:trHeight w:val="113"/>
        </w:trPr>
        <w:tc>
          <w:tcPr>
            <w:tcW w:w="10367" w:type="dxa"/>
            <w:gridSpan w:val="3"/>
            <w:vAlign w:val="center"/>
          </w:tcPr>
          <w:p w14:paraId="3B3A111D" w14:textId="5AA29CDC" w:rsidR="00E52F23" w:rsidRPr="00CE6974" w:rsidRDefault="00800111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52F23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E52F23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0 </w:t>
            </w:r>
            <w:r w:rsidR="00E52F23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52F23" w14:paraId="5B484E70" w14:textId="77777777" w:rsidTr="00A83F2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CDF0C8F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3F177F4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193B9B6" w14:textId="77777777" w:rsidR="00E52F23" w:rsidRPr="00CE6974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52F23" w14:paraId="110CCC5C" w14:textId="77777777" w:rsidTr="00A83F25">
        <w:trPr>
          <w:trHeight w:val="113"/>
        </w:trPr>
        <w:tc>
          <w:tcPr>
            <w:tcW w:w="3704" w:type="dxa"/>
            <w:vMerge/>
            <w:vAlign w:val="center"/>
          </w:tcPr>
          <w:p w14:paraId="7FF5F7EC" w14:textId="77777777" w:rsidR="00E52F23" w:rsidRPr="00000A27" w:rsidRDefault="00E52F23" w:rsidP="00A83F2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A3525C1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3F60AE6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52F23" w14:paraId="5B9E57FB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33089EBE" w14:textId="77777777" w:rsidR="00E52F23" w:rsidRPr="00000A27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CBEB723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B84AAEE" w14:textId="77777777" w:rsidR="00E52F23" w:rsidRPr="00CE6974" w:rsidRDefault="00E52F23" w:rsidP="00A83F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2F23" w14:paraId="628789D8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4A22B32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C601666" w14:textId="77777777" w:rsidR="00E52F23" w:rsidRPr="00AC4CCA" w:rsidRDefault="00E52F23" w:rsidP="00A83F25">
            <w:pPr>
              <w:jc w:val="center"/>
            </w:pPr>
            <w:r>
              <w:t xml:space="preserve">434820.47 </w:t>
            </w:r>
          </w:p>
        </w:tc>
        <w:tc>
          <w:tcPr>
            <w:tcW w:w="3543" w:type="dxa"/>
            <w:vAlign w:val="center"/>
          </w:tcPr>
          <w:p w14:paraId="4D481CD9" w14:textId="77777777" w:rsidR="00E52F23" w:rsidRPr="00AC4CCA" w:rsidRDefault="00E52F23" w:rsidP="00A83F25">
            <w:pPr>
              <w:jc w:val="center"/>
            </w:pPr>
            <w:r>
              <w:t>3289338.77</w:t>
            </w:r>
          </w:p>
        </w:tc>
      </w:tr>
      <w:tr w:rsidR="00E52F23" w14:paraId="1C5E7810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04C01B95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8EEDD1F" w14:textId="77777777" w:rsidR="00E52F23" w:rsidRPr="00AC4CCA" w:rsidRDefault="00E52F23" w:rsidP="00A83F25">
            <w:pPr>
              <w:jc w:val="center"/>
            </w:pPr>
            <w:r>
              <w:t xml:space="preserve">434820.65 </w:t>
            </w:r>
          </w:p>
        </w:tc>
        <w:tc>
          <w:tcPr>
            <w:tcW w:w="3543" w:type="dxa"/>
            <w:vAlign w:val="center"/>
          </w:tcPr>
          <w:p w14:paraId="5EA5DEBA" w14:textId="77777777" w:rsidR="00E52F23" w:rsidRPr="00AC4CCA" w:rsidRDefault="00E52F23" w:rsidP="00A83F25">
            <w:pPr>
              <w:jc w:val="center"/>
            </w:pPr>
            <w:r>
              <w:t>3289348.77</w:t>
            </w:r>
          </w:p>
        </w:tc>
      </w:tr>
      <w:tr w:rsidR="00E52F23" w14:paraId="401DFA90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6F30C644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D331158" w14:textId="77777777" w:rsidR="00E52F23" w:rsidRPr="00AC4CCA" w:rsidRDefault="00E52F23" w:rsidP="00A83F25">
            <w:pPr>
              <w:jc w:val="center"/>
            </w:pPr>
            <w:r>
              <w:t xml:space="preserve">434818.65 </w:t>
            </w:r>
          </w:p>
        </w:tc>
        <w:tc>
          <w:tcPr>
            <w:tcW w:w="3543" w:type="dxa"/>
            <w:vAlign w:val="center"/>
          </w:tcPr>
          <w:p w14:paraId="6B2D3382" w14:textId="77777777" w:rsidR="00E52F23" w:rsidRPr="00AC4CCA" w:rsidRDefault="00E52F23" w:rsidP="00A83F25">
            <w:pPr>
              <w:jc w:val="center"/>
            </w:pPr>
            <w:r>
              <w:t>3289348.80</w:t>
            </w:r>
          </w:p>
        </w:tc>
      </w:tr>
      <w:tr w:rsidR="00E52F23" w14:paraId="2F2ED72A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5922355C" w14:textId="77777777" w:rsidR="00E52F23" w:rsidRPr="00CE6974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065FC77" w14:textId="77777777" w:rsidR="00E52F23" w:rsidRPr="00AC4CCA" w:rsidRDefault="00E52F23" w:rsidP="00A83F25">
            <w:pPr>
              <w:jc w:val="center"/>
            </w:pPr>
            <w:r>
              <w:t xml:space="preserve">434818.47   </w:t>
            </w:r>
          </w:p>
        </w:tc>
        <w:tc>
          <w:tcPr>
            <w:tcW w:w="3543" w:type="dxa"/>
            <w:vAlign w:val="center"/>
          </w:tcPr>
          <w:p w14:paraId="3393263E" w14:textId="77777777" w:rsidR="00E52F23" w:rsidRPr="00AC4CCA" w:rsidRDefault="00E52F23" w:rsidP="00A83F25">
            <w:pPr>
              <w:jc w:val="center"/>
            </w:pPr>
            <w:r>
              <w:t>3289338.81</w:t>
            </w:r>
          </w:p>
        </w:tc>
      </w:tr>
      <w:tr w:rsidR="00E52F23" w14:paraId="553A34AD" w14:textId="77777777" w:rsidTr="00A83F25">
        <w:trPr>
          <w:trHeight w:val="113"/>
        </w:trPr>
        <w:tc>
          <w:tcPr>
            <w:tcW w:w="3704" w:type="dxa"/>
            <w:vAlign w:val="center"/>
          </w:tcPr>
          <w:p w14:paraId="33013A67" w14:textId="77777777" w:rsidR="00E52F23" w:rsidRPr="0025504F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12A5A95" w14:textId="77777777" w:rsidR="00E52F23" w:rsidRPr="00AC4CCA" w:rsidRDefault="00E52F23" w:rsidP="00A83F25">
            <w:pPr>
              <w:jc w:val="center"/>
            </w:pPr>
            <w:r>
              <w:t xml:space="preserve">434820.47 </w:t>
            </w:r>
          </w:p>
        </w:tc>
        <w:tc>
          <w:tcPr>
            <w:tcW w:w="3543" w:type="dxa"/>
            <w:vAlign w:val="center"/>
          </w:tcPr>
          <w:p w14:paraId="60E1E5D0" w14:textId="77777777" w:rsidR="00E52F23" w:rsidRPr="00AC4CCA" w:rsidRDefault="00E52F23" w:rsidP="00A83F25">
            <w:pPr>
              <w:jc w:val="center"/>
            </w:pPr>
            <w:r>
              <w:t>3289338.77</w:t>
            </w:r>
          </w:p>
        </w:tc>
      </w:tr>
      <w:tr w:rsidR="00E52F23" w14:paraId="7E2BFC67" w14:textId="77777777" w:rsidTr="00A83F25">
        <w:trPr>
          <w:trHeight w:val="483"/>
        </w:trPr>
        <w:tc>
          <w:tcPr>
            <w:tcW w:w="10367" w:type="dxa"/>
            <w:gridSpan w:val="3"/>
          </w:tcPr>
          <w:p w14:paraId="3503C211" w14:textId="77777777" w:rsidR="00E52F23" w:rsidRDefault="00E52F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C38CB42" w14:textId="74937BAD" w:rsidR="00E52F23" w:rsidRDefault="00835923" w:rsidP="00A83F2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1E32CA8" wp14:editId="500852CD">
                  <wp:extent cx="6115050" cy="4905375"/>
                  <wp:effectExtent l="0" t="0" r="0" b="9525"/>
                  <wp:docPr id="56859791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30E91" w14:textId="77777777" w:rsidR="00F64FC8" w:rsidRDefault="00F64FC8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9DA8EF2" w14:textId="1B0C7DCE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0AAD060" w14:textId="77777777" w:rsidR="00E52F23" w:rsidRDefault="00E52F23" w:rsidP="00A83F2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408D362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E28D918" wp14:editId="001D7ABD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1350539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D19BAE0" id="Прямая соединительная линия 4" o:spid="_x0000_s1026" style="position:absolute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1A22EA5" w14:textId="77777777" w:rsidR="00E52F23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EA51538" w14:textId="77777777" w:rsidR="00E52F23" w:rsidRPr="00EF0FF4" w:rsidRDefault="00E52F23" w:rsidP="00A83F2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87EED4E" w14:textId="77777777" w:rsidR="00E52F23" w:rsidRDefault="00E52F23" w:rsidP="00E52F23">
      <w:pPr>
        <w:ind w:right="-1"/>
        <w:jc w:val="both"/>
      </w:pPr>
    </w:p>
    <w:p w14:paraId="384E9B53" w14:textId="7E7EDFEA" w:rsidR="005D3F81" w:rsidRDefault="005D3F81" w:rsidP="005D3F8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AA9A25C" w14:textId="7A62A38F" w:rsidR="005D3F81" w:rsidRDefault="005D3F81" w:rsidP="005D3F8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529A06F" w14:textId="77777777" w:rsidR="00F418A1" w:rsidRDefault="00F418A1" w:rsidP="005D3F8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5D3F81" w14:paraId="0ED4E6A4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18C669C8" w14:textId="2087E7E5" w:rsidR="005D3F81" w:rsidRPr="00C11DC3" w:rsidRDefault="005D3F81" w:rsidP="00534A6F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B32649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5D3F81" w14:paraId="6CA19130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18A0D1E9" w14:textId="3F97A31D" w:rsidR="005D3F81" w:rsidRPr="005D3F81" w:rsidRDefault="005D3F81" w:rsidP="00534A6F">
            <w:pPr>
              <w:pStyle w:val="a5"/>
              <w:rPr>
                <w:rFonts w:ascii="Times New Roman" w:eastAsia="MS Mincho" w:hAnsi="Times New Roman"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F52827">
              <w:rPr>
                <w:rFonts w:ascii="Times New Roman" w:eastAsia="MS Mincho" w:hAnsi="Times New Roman"/>
                <w:bCs/>
                <w:sz w:val="22"/>
                <w:szCs w:val="22"/>
              </w:rPr>
              <w:t>з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пересечения ул. Ленина и ул. Стопани</w:t>
            </w:r>
          </w:p>
        </w:tc>
      </w:tr>
      <w:tr w:rsidR="005D3F81" w14:paraId="2FC92C6F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0D4BCB76" w14:textId="6248D809" w:rsidR="005D3F81" w:rsidRPr="00CE6974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5D3F81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30 </w:t>
            </w:r>
            <w:r w:rsidR="005D3F81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5D3F81" w14:paraId="7BEF7226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53BA6B80" w14:textId="77777777" w:rsidR="005D3F81" w:rsidRPr="00000A27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1BAEAC9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ACE0053" w14:textId="77777777" w:rsidR="005D3F81" w:rsidRPr="00CE6974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5D3F81" w14:paraId="768A90F0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2BFB21B4" w14:textId="77777777" w:rsidR="005D3F81" w:rsidRPr="00000A27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C48C0A5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E135401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5D3F81" w14:paraId="7B7CE7F8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CE73AA7" w14:textId="77777777" w:rsidR="005D3F81" w:rsidRPr="00000A27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DC1EF10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3FCFCD8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D3F81" w14:paraId="6D29BAB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1DC1ED1" w14:textId="77777777" w:rsidR="005D3F81" w:rsidRPr="00CE6974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7496E601" w14:textId="7B48A211" w:rsidR="005D3F81" w:rsidRPr="00AC4CCA" w:rsidRDefault="00F81935" w:rsidP="00534A6F">
            <w:pPr>
              <w:jc w:val="center"/>
            </w:pPr>
            <w:r>
              <w:t>436200.92</w:t>
            </w:r>
          </w:p>
        </w:tc>
        <w:tc>
          <w:tcPr>
            <w:tcW w:w="3543" w:type="dxa"/>
            <w:vAlign w:val="center"/>
          </w:tcPr>
          <w:p w14:paraId="5C02A967" w14:textId="2C7E68C7" w:rsidR="005D3F81" w:rsidRPr="00AC4CCA" w:rsidRDefault="00F81935" w:rsidP="00534A6F">
            <w:pPr>
              <w:jc w:val="center"/>
            </w:pPr>
            <w:r>
              <w:t>3290084.07</w:t>
            </w:r>
          </w:p>
        </w:tc>
      </w:tr>
      <w:tr w:rsidR="005D3F81" w14:paraId="6A06A7B4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4EC162D" w14:textId="77777777" w:rsidR="005D3F81" w:rsidRPr="00CE6974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01BC28C" w14:textId="30064317" w:rsidR="005D3F81" w:rsidRPr="00AC4CCA" w:rsidRDefault="00F81935" w:rsidP="00534A6F">
            <w:pPr>
              <w:jc w:val="center"/>
            </w:pPr>
            <w:r>
              <w:t>436195.90</w:t>
            </w:r>
          </w:p>
        </w:tc>
        <w:tc>
          <w:tcPr>
            <w:tcW w:w="3543" w:type="dxa"/>
            <w:vAlign w:val="center"/>
          </w:tcPr>
          <w:p w14:paraId="6403349F" w14:textId="088664DA" w:rsidR="005D3F81" w:rsidRPr="00AC4CCA" w:rsidRDefault="00F81935" w:rsidP="00534A6F">
            <w:pPr>
              <w:jc w:val="center"/>
            </w:pPr>
            <w:r>
              <w:t>3290088.20</w:t>
            </w:r>
          </w:p>
        </w:tc>
      </w:tr>
      <w:tr w:rsidR="005D3F81" w14:paraId="67DE514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C5C8C78" w14:textId="77777777" w:rsidR="005D3F81" w:rsidRPr="00CE6974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5859689" w14:textId="0D347201" w:rsidR="005D3F81" w:rsidRPr="00AC4CCA" w:rsidRDefault="00F81935" w:rsidP="00534A6F">
            <w:pPr>
              <w:jc w:val="center"/>
            </w:pPr>
            <w:r>
              <w:t>436192.97</w:t>
            </w:r>
          </w:p>
        </w:tc>
        <w:tc>
          <w:tcPr>
            <w:tcW w:w="3543" w:type="dxa"/>
            <w:vAlign w:val="center"/>
          </w:tcPr>
          <w:p w14:paraId="10ECCF6D" w14:textId="5EBD1F91" w:rsidR="005D3F81" w:rsidRPr="00AC4CCA" w:rsidRDefault="00F81935" w:rsidP="00F81935">
            <w:pPr>
              <w:jc w:val="center"/>
            </w:pPr>
            <w:r>
              <w:t>3290084.65</w:t>
            </w:r>
          </w:p>
        </w:tc>
      </w:tr>
      <w:tr w:rsidR="005D3F81" w14:paraId="7E9D14A2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6E0F1F9" w14:textId="77777777" w:rsidR="005D3F81" w:rsidRPr="00CE6974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EAFCDDA" w14:textId="0E8130A9" w:rsidR="005D3F81" w:rsidRPr="00AC4CCA" w:rsidRDefault="00F81935" w:rsidP="00534A6F">
            <w:pPr>
              <w:jc w:val="center"/>
            </w:pPr>
            <w:r>
              <w:t>436198.00</w:t>
            </w:r>
          </w:p>
        </w:tc>
        <w:tc>
          <w:tcPr>
            <w:tcW w:w="3543" w:type="dxa"/>
            <w:vAlign w:val="center"/>
          </w:tcPr>
          <w:p w14:paraId="0978E95C" w14:textId="3ABE26E7" w:rsidR="005D3F81" w:rsidRPr="00AC4CCA" w:rsidRDefault="00F81935" w:rsidP="00534A6F">
            <w:pPr>
              <w:jc w:val="center"/>
            </w:pPr>
            <w:r>
              <w:t>3290080.52</w:t>
            </w:r>
          </w:p>
        </w:tc>
      </w:tr>
      <w:tr w:rsidR="005D3F81" w14:paraId="5014E6EB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B2D7D1D" w14:textId="77777777" w:rsidR="005D3F81" w:rsidRPr="0025504F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B25C1E3" w14:textId="1870E00F" w:rsidR="005D3F81" w:rsidRPr="00AC4CCA" w:rsidRDefault="00F81935" w:rsidP="00F81935">
            <w:pPr>
              <w:jc w:val="center"/>
            </w:pPr>
            <w:r>
              <w:t xml:space="preserve">436200.92   </w:t>
            </w:r>
          </w:p>
        </w:tc>
        <w:tc>
          <w:tcPr>
            <w:tcW w:w="3543" w:type="dxa"/>
            <w:vAlign w:val="center"/>
          </w:tcPr>
          <w:p w14:paraId="028C0127" w14:textId="2BE72D2F" w:rsidR="005D3F81" w:rsidRPr="00AC4CCA" w:rsidRDefault="00F81935" w:rsidP="00534A6F">
            <w:pPr>
              <w:jc w:val="center"/>
            </w:pPr>
            <w:r>
              <w:t>3290084.07</w:t>
            </w:r>
          </w:p>
        </w:tc>
      </w:tr>
      <w:tr w:rsidR="005D3F81" w14:paraId="034C13A2" w14:textId="77777777" w:rsidTr="00534A6F">
        <w:trPr>
          <w:trHeight w:val="483"/>
        </w:trPr>
        <w:tc>
          <w:tcPr>
            <w:tcW w:w="10367" w:type="dxa"/>
            <w:gridSpan w:val="3"/>
          </w:tcPr>
          <w:p w14:paraId="6FECF274" w14:textId="4B0FB56D" w:rsidR="005D3F81" w:rsidRDefault="00F81935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3778663" wp14:editId="3D5065E2">
                  <wp:extent cx="6475713" cy="5200650"/>
                  <wp:effectExtent l="0" t="0" r="1905" b="0"/>
                  <wp:docPr id="166005764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787" cy="520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7D2A7" w14:textId="77777777" w:rsidR="00F81935" w:rsidRDefault="00F81935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4B00BC9" w14:textId="089CBBA8" w:rsidR="005D3F81" w:rsidRDefault="005D3F81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0C0E4AE" w14:textId="77777777" w:rsidR="005D3F81" w:rsidRDefault="005D3F81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311A5B3" w14:textId="77777777" w:rsidR="005D3F81" w:rsidRDefault="005D3F81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0947A24" wp14:editId="3B1E908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9446F02" id="Прямая соединительная линия 4" o:spid="_x0000_s1026" style="position:absolute;flip: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ADJZSFCAIAALs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999BEFD" w14:textId="326E45A4" w:rsidR="005D3F81" w:rsidRPr="00223DB2" w:rsidRDefault="005D3F81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3A5A6F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A40CED8" w14:textId="77777777" w:rsidR="005D3F81" w:rsidRPr="00EF0FF4" w:rsidRDefault="005D3F81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899D531" w14:textId="77777777" w:rsidR="005D3F81" w:rsidRDefault="005D3F81" w:rsidP="005D3F81">
      <w:pPr>
        <w:ind w:right="-1"/>
        <w:jc w:val="both"/>
      </w:pPr>
    </w:p>
    <w:p w14:paraId="6CA2A9ED" w14:textId="008A0702" w:rsidR="005D3F81" w:rsidRDefault="005D3F81" w:rsidP="005D3F8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75DD96B" w14:textId="69F63473" w:rsidR="005D3F81" w:rsidRDefault="005D3F81" w:rsidP="005D3F8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5470828" w14:textId="77777777" w:rsidR="00F418A1" w:rsidRDefault="00F418A1" w:rsidP="005D3F8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5D3F81" w14:paraId="62F4C261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266A9C23" w14:textId="66511D97" w:rsidR="005D3F81" w:rsidRPr="00C11DC3" w:rsidRDefault="005D3F81" w:rsidP="00534A6F">
            <w:pPr>
              <w:pStyle w:val="a5"/>
              <w:rPr>
                <w:rFonts w:ascii="Times New Roman" w:eastAsia="MS Mincho" w:hAnsi="Times New Roman"/>
                <w:b/>
                <w:i/>
                <w:sz w:val="22"/>
                <w:szCs w:val="22"/>
              </w:rPr>
            </w:pPr>
            <w:r w:rsidRPr="00C11DC3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38</w:t>
            </w:r>
          </w:p>
        </w:tc>
      </w:tr>
      <w:tr w:rsidR="005D3F81" w14:paraId="2B17B78A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2D1F102" w14:textId="43478D90" w:rsidR="005D3F81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ул. Стопани, 39</w:t>
            </w:r>
          </w:p>
        </w:tc>
      </w:tr>
      <w:tr w:rsidR="005D3F81" w14:paraId="4DC582ED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47E8EC7E" w14:textId="29C21150" w:rsidR="005D3F81" w:rsidRPr="00CE6974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5D3F81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30 </w:t>
            </w:r>
            <w:r w:rsidR="005D3F81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5D3F81" w14:paraId="74AA2997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D3CA02E" w14:textId="77777777" w:rsidR="005D3F81" w:rsidRPr="00000A27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9D9D5A3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4E5884A" w14:textId="77777777" w:rsidR="005D3F81" w:rsidRPr="00CE6974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5D3F81" w14:paraId="59CE6B86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3F0A743A" w14:textId="77777777" w:rsidR="005D3F81" w:rsidRPr="00000A27" w:rsidRDefault="005D3F8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F199DFB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4CE4F8B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5D3F81" w14:paraId="662DCA1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EFFE053" w14:textId="77777777" w:rsidR="005D3F81" w:rsidRPr="00000A27" w:rsidRDefault="005D3F81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94DB888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5ACEDDB" w14:textId="77777777" w:rsidR="005D3F81" w:rsidRPr="00CE6974" w:rsidRDefault="005D3F81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62FB5" w14:paraId="3D36A004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5AEC4E7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1CC47EA7" w14:textId="3D59E52F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436252.49</w:t>
            </w:r>
          </w:p>
        </w:tc>
        <w:tc>
          <w:tcPr>
            <w:tcW w:w="3543" w:type="dxa"/>
            <w:vAlign w:val="bottom"/>
          </w:tcPr>
          <w:p w14:paraId="393B9101" w14:textId="3CBA0E45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3290038.28</w:t>
            </w:r>
          </w:p>
        </w:tc>
      </w:tr>
      <w:tr w:rsidR="00362FB5" w14:paraId="2B967114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3A58C52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310521F2" w14:textId="48C250DF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436247.71</w:t>
            </w:r>
          </w:p>
        </w:tc>
        <w:tc>
          <w:tcPr>
            <w:tcW w:w="3543" w:type="dxa"/>
            <w:vAlign w:val="bottom"/>
          </w:tcPr>
          <w:p w14:paraId="2CF41A01" w14:textId="61A552C0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3290041.90</w:t>
            </w:r>
          </w:p>
        </w:tc>
      </w:tr>
      <w:tr w:rsidR="00362FB5" w14:paraId="1B2DD89E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57CE881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63F06757" w14:textId="1E64847E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436244.69</w:t>
            </w:r>
          </w:p>
        </w:tc>
        <w:tc>
          <w:tcPr>
            <w:tcW w:w="3543" w:type="dxa"/>
            <w:vAlign w:val="bottom"/>
          </w:tcPr>
          <w:p w14:paraId="18B96394" w14:textId="113B891A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3290037.92</w:t>
            </w:r>
          </w:p>
        </w:tc>
      </w:tr>
      <w:tr w:rsidR="00362FB5" w14:paraId="5AA70029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8DBF38C" w14:textId="77777777" w:rsidR="00362FB5" w:rsidRPr="00CE6974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391B2D02" w14:textId="34076E2E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436249.47</w:t>
            </w:r>
          </w:p>
        </w:tc>
        <w:tc>
          <w:tcPr>
            <w:tcW w:w="3543" w:type="dxa"/>
            <w:vAlign w:val="bottom"/>
          </w:tcPr>
          <w:p w14:paraId="629A75D3" w14:textId="1C1ABC58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3290034.29</w:t>
            </w:r>
          </w:p>
        </w:tc>
      </w:tr>
      <w:tr w:rsidR="00362FB5" w14:paraId="5DB2906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3BDFCEF" w14:textId="77777777" w:rsidR="00362FB5" w:rsidRPr="0025504F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3A9D4713" w14:textId="48B84972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436252.49</w:t>
            </w:r>
          </w:p>
        </w:tc>
        <w:tc>
          <w:tcPr>
            <w:tcW w:w="3543" w:type="dxa"/>
            <w:vAlign w:val="bottom"/>
          </w:tcPr>
          <w:p w14:paraId="3EBC6D1C" w14:textId="60E66D35" w:rsidR="00362FB5" w:rsidRPr="00C55F88" w:rsidRDefault="00362FB5" w:rsidP="00362FB5">
            <w:pPr>
              <w:jc w:val="center"/>
            </w:pPr>
            <w:r w:rsidRPr="00C55F88">
              <w:rPr>
                <w:color w:val="000000"/>
              </w:rPr>
              <w:t>3290038.28</w:t>
            </w:r>
          </w:p>
        </w:tc>
      </w:tr>
      <w:tr w:rsidR="00362FB5" w14:paraId="2B77058D" w14:textId="77777777" w:rsidTr="00534A6F">
        <w:trPr>
          <w:trHeight w:val="483"/>
        </w:trPr>
        <w:tc>
          <w:tcPr>
            <w:tcW w:w="10367" w:type="dxa"/>
            <w:gridSpan w:val="3"/>
          </w:tcPr>
          <w:p w14:paraId="265AB954" w14:textId="746C5B65" w:rsidR="00362FB5" w:rsidRDefault="00F418A1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 w:rsidRPr="00362FB5">
              <w:rPr>
                <w:rFonts w:ascii="Calibri" w:eastAsia="MS Mincho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2025856" behindDoc="0" locked="0" layoutInCell="1" allowOverlap="1" wp14:anchorId="43293846" wp14:editId="045D70BA">
                  <wp:simplePos x="0" y="0"/>
                  <wp:positionH relativeFrom="column">
                    <wp:posOffset>-44219</wp:posOffset>
                  </wp:positionH>
                  <wp:positionV relativeFrom="paragraph">
                    <wp:posOffset>65463</wp:posOffset>
                  </wp:positionV>
                  <wp:extent cx="6522720" cy="4885055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топани, 39 в р-не Каравай.bmp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92" b="3085"/>
                          <a:stretch/>
                        </pic:blipFill>
                        <pic:spPr bwMode="auto">
                          <a:xfrm>
                            <a:off x="0" y="0"/>
                            <a:ext cx="6537115" cy="48958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84934D" w14:textId="31BD3322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613A4E6" w14:textId="3DE42501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AA9E0AD" w14:textId="3D6E50FA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21D18F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153F74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D422B2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E7E07C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3FE29E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89A4202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0E31E5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40EF03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C22C30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C9FC05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7A2FF02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31DC00D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75D81C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948549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6E2A9A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0945D4B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6CBBAF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D19DAF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49AFC59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8CF9788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EF52064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CE89110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11212DE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D6A9276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C817B1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E5C8FAA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0004EB1" w14:textId="77777777" w:rsidR="00362FB5" w:rsidRDefault="00362FB5" w:rsidP="00362FB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4563C97" w14:textId="77777777" w:rsidR="00F64FC8" w:rsidRDefault="00F64FC8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6D79F4A" w14:textId="2C92BC80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9069C32" w14:textId="77777777" w:rsidR="00362FB5" w:rsidRDefault="00362FB5" w:rsidP="00362FB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DA30846" w14:textId="77777777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3A940195" wp14:editId="5B0D7F5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BAD89A2" id="Прямая соединительная линия 4" o:spid="_x0000_s1026" style="position:absolute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" strokecolor="#a6a6a6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28144AB" w14:textId="01FEE515" w:rsidR="00362FB5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 w:rsidR="003A5A6F"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A4DF32E" w14:textId="77777777" w:rsidR="00362FB5" w:rsidRPr="00EF0FF4" w:rsidRDefault="00362FB5" w:rsidP="00362FB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01CC3E6" w14:textId="77777777" w:rsidR="005D3F81" w:rsidRDefault="005D3F81" w:rsidP="005D3F81">
      <w:pPr>
        <w:ind w:right="-1"/>
        <w:jc w:val="both"/>
      </w:pPr>
    </w:p>
    <w:p w14:paraId="6D555721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A9F2844" w14:textId="1492D299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6D8AB1E" w14:textId="7C45A3F6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6B01060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30FFC705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012985D4" w14:textId="5C9A0B8B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39</w:t>
            </w:r>
          </w:p>
        </w:tc>
      </w:tr>
      <w:tr w:rsidR="001C45C0" w14:paraId="3A5A2BEA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F82DCB6" w14:textId="38DA073C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14:paraId="0E74CBAC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3053807B" w14:textId="2A3D10D6" w:rsidR="001C45C0" w:rsidRPr="00CE6974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835923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647D4398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1B648EC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9184B7E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414FEBB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01CDF46A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3496FB35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F2FE3B1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B3EC310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0363FEB5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5263171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54398F7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D500F32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64EB3E52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E2F1DE0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099F616" w14:textId="1F430F94" w:rsidR="001C45C0" w:rsidRPr="00AC4CCA" w:rsidRDefault="00835923" w:rsidP="00534A6F">
            <w:pPr>
              <w:jc w:val="center"/>
            </w:pPr>
            <w:r>
              <w:t>436264.42</w:t>
            </w:r>
          </w:p>
        </w:tc>
        <w:tc>
          <w:tcPr>
            <w:tcW w:w="3543" w:type="dxa"/>
            <w:vAlign w:val="center"/>
          </w:tcPr>
          <w:p w14:paraId="0D82906C" w14:textId="6AB96BC4" w:rsidR="001C45C0" w:rsidRPr="00AC4CCA" w:rsidRDefault="00835923" w:rsidP="00534A6F">
            <w:pPr>
              <w:jc w:val="center"/>
            </w:pPr>
            <w:r>
              <w:t>3290139.92</w:t>
            </w:r>
          </w:p>
        </w:tc>
      </w:tr>
      <w:tr w:rsidR="001C45C0" w14:paraId="6AE2557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FC2CDBF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F5BD8D3" w14:textId="79A3E2DC" w:rsidR="001C45C0" w:rsidRPr="00AC4CCA" w:rsidRDefault="00835923" w:rsidP="00534A6F">
            <w:pPr>
              <w:jc w:val="center"/>
            </w:pPr>
            <w:r>
              <w:t>436261.37</w:t>
            </w:r>
          </w:p>
        </w:tc>
        <w:tc>
          <w:tcPr>
            <w:tcW w:w="3543" w:type="dxa"/>
            <w:vAlign w:val="center"/>
          </w:tcPr>
          <w:p w14:paraId="6199F895" w14:textId="66683796" w:rsidR="001C45C0" w:rsidRPr="00AC4CCA" w:rsidRDefault="00835923" w:rsidP="00534A6F">
            <w:pPr>
              <w:jc w:val="center"/>
            </w:pPr>
            <w:r>
              <w:t>3290142.51</w:t>
            </w:r>
          </w:p>
        </w:tc>
      </w:tr>
      <w:tr w:rsidR="001C45C0" w14:paraId="328AC57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7F61200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61D340A" w14:textId="73BB75D2" w:rsidR="001C45C0" w:rsidRPr="00AC4CCA" w:rsidRDefault="00835923" w:rsidP="00534A6F">
            <w:pPr>
              <w:jc w:val="center"/>
            </w:pPr>
            <w:r>
              <w:t>436259.75</w:t>
            </w:r>
          </w:p>
        </w:tc>
        <w:tc>
          <w:tcPr>
            <w:tcW w:w="3543" w:type="dxa"/>
            <w:vAlign w:val="center"/>
          </w:tcPr>
          <w:p w14:paraId="2962134A" w14:textId="47295939" w:rsidR="001C45C0" w:rsidRPr="00AC4CCA" w:rsidRDefault="00835923" w:rsidP="00534A6F">
            <w:pPr>
              <w:jc w:val="center"/>
            </w:pPr>
            <w:r>
              <w:t>3290140.60</w:t>
            </w:r>
          </w:p>
        </w:tc>
      </w:tr>
      <w:tr w:rsidR="001C45C0" w14:paraId="1ACC95B3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0C54570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B0594CD" w14:textId="65A13001" w:rsidR="001C45C0" w:rsidRPr="00AC4CCA" w:rsidRDefault="00835923" w:rsidP="00534A6F">
            <w:pPr>
              <w:jc w:val="center"/>
            </w:pPr>
            <w:r>
              <w:t>436262.80</w:t>
            </w:r>
          </w:p>
        </w:tc>
        <w:tc>
          <w:tcPr>
            <w:tcW w:w="3543" w:type="dxa"/>
            <w:vAlign w:val="center"/>
          </w:tcPr>
          <w:p w14:paraId="202A88BE" w14:textId="1850B07C" w:rsidR="001C45C0" w:rsidRPr="00AC4CCA" w:rsidRDefault="00835923" w:rsidP="00534A6F">
            <w:pPr>
              <w:jc w:val="center"/>
            </w:pPr>
            <w:r>
              <w:t>3290138.01</w:t>
            </w:r>
          </w:p>
        </w:tc>
      </w:tr>
      <w:tr w:rsidR="001C45C0" w14:paraId="0B26811B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597C21B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9FE43A1" w14:textId="0D67E3F7" w:rsidR="001C45C0" w:rsidRPr="00AC4CCA" w:rsidRDefault="00835923" w:rsidP="00835923">
            <w:pPr>
              <w:jc w:val="center"/>
            </w:pPr>
            <w:r>
              <w:t xml:space="preserve"> 436264.42 </w:t>
            </w:r>
          </w:p>
        </w:tc>
        <w:tc>
          <w:tcPr>
            <w:tcW w:w="3543" w:type="dxa"/>
            <w:vAlign w:val="center"/>
          </w:tcPr>
          <w:p w14:paraId="4A752558" w14:textId="6A8F312D" w:rsidR="001C45C0" w:rsidRPr="00AC4CCA" w:rsidRDefault="00835923" w:rsidP="00534A6F">
            <w:pPr>
              <w:jc w:val="center"/>
            </w:pPr>
            <w:r>
              <w:t>3290139.92</w:t>
            </w:r>
          </w:p>
        </w:tc>
      </w:tr>
      <w:tr w:rsidR="001C45C0" w14:paraId="36174BAF" w14:textId="77777777" w:rsidTr="00534A6F">
        <w:trPr>
          <w:trHeight w:val="483"/>
        </w:trPr>
        <w:tc>
          <w:tcPr>
            <w:tcW w:w="10367" w:type="dxa"/>
            <w:gridSpan w:val="3"/>
          </w:tcPr>
          <w:p w14:paraId="5F339E02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A418B37" w14:textId="3DFE41F1" w:rsidR="001C45C0" w:rsidRDefault="00835923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F1E0D30" wp14:editId="125E8B07">
                  <wp:extent cx="6115050" cy="4895850"/>
                  <wp:effectExtent l="0" t="0" r="0" b="0"/>
                  <wp:docPr id="1341136917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8E0D8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F86AAAE" w14:textId="4B5F2846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C4E85B1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B6B9EC8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3C771071" wp14:editId="3EBE9AE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85926601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D0AD37F" id="Прямая соединительная линия 4" o:spid="_x0000_s1026" style="position:absolute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NC7rdc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AB74370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A4F0FA1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6BF5B41" w14:textId="77777777" w:rsidR="001C45C0" w:rsidRDefault="001C45C0" w:rsidP="001C45C0">
      <w:pPr>
        <w:ind w:right="-1"/>
        <w:jc w:val="both"/>
      </w:pPr>
    </w:p>
    <w:p w14:paraId="38CE3380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61CAEEB" w14:textId="599A9123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56F5332" w14:textId="4785408F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E0A852A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4D1282EE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4AD79F99" w14:textId="1E54BEB6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1C45C0" w14:paraId="58A79A9A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A35AFD6" w14:textId="0DBB2089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объекта/зоны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14:paraId="0ED4A3F9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30E2FB6F" w14:textId="01AD0719" w:rsidR="001C45C0" w:rsidRPr="00CE6974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460CE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460C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3AC12E90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EA34859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91B3D59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50D4FF5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26F9AD40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20242BDF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6B3D085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B53553B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29DDC0B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3782A8B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404FC79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E568FF7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1B63F9AB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B35DE21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C9768B0" w14:textId="77777777" w:rsidR="001C45C0" w:rsidRPr="00AC4CCA" w:rsidRDefault="001C45C0" w:rsidP="00534A6F">
            <w:pPr>
              <w:jc w:val="center"/>
            </w:pPr>
            <w:r>
              <w:t xml:space="preserve">436269.01 </w:t>
            </w:r>
          </w:p>
        </w:tc>
        <w:tc>
          <w:tcPr>
            <w:tcW w:w="3543" w:type="dxa"/>
            <w:vAlign w:val="center"/>
          </w:tcPr>
          <w:p w14:paraId="7797F376" w14:textId="77777777" w:rsidR="001C45C0" w:rsidRPr="00AC4CCA" w:rsidRDefault="001C45C0" w:rsidP="00534A6F">
            <w:pPr>
              <w:jc w:val="center"/>
            </w:pPr>
            <w:r>
              <w:t>3290145.34</w:t>
            </w:r>
          </w:p>
        </w:tc>
      </w:tr>
      <w:tr w:rsidR="001C45C0" w14:paraId="71A6234E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56DDC14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2A0C5A1" w14:textId="77777777" w:rsidR="001C45C0" w:rsidRPr="00AC4CCA" w:rsidRDefault="001C45C0" w:rsidP="00534A6F">
            <w:pPr>
              <w:jc w:val="center"/>
            </w:pPr>
            <w:r>
              <w:t xml:space="preserve">436265.97 </w:t>
            </w:r>
          </w:p>
        </w:tc>
        <w:tc>
          <w:tcPr>
            <w:tcW w:w="3543" w:type="dxa"/>
            <w:vAlign w:val="center"/>
          </w:tcPr>
          <w:p w14:paraId="2CCA8D94" w14:textId="77777777" w:rsidR="001C45C0" w:rsidRPr="00AC4CCA" w:rsidRDefault="001C45C0" w:rsidP="00534A6F">
            <w:pPr>
              <w:jc w:val="center"/>
            </w:pPr>
            <w:r>
              <w:t>3290147.93</w:t>
            </w:r>
          </w:p>
        </w:tc>
      </w:tr>
      <w:tr w:rsidR="001C45C0" w14:paraId="048AE2D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DA55E8D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C28FA67" w14:textId="77777777" w:rsidR="001C45C0" w:rsidRPr="00AC4CCA" w:rsidRDefault="001C45C0" w:rsidP="00534A6F">
            <w:pPr>
              <w:jc w:val="center"/>
            </w:pPr>
            <w:r>
              <w:t xml:space="preserve">436261.42  </w:t>
            </w:r>
          </w:p>
        </w:tc>
        <w:tc>
          <w:tcPr>
            <w:tcW w:w="3543" w:type="dxa"/>
            <w:vAlign w:val="center"/>
          </w:tcPr>
          <w:p w14:paraId="6B1AF737" w14:textId="77777777" w:rsidR="001C45C0" w:rsidRPr="00AC4CCA" w:rsidRDefault="001C45C0" w:rsidP="00534A6F">
            <w:pPr>
              <w:jc w:val="center"/>
            </w:pPr>
            <w:r>
              <w:t>3290142.61</w:t>
            </w:r>
          </w:p>
        </w:tc>
      </w:tr>
      <w:tr w:rsidR="001C45C0" w14:paraId="317D4363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F2DB85C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806823A" w14:textId="77777777" w:rsidR="001C45C0" w:rsidRPr="00AC4CCA" w:rsidRDefault="001C45C0" w:rsidP="00534A6F">
            <w:pPr>
              <w:jc w:val="center"/>
            </w:pPr>
            <w:r>
              <w:t xml:space="preserve">436264.47 </w:t>
            </w:r>
          </w:p>
        </w:tc>
        <w:tc>
          <w:tcPr>
            <w:tcW w:w="3543" w:type="dxa"/>
            <w:vAlign w:val="center"/>
          </w:tcPr>
          <w:p w14:paraId="2CBEDEFC" w14:textId="77777777" w:rsidR="001C45C0" w:rsidRPr="00AC4CCA" w:rsidRDefault="001C45C0" w:rsidP="00534A6F">
            <w:pPr>
              <w:jc w:val="center"/>
            </w:pPr>
            <w:r>
              <w:t>3290140.01</w:t>
            </w:r>
          </w:p>
        </w:tc>
      </w:tr>
      <w:tr w:rsidR="001C45C0" w14:paraId="53952785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D8EFEA3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1CB8C9A" w14:textId="77777777" w:rsidR="001C45C0" w:rsidRPr="00AC4CCA" w:rsidRDefault="001C45C0" w:rsidP="00534A6F">
            <w:pPr>
              <w:jc w:val="center"/>
            </w:pPr>
            <w:r>
              <w:t xml:space="preserve">436269.01 </w:t>
            </w:r>
          </w:p>
        </w:tc>
        <w:tc>
          <w:tcPr>
            <w:tcW w:w="3543" w:type="dxa"/>
            <w:vAlign w:val="center"/>
          </w:tcPr>
          <w:p w14:paraId="58DDE488" w14:textId="77777777" w:rsidR="001C45C0" w:rsidRPr="00AC4CCA" w:rsidRDefault="001C45C0" w:rsidP="00534A6F">
            <w:pPr>
              <w:jc w:val="center"/>
            </w:pPr>
            <w:r>
              <w:t>3290145.34</w:t>
            </w:r>
          </w:p>
        </w:tc>
      </w:tr>
      <w:tr w:rsidR="001C45C0" w14:paraId="7F17F88B" w14:textId="77777777" w:rsidTr="00534A6F">
        <w:trPr>
          <w:trHeight w:val="483"/>
        </w:trPr>
        <w:tc>
          <w:tcPr>
            <w:tcW w:w="10367" w:type="dxa"/>
            <w:gridSpan w:val="3"/>
          </w:tcPr>
          <w:p w14:paraId="1C1A0BA9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E3E0CEA" w14:textId="0EB7279E" w:rsidR="001C45C0" w:rsidRDefault="00F13F23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A4E42A1" wp14:editId="65E0A21C">
                  <wp:extent cx="6115050" cy="4895850"/>
                  <wp:effectExtent l="0" t="0" r="0" b="0"/>
                  <wp:docPr id="2019222056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37AC1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D824188" w14:textId="2FF68906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918ADB0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2CC0404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450CD88" wp14:editId="2AE993E1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55857463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CE52E61" id="Прямая соединительная линия 4" o:spid="_x0000_s1026" style="position:absolute;flip:y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HwEqnU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7C2E771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720598C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5A6DE89" w14:textId="77777777" w:rsidR="001C45C0" w:rsidRDefault="001C45C0" w:rsidP="001C45C0">
      <w:pPr>
        <w:ind w:right="-1"/>
        <w:jc w:val="both"/>
      </w:pPr>
    </w:p>
    <w:p w14:paraId="206ED24E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DB4194A" w14:textId="5686BB73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13B1ED4" w14:textId="5824DD49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94A2592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1096F13F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41A50B4" w14:textId="0EE9284B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1C45C0" w14:paraId="013BAAF8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09B1B364" w14:textId="7B66D45E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14:paraId="3DE9CFE5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91AA2F0" w14:textId="28639041" w:rsidR="001C45C0" w:rsidRPr="00CE6974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460CE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460C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720298FB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DD9490D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3D44ECB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22DF77C6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71EAA37B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68B3BBE8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23CB4AE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DEC6BA5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37E00BE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18EA057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7AA10C8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252A712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6352964E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93620EC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C99D374" w14:textId="77777777" w:rsidR="001C45C0" w:rsidRPr="00AC4CCA" w:rsidRDefault="001C45C0" w:rsidP="00534A6F">
            <w:pPr>
              <w:jc w:val="center"/>
            </w:pPr>
            <w:r>
              <w:t xml:space="preserve">436273.63  </w:t>
            </w:r>
          </w:p>
        </w:tc>
        <w:tc>
          <w:tcPr>
            <w:tcW w:w="3543" w:type="dxa"/>
            <w:vAlign w:val="center"/>
          </w:tcPr>
          <w:p w14:paraId="5451DB30" w14:textId="77777777" w:rsidR="001C45C0" w:rsidRPr="00AC4CCA" w:rsidRDefault="001C45C0" w:rsidP="00534A6F">
            <w:pPr>
              <w:jc w:val="center"/>
            </w:pPr>
            <w:r>
              <w:t>3290150.74</w:t>
            </w:r>
          </w:p>
        </w:tc>
      </w:tr>
      <w:tr w:rsidR="001C45C0" w14:paraId="27EA3D2F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25D0E51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76FB2D69" w14:textId="77777777" w:rsidR="001C45C0" w:rsidRPr="00AC4CCA" w:rsidRDefault="001C45C0" w:rsidP="00534A6F">
            <w:pPr>
              <w:jc w:val="center"/>
            </w:pPr>
            <w:r>
              <w:t xml:space="preserve">436270.59 </w:t>
            </w:r>
          </w:p>
        </w:tc>
        <w:tc>
          <w:tcPr>
            <w:tcW w:w="3543" w:type="dxa"/>
            <w:vAlign w:val="center"/>
          </w:tcPr>
          <w:p w14:paraId="1D0A1C3E" w14:textId="77777777" w:rsidR="001C45C0" w:rsidRPr="00AC4CCA" w:rsidRDefault="001C45C0" w:rsidP="00534A6F">
            <w:pPr>
              <w:jc w:val="center"/>
            </w:pPr>
            <w:r>
              <w:t>3290153.33</w:t>
            </w:r>
          </w:p>
        </w:tc>
      </w:tr>
      <w:tr w:rsidR="001C45C0" w14:paraId="4E3DF729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039F290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A1B6AE3" w14:textId="77777777" w:rsidR="001C45C0" w:rsidRPr="00AC4CCA" w:rsidRDefault="001C45C0" w:rsidP="00534A6F">
            <w:pPr>
              <w:jc w:val="center"/>
            </w:pPr>
            <w:r>
              <w:t xml:space="preserve">436266.04 </w:t>
            </w:r>
          </w:p>
        </w:tc>
        <w:tc>
          <w:tcPr>
            <w:tcW w:w="3543" w:type="dxa"/>
            <w:vAlign w:val="center"/>
          </w:tcPr>
          <w:p w14:paraId="78E04181" w14:textId="77777777" w:rsidR="001C45C0" w:rsidRPr="00AC4CCA" w:rsidRDefault="001C45C0" w:rsidP="00534A6F">
            <w:pPr>
              <w:jc w:val="center"/>
            </w:pPr>
            <w:r>
              <w:t>3290148.01</w:t>
            </w:r>
          </w:p>
        </w:tc>
      </w:tr>
      <w:tr w:rsidR="001C45C0" w14:paraId="15F14AE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A3FBF21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A9429A8" w14:textId="77777777" w:rsidR="001C45C0" w:rsidRPr="00AC4CCA" w:rsidRDefault="001C45C0" w:rsidP="00534A6F">
            <w:pPr>
              <w:jc w:val="center"/>
            </w:pPr>
            <w:r>
              <w:t xml:space="preserve">436269.09 </w:t>
            </w:r>
          </w:p>
        </w:tc>
        <w:tc>
          <w:tcPr>
            <w:tcW w:w="3543" w:type="dxa"/>
            <w:vAlign w:val="center"/>
          </w:tcPr>
          <w:p w14:paraId="610EF59C" w14:textId="77777777" w:rsidR="001C45C0" w:rsidRPr="00AC4CCA" w:rsidRDefault="001C45C0" w:rsidP="00534A6F">
            <w:pPr>
              <w:jc w:val="center"/>
            </w:pPr>
            <w:r>
              <w:t>3290145.41</w:t>
            </w:r>
          </w:p>
        </w:tc>
      </w:tr>
      <w:tr w:rsidR="001C45C0" w14:paraId="61E4105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4D227BF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D4BC950" w14:textId="77777777" w:rsidR="001C45C0" w:rsidRPr="00AC4CCA" w:rsidRDefault="001C45C0" w:rsidP="00534A6F">
            <w:pPr>
              <w:jc w:val="center"/>
            </w:pPr>
            <w:r>
              <w:t xml:space="preserve">436273.63 </w:t>
            </w:r>
          </w:p>
        </w:tc>
        <w:tc>
          <w:tcPr>
            <w:tcW w:w="3543" w:type="dxa"/>
            <w:vAlign w:val="center"/>
          </w:tcPr>
          <w:p w14:paraId="0F76F6BB" w14:textId="77777777" w:rsidR="001C45C0" w:rsidRPr="00AC4CCA" w:rsidRDefault="001C45C0" w:rsidP="00534A6F">
            <w:pPr>
              <w:jc w:val="center"/>
            </w:pPr>
            <w:r>
              <w:t>3290150.74</w:t>
            </w:r>
          </w:p>
        </w:tc>
      </w:tr>
      <w:tr w:rsidR="001C45C0" w14:paraId="3592DDA0" w14:textId="77777777" w:rsidTr="00534A6F">
        <w:trPr>
          <w:trHeight w:val="483"/>
        </w:trPr>
        <w:tc>
          <w:tcPr>
            <w:tcW w:w="10367" w:type="dxa"/>
            <w:gridSpan w:val="3"/>
          </w:tcPr>
          <w:p w14:paraId="0554B4FA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DAF9198" w14:textId="4AF4DC07" w:rsidR="001C45C0" w:rsidRDefault="00F13F23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CF52DD0" wp14:editId="1B88B050">
                  <wp:extent cx="6115050" cy="4895850"/>
                  <wp:effectExtent l="0" t="0" r="0" b="0"/>
                  <wp:docPr id="2091769796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D4092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3714597" w14:textId="3729F874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5B8795BC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B882C14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4B4A13D" wp14:editId="109A5FB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67643903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8D59B88" id="Прямая соединительная линия 4" o:spid="_x0000_s1026" style="position:absolute;flip: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AUaBVw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20FF2DA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DEF04AA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E4D243B" w14:textId="77777777" w:rsidR="001C45C0" w:rsidRDefault="001C45C0" w:rsidP="001C45C0">
      <w:pPr>
        <w:ind w:right="-1"/>
        <w:jc w:val="both"/>
      </w:pPr>
    </w:p>
    <w:p w14:paraId="4BC32F8A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bookmarkStart w:id="8" w:name="_Hlk216883848"/>
    </w:p>
    <w:p w14:paraId="5073D4DB" w14:textId="1A039DAC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6B9C535" w14:textId="6AC0F370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74811C4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6941F024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1FCF2818" w14:textId="30CDFA79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1C45C0" w14:paraId="0C135B5A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21A68399" w14:textId="72EEA671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14:paraId="030C7628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DA44C35" w14:textId="73CBE3B9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01AAB2C3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01D9B66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ADF5ABE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5A90ED4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0630A073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0C988ADB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313A6E3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3F62D32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45124AF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288019F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6B2D9D4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65B3BD0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08298CB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9D2CC9B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7003F35" w14:textId="77777777" w:rsidR="001C45C0" w:rsidRPr="00AC4CCA" w:rsidRDefault="001C45C0" w:rsidP="00534A6F">
            <w:pPr>
              <w:jc w:val="center"/>
            </w:pPr>
            <w:r>
              <w:t xml:space="preserve">436265.89 </w:t>
            </w:r>
          </w:p>
        </w:tc>
        <w:tc>
          <w:tcPr>
            <w:tcW w:w="3543" w:type="dxa"/>
            <w:vAlign w:val="center"/>
          </w:tcPr>
          <w:p w14:paraId="3F85B97B" w14:textId="77777777" w:rsidR="001C45C0" w:rsidRPr="00AC4CCA" w:rsidRDefault="001C45C0" w:rsidP="00534A6F">
            <w:pPr>
              <w:jc w:val="center"/>
            </w:pPr>
            <w:r>
              <w:t>3290148.01</w:t>
            </w:r>
          </w:p>
        </w:tc>
      </w:tr>
      <w:tr w:rsidR="001C45C0" w14:paraId="40FF7B0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D08D519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6E400E4" w14:textId="77777777" w:rsidR="001C45C0" w:rsidRPr="00AC4CCA" w:rsidRDefault="001C45C0" w:rsidP="00534A6F">
            <w:pPr>
              <w:jc w:val="center"/>
            </w:pPr>
            <w:r>
              <w:t xml:space="preserve">436262.85 </w:t>
            </w:r>
          </w:p>
        </w:tc>
        <w:tc>
          <w:tcPr>
            <w:tcW w:w="3543" w:type="dxa"/>
            <w:vAlign w:val="center"/>
          </w:tcPr>
          <w:p w14:paraId="4402F861" w14:textId="77777777" w:rsidR="001C45C0" w:rsidRPr="00AC4CCA" w:rsidRDefault="001C45C0" w:rsidP="00534A6F">
            <w:pPr>
              <w:jc w:val="center"/>
            </w:pPr>
            <w:r>
              <w:t>3290150.60</w:t>
            </w:r>
          </w:p>
        </w:tc>
      </w:tr>
      <w:tr w:rsidR="001C45C0" w14:paraId="414BFEA8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41EA012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5EF89B0" w14:textId="77777777" w:rsidR="001C45C0" w:rsidRPr="00AC4CCA" w:rsidRDefault="001C45C0" w:rsidP="00534A6F">
            <w:pPr>
              <w:jc w:val="center"/>
            </w:pPr>
            <w:r>
              <w:t xml:space="preserve">436258.30 </w:t>
            </w:r>
          </w:p>
        </w:tc>
        <w:tc>
          <w:tcPr>
            <w:tcW w:w="3543" w:type="dxa"/>
            <w:vAlign w:val="center"/>
          </w:tcPr>
          <w:p w14:paraId="1181F2CB" w14:textId="77777777" w:rsidR="001C45C0" w:rsidRPr="00AC4CCA" w:rsidRDefault="001C45C0" w:rsidP="00534A6F">
            <w:pPr>
              <w:jc w:val="center"/>
            </w:pPr>
            <w:r>
              <w:t>3290145.28</w:t>
            </w:r>
          </w:p>
        </w:tc>
      </w:tr>
      <w:tr w:rsidR="001C45C0" w14:paraId="7C27264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B75539E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F158D0A" w14:textId="77777777" w:rsidR="001C45C0" w:rsidRPr="00AC4CCA" w:rsidRDefault="001C45C0" w:rsidP="00534A6F">
            <w:pPr>
              <w:jc w:val="center"/>
            </w:pPr>
            <w:r>
              <w:t xml:space="preserve">436261.35 </w:t>
            </w:r>
          </w:p>
        </w:tc>
        <w:tc>
          <w:tcPr>
            <w:tcW w:w="3543" w:type="dxa"/>
            <w:vAlign w:val="center"/>
          </w:tcPr>
          <w:p w14:paraId="78D0C51F" w14:textId="77777777" w:rsidR="001C45C0" w:rsidRPr="00AC4CCA" w:rsidRDefault="001C45C0" w:rsidP="00534A6F">
            <w:pPr>
              <w:jc w:val="center"/>
            </w:pPr>
            <w:r>
              <w:t>3290142.68</w:t>
            </w:r>
          </w:p>
        </w:tc>
      </w:tr>
      <w:tr w:rsidR="001C45C0" w14:paraId="4F7EA93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4F460EA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E36B2DF" w14:textId="77777777" w:rsidR="001C45C0" w:rsidRPr="00AC4CCA" w:rsidRDefault="001C45C0" w:rsidP="00534A6F">
            <w:pPr>
              <w:jc w:val="center"/>
            </w:pPr>
            <w:r>
              <w:t xml:space="preserve">436265.89 </w:t>
            </w:r>
          </w:p>
        </w:tc>
        <w:tc>
          <w:tcPr>
            <w:tcW w:w="3543" w:type="dxa"/>
            <w:vAlign w:val="center"/>
          </w:tcPr>
          <w:p w14:paraId="0378E1E4" w14:textId="77777777" w:rsidR="001C45C0" w:rsidRPr="00AC4CCA" w:rsidRDefault="001C45C0" w:rsidP="00534A6F">
            <w:pPr>
              <w:jc w:val="center"/>
            </w:pPr>
            <w:r>
              <w:t>3290148.01</w:t>
            </w:r>
          </w:p>
        </w:tc>
      </w:tr>
      <w:tr w:rsidR="001C45C0" w14:paraId="3DB30A30" w14:textId="77777777" w:rsidTr="00534A6F">
        <w:trPr>
          <w:trHeight w:val="483"/>
        </w:trPr>
        <w:tc>
          <w:tcPr>
            <w:tcW w:w="10367" w:type="dxa"/>
            <w:gridSpan w:val="3"/>
          </w:tcPr>
          <w:p w14:paraId="492F78F4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D4002C8" w14:textId="05C8F942" w:rsidR="001C45C0" w:rsidRDefault="00F13F23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FC6A9B9" wp14:editId="216E3234">
                  <wp:extent cx="6115050" cy="4895850"/>
                  <wp:effectExtent l="0" t="0" r="0" b="0"/>
                  <wp:docPr id="530406357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3AA44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BB779D6" w14:textId="4313175A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8C9F603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6EFA0D0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9C798CC" wp14:editId="493D7F62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47946326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1D3D93E" id="Прямая соединительная линия 4" o:spid="_x0000_s1026" style="position:absolute;flip:y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q5rhn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1F92F98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35136E0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  <w:bookmarkEnd w:id="8"/>
    </w:tbl>
    <w:p w14:paraId="189AB2F9" w14:textId="77777777" w:rsidR="001C45C0" w:rsidRDefault="001C45C0" w:rsidP="001C45C0">
      <w:pPr>
        <w:ind w:right="-1"/>
        <w:jc w:val="both"/>
      </w:pPr>
    </w:p>
    <w:p w14:paraId="04C8CBCF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01D0C4A4" w14:textId="263F7787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1147450" w14:textId="078A68EE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3E819A6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5E735DB5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48BEE566" w14:textId="78027C64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1C45C0" w14:paraId="2234AC5B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0ADED8ED" w14:textId="7108142E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:rsidRPr="00F52827" w14:paraId="6EAB24FE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9C4D1A2" w14:textId="017316CD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6EC8C0D9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6B708C1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6D79DEB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8D216FD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7D3177CC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269B35FA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B727616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12901A8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6B5838C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DCDD148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BE2A0E2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042BCF8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17192EB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2871D75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481F264" w14:textId="77777777" w:rsidR="001C45C0" w:rsidRPr="00AC4CCA" w:rsidRDefault="001C45C0" w:rsidP="00534A6F">
            <w:pPr>
              <w:jc w:val="center"/>
            </w:pPr>
            <w:r>
              <w:t xml:space="preserve">436270.49  </w:t>
            </w:r>
          </w:p>
        </w:tc>
        <w:tc>
          <w:tcPr>
            <w:tcW w:w="3543" w:type="dxa"/>
            <w:vAlign w:val="center"/>
          </w:tcPr>
          <w:p w14:paraId="083C947D" w14:textId="77777777" w:rsidR="001C45C0" w:rsidRPr="00AC4CCA" w:rsidRDefault="001C45C0" w:rsidP="00534A6F">
            <w:pPr>
              <w:jc w:val="center"/>
            </w:pPr>
            <w:r>
              <w:t>3290153.42</w:t>
            </w:r>
          </w:p>
        </w:tc>
      </w:tr>
      <w:tr w:rsidR="001C45C0" w14:paraId="4211125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C210761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A24EE3A" w14:textId="77777777" w:rsidR="001C45C0" w:rsidRPr="00AC4CCA" w:rsidRDefault="001C45C0" w:rsidP="00534A6F">
            <w:pPr>
              <w:jc w:val="center"/>
            </w:pPr>
            <w:r>
              <w:t xml:space="preserve">436267.45  </w:t>
            </w:r>
          </w:p>
        </w:tc>
        <w:tc>
          <w:tcPr>
            <w:tcW w:w="3543" w:type="dxa"/>
            <w:vAlign w:val="center"/>
          </w:tcPr>
          <w:p w14:paraId="55D406AE" w14:textId="77777777" w:rsidR="001C45C0" w:rsidRPr="00AC4CCA" w:rsidRDefault="001C45C0" w:rsidP="00534A6F">
            <w:pPr>
              <w:jc w:val="center"/>
            </w:pPr>
            <w:r>
              <w:t>3290156.01</w:t>
            </w:r>
          </w:p>
        </w:tc>
      </w:tr>
      <w:tr w:rsidR="001C45C0" w14:paraId="116C0883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3FA2266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E0667C3" w14:textId="77777777" w:rsidR="001C45C0" w:rsidRPr="00AC4CCA" w:rsidRDefault="001C45C0" w:rsidP="00534A6F">
            <w:pPr>
              <w:jc w:val="center"/>
            </w:pPr>
            <w:r>
              <w:t xml:space="preserve">436262.90 </w:t>
            </w:r>
          </w:p>
        </w:tc>
        <w:tc>
          <w:tcPr>
            <w:tcW w:w="3543" w:type="dxa"/>
            <w:vAlign w:val="center"/>
          </w:tcPr>
          <w:p w14:paraId="66C79355" w14:textId="77777777" w:rsidR="001C45C0" w:rsidRPr="00AC4CCA" w:rsidRDefault="001C45C0" w:rsidP="00534A6F">
            <w:pPr>
              <w:jc w:val="center"/>
            </w:pPr>
            <w:r>
              <w:t>3290150.69</w:t>
            </w:r>
          </w:p>
        </w:tc>
      </w:tr>
      <w:tr w:rsidR="001C45C0" w14:paraId="5A0F7EE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88F3AE4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9D32A9A" w14:textId="77777777" w:rsidR="001C45C0" w:rsidRPr="00AC4CCA" w:rsidRDefault="001C45C0" w:rsidP="00534A6F">
            <w:pPr>
              <w:jc w:val="center"/>
            </w:pPr>
            <w:r>
              <w:t xml:space="preserve">436265.95 </w:t>
            </w:r>
          </w:p>
        </w:tc>
        <w:tc>
          <w:tcPr>
            <w:tcW w:w="3543" w:type="dxa"/>
            <w:vAlign w:val="center"/>
          </w:tcPr>
          <w:p w14:paraId="25160D78" w14:textId="77777777" w:rsidR="001C45C0" w:rsidRPr="00AC4CCA" w:rsidRDefault="001C45C0" w:rsidP="00534A6F">
            <w:pPr>
              <w:jc w:val="center"/>
            </w:pPr>
            <w:r>
              <w:t>3290148.09</w:t>
            </w:r>
          </w:p>
        </w:tc>
      </w:tr>
      <w:tr w:rsidR="001C45C0" w14:paraId="7AA81AEF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F8504C5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D14B5A9" w14:textId="77777777" w:rsidR="001C45C0" w:rsidRPr="00AC4CCA" w:rsidRDefault="001C45C0" w:rsidP="00534A6F">
            <w:pPr>
              <w:jc w:val="center"/>
            </w:pPr>
            <w:r>
              <w:t xml:space="preserve">436270.49 </w:t>
            </w:r>
          </w:p>
        </w:tc>
        <w:tc>
          <w:tcPr>
            <w:tcW w:w="3543" w:type="dxa"/>
            <w:vAlign w:val="center"/>
          </w:tcPr>
          <w:p w14:paraId="2E89E1CC" w14:textId="77777777" w:rsidR="001C45C0" w:rsidRPr="00AC4CCA" w:rsidRDefault="001C45C0" w:rsidP="00534A6F">
            <w:pPr>
              <w:jc w:val="center"/>
            </w:pPr>
            <w:r>
              <w:t>3290153.42</w:t>
            </w:r>
          </w:p>
        </w:tc>
      </w:tr>
      <w:tr w:rsidR="001C45C0" w14:paraId="17BCEB5A" w14:textId="77777777" w:rsidTr="00534A6F">
        <w:trPr>
          <w:trHeight w:val="483"/>
        </w:trPr>
        <w:tc>
          <w:tcPr>
            <w:tcW w:w="10367" w:type="dxa"/>
            <w:gridSpan w:val="3"/>
          </w:tcPr>
          <w:p w14:paraId="1E1E3C23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F5C131" w14:textId="335D0408" w:rsidR="001C45C0" w:rsidRDefault="00F13F23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7D8DE10" wp14:editId="298654C1">
                  <wp:extent cx="6115050" cy="4895850"/>
                  <wp:effectExtent l="0" t="0" r="0" b="0"/>
                  <wp:docPr id="3344368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5F70C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7012A4C" w14:textId="4657D2FC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2C099F9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1DFC2AC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8476466" wp14:editId="55E3610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19899833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8FE9050" id="Прямая соединительная линия 4" o:spid="_x0000_s1026" style="position:absolute;flip: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aoFmZ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03BF276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D0D7135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59DA127" w14:textId="77777777" w:rsidR="001C45C0" w:rsidRDefault="001C45C0" w:rsidP="001C45C0">
      <w:pPr>
        <w:ind w:right="-1"/>
        <w:jc w:val="both"/>
      </w:pPr>
    </w:p>
    <w:p w14:paraId="0410B03F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B3C3D9E" w14:textId="0F46180A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114B82E" w14:textId="2EC0778A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8B6A35B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2CDACE2E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72EA981F" w14:textId="2D479132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1C45C0" w14:paraId="51DCC87B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1248A5C" w14:textId="030D9C6B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:rsidRPr="00F52827" w14:paraId="1B9EAEC8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1E040774" w14:textId="71B83255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16F40282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1A3E6A1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7D37C43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7530503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207796F4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2A10F478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77F5EC2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C63170A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3BBFDD4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6E6CA96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EF69BF4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5C9DA13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4CF25EE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4A97ABA1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7A00EFD" w14:textId="77777777" w:rsidR="001C45C0" w:rsidRPr="00AC4CCA" w:rsidRDefault="001C45C0" w:rsidP="00534A6F">
            <w:pPr>
              <w:jc w:val="center"/>
            </w:pPr>
            <w:r>
              <w:t xml:space="preserve">436257.47 </w:t>
            </w:r>
          </w:p>
        </w:tc>
        <w:tc>
          <w:tcPr>
            <w:tcW w:w="3543" w:type="dxa"/>
            <w:vAlign w:val="center"/>
          </w:tcPr>
          <w:p w14:paraId="126BCF0A" w14:textId="77777777" w:rsidR="001C45C0" w:rsidRPr="00AC4CCA" w:rsidRDefault="001C45C0" w:rsidP="00534A6F">
            <w:pPr>
              <w:jc w:val="center"/>
            </w:pPr>
            <w:r>
              <w:t>3290155.98</w:t>
            </w:r>
          </w:p>
        </w:tc>
      </w:tr>
      <w:tr w:rsidR="001C45C0" w14:paraId="6E7E2C22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9301E43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605AF5C" w14:textId="77777777" w:rsidR="001C45C0" w:rsidRPr="00AC4CCA" w:rsidRDefault="001C45C0" w:rsidP="00534A6F">
            <w:pPr>
              <w:jc w:val="center"/>
            </w:pPr>
            <w:r>
              <w:t xml:space="preserve">436252.23  </w:t>
            </w:r>
          </w:p>
        </w:tc>
        <w:tc>
          <w:tcPr>
            <w:tcW w:w="3543" w:type="dxa"/>
            <w:vAlign w:val="center"/>
          </w:tcPr>
          <w:p w14:paraId="732506AE" w14:textId="77777777" w:rsidR="001C45C0" w:rsidRPr="00AC4CCA" w:rsidRDefault="001C45C0" w:rsidP="00534A6F">
            <w:pPr>
              <w:jc w:val="center"/>
            </w:pPr>
            <w:r>
              <w:t>3290160.62</w:t>
            </w:r>
          </w:p>
        </w:tc>
      </w:tr>
      <w:tr w:rsidR="001C45C0" w14:paraId="0B200969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96FF5FB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73C9219" w14:textId="77777777" w:rsidR="001C45C0" w:rsidRPr="00AC4CCA" w:rsidRDefault="001C45C0" w:rsidP="00534A6F">
            <w:pPr>
              <w:jc w:val="center"/>
            </w:pPr>
            <w:r>
              <w:t xml:space="preserve">436249.58  </w:t>
            </w:r>
          </w:p>
        </w:tc>
        <w:tc>
          <w:tcPr>
            <w:tcW w:w="3543" w:type="dxa"/>
            <w:vAlign w:val="center"/>
          </w:tcPr>
          <w:p w14:paraId="49BDA2EC" w14:textId="77777777" w:rsidR="001C45C0" w:rsidRPr="00AC4CCA" w:rsidRDefault="001C45C0" w:rsidP="00534A6F">
            <w:pPr>
              <w:jc w:val="center"/>
            </w:pPr>
            <w:r>
              <w:t>3290157.62</w:t>
            </w:r>
          </w:p>
        </w:tc>
      </w:tr>
      <w:tr w:rsidR="001C45C0" w14:paraId="0DF9197E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715B42B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6ADCA36" w14:textId="77777777" w:rsidR="001C45C0" w:rsidRPr="00AC4CCA" w:rsidRDefault="001C45C0" w:rsidP="00534A6F">
            <w:pPr>
              <w:jc w:val="center"/>
            </w:pPr>
            <w:r>
              <w:t xml:space="preserve">436254.82 </w:t>
            </w:r>
          </w:p>
        </w:tc>
        <w:tc>
          <w:tcPr>
            <w:tcW w:w="3543" w:type="dxa"/>
            <w:vAlign w:val="center"/>
          </w:tcPr>
          <w:p w14:paraId="1433455F" w14:textId="77777777" w:rsidR="001C45C0" w:rsidRPr="00AC4CCA" w:rsidRDefault="001C45C0" w:rsidP="00534A6F">
            <w:pPr>
              <w:jc w:val="center"/>
            </w:pPr>
            <w:r>
              <w:t>3290152.98</w:t>
            </w:r>
          </w:p>
        </w:tc>
      </w:tr>
      <w:tr w:rsidR="001C45C0" w14:paraId="059701E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853B14B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DC55EC4" w14:textId="77777777" w:rsidR="001C45C0" w:rsidRPr="00AC4CCA" w:rsidRDefault="001C45C0" w:rsidP="00534A6F">
            <w:pPr>
              <w:jc w:val="center"/>
            </w:pPr>
            <w:r>
              <w:t xml:space="preserve">436257.47 </w:t>
            </w:r>
          </w:p>
        </w:tc>
        <w:tc>
          <w:tcPr>
            <w:tcW w:w="3543" w:type="dxa"/>
            <w:vAlign w:val="center"/>
          </w:tcPr>
          <w:p w14:paraId="07D15ADA" w14:textId="77777777" w:rsidR="001C45C0" w:rsidRPr="00AC4CCA" w:rsidRDefault="001C45C0" w:rsidP="00534A6F">
            <w:pPr>
              <w:jc w:val="center"/>
            </w:pPr>
            <w:r>
              <w:t>3290155.98</w:t>
            </w:r>
          </w:p>
        </w:tc>
      </w:tr>
      <w:tr w:rsidR="001C45C0" w14:paraId="070A1EE1" w14:textId="77777777" w:rsidTr="00534A6F">
        <w:trPr>
          <w:trHeight w:val="483"/>
        </w:trPr>
        <w:tc>
          <w:tcPr>
            <w:tcW w:w="10367" w:type="dxa"/>
            <w:gridSpan w:val="3"/>
          </w:tcPr>
          <w:p w14:paraId="0D3121A3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0E42376" w14:textId="5B157411" w:rsidR="001C45C0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F28023A" wp14:editId="7378C8E1">
                  <wp:extent cx="6115050" cy="4895850"/>
                  <wp:effectExtent l="0" t="0" r="0" b="0"/>
                  <wp:docPr id="120671119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E4C3C2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B313704" w14:textId="4123579C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A18636D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4AB37AC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034FADE" wp14:editId="7B88DAE8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35682679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28821D7" id="Прямая соединительная линия 4" o:spid="_x0000_s1026" style="position:absolute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BB5vJ2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7838A9C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86C8A80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A4F5111" w14:textId="77777777" w:rsidR="001C45C0" w:rsidRDefault="001C45C0" w:rsidP="001C45C0">
      <w:pPr>
        <w:ind w:right="-1"/>
        <w:jc w:val="both"/>
      </w:pPr>
    </w:p>
    <w:p w14:paraId="47F9E985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3FE5BCE9" w14:textId="59805CE5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B8D1846" w14:textId="2D20D339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F53EAA7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71E10F02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1EE92945" w14:textId="050D1396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1C45C0" w14:paraId="2B84FA3E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209C2D9" w14:textId="10B7F434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:rsidRPr="00F52827" w14:paraId="14A6F6F1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2780D638" w14:textId="5ADB588C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6184363D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45C31CC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FEF4C6E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A53F253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03C73024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2821A511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DC64E06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BAC15A5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7E3EB53F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0B8E765A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35F00AE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EAA16F0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77B29142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46BC3DB4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E97FA22" w14:textId="77777777" w:rsidR="001C45C0" w:rsidRPr="00AC4CCA" w:rsidRDefault="001C45C0" w:rsidP="00534A6F">
            <w:pPr>
              <w:jc w:val="center"/>
            </w:pPr>
            <w:r>
              <w:t xml:space="preserve">436252.16 </w:t>
            </w:r>
          </w:p>
        </w:tc>
        <w:tc>
          <w:tcPr>
            <w:tcW w:w="3543" w:type="dxa"/>
            <w:vAlign w:val="center"/>
          </w:tcPr>
          <w:p w14:paraId="6763B8B9" w14:textId="77777777" w:rsidR="001C45C0" w:rsidRPr="00AC4CCA" w:rsidRDefault="001C45C0" w:rsidP="00534A6F">
            <w:pPr>
              <w:jc w:val="center"/>
            </w:pPr>
            <w:r>
              <w:t>3290160.70</w:t>
            </w:r>
          </w:p>
        </w:tc>
      </w:tr>
      <w:tr w:rsidR="001C45C0" w14:paraId="5DFC95AE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87B7B14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42D6988" w14:textId="77777777" w:rsidR="001C45C0" w:rsidRPr="00AC4CCA" w:rsidRDefault="001C45C0" w:rsidP="00534A6F">
            <w:pPr>
              <w:jc w:val="center"/>
            </w:pPr>
            <w:r>
              <w:t xml:space="preserve">436246.92  </w:t>
            </w:r>
          </w:p>
        </w:tc>
        <w:tc>
          <w:tcPr>
            <w:tcW w:w="3543" w:type="dxa"/>
            <w:vAlign w:val="center"/>
          </w:tcPr>
          <w:p w14:paraId="6D367A3E" w14:textId="77777777" w:rsidR="001C45C0" w:rsidRPr="00AC4CCA" w:rsidRDefault="001C45C0" w:rsidP="00534A6F">
            <w:pPr>
              <w:jc w:val="center"/>
            </w:pPr>
            <w:r>
              <w:t>3290165.34</w:t>
            </w:r>
          </w:p>
        </w:tc>
      </w:tr>
      <w:tr w:rsidR="001C45C0" w14:paraId="771C541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E072979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3CEEB10" w14:textId="77777777" w:rsidR="001C45C0" w:rsidRPr="00AC4CCA" w:rsidRDefault="001C45C0" w:rsidP="00534A6F">
            <w:pPr>
              <w:jc w:val="center"/>
            </w:pPr>
            <w:r>
              <w:t xml:space="preserve">436244.27  </w:t>
            </w:r>
          </w:p>
        </w:tc>
        <w:tc>
          <w:tcPr>
            <w:tcW w:w="3543" w:type="dxa"/>
            <w:vAlign w:val="center"/>
          </w:tcPr>
          <w:p w14:paraId="241C9211" w14:textId="77777777" w:rsidR="001C45C0" w:rsidRPr="00AC4CCA" w:rsidRDefault="001C45C0" w:rsidP="00534A6F">
            <w:pPr>
              <w:jc w:val="center"/>
            </w:pPr>
            <w:r>
              <w:t>3290162.34</w:t>
            </w:r>
          </w:p>
        </w:tc>
      </w:tr>
      <w:tr w:rsidR="001C45C0" w14:paraId="7809FB3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4D1EB5E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43F2ADF" w14:textId="77777777" w:rsidR="001C45C0" w:rsidRPr="00AC4CCA" w:rsidRDefault="001C45C0" w:rsidP="00534A6F">
            <w:pPr>
              <w:jc w:val="center"/>
            </w:pPr>
            <w:r>
              <w:t xml:space="preserve">436249.51   </w:t>
            </w:r>
          </w:p>
        </w:tc>
        <w:tc>
          <w:tcPr>
            <w:tcW w:w="3543" w:type="dxa"/>
            <w:vAlign w:val="center"/>
          </w:tcPr>
          <w:p w14:paraId="165C8FEC" w14:textId="77777777" w:rsidR="001C45C0" w:rsidRPr="00AC4CCA" w:rsidRDefault="001C45C0" w:rsidP="00534A6F">
            <w:pPr>
              <w:jc w:val="center"/>
            </w:pPr>
            <w:r>
              <w:t>3290157.70</w:t>
            </w:r>
          </w:p>
        </w:tc>
      </w:tr>
      <w:tr w:rsidR="001C45C0" w14:paraId="1B1B587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1F76CCF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C16168A" w14:textId="77777777" w:rsidR="001C45C0" w:rsidRPr="00AC4CCA" w:rsidRDefault="001C45C0" w:rsidP="00534A6F">
            <w:pPr>
              <w:jc w:val="center"/>
            </w:pPr>
            <w:r>
              <w:t xml:space="preserve">436252.16   </w:t>
            </w:r>
          </w:p>
        </w:tc>
        <w:tc>
          <w:tcPr>
            <w:tcW w:w="3543" w:type="dxa"/>
            <w:vAlign w:val="center"/>
          </w:tcPr>
          <w:p w14:paraId="766BA810" w14:textId="77777777" w:rsidR="001C45C0" w:rsidRPr="00AC4CCA" w:rsidRDefault="001C45C0" w:rsidP="00534A6F">
            <w:pPr>
              <w:jc w:val="center"/>
            </w:pPr>
            <w:r>
              <w:t>3290160.70</w:t>
            </w:r>
          </w:p>
        </w:tc>
      </w:tr>
      <w:tr w:rsidR="001C45C0" w14:paraId="5D99A715" w14:textId="77777777" w:rsidTr="00534A6F">
        <w:trPr>
          <w:trHeight w:val="483"/>
        </w:trPr>
        <w:tc>
          <w:tcPr>
            <w:tcW w:w="10367" w:type="dxa"/>
            <w:gridSpan w:val="3"/>
          </w:tcPr>
          <w:p w14:paraId="031C8673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85EA15F" w14:textId="6C5FF0E3" w:rsidR="001C45C0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6E52A93" wp14:editId="0E47CC64">
                  <wp:extent cx="6115050" cy="4895850"/>
                  <wp:effectExtent l="0" t="0" r="0" b="0"/>
                  <wp:docPr id="1115464966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EDFA5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161B12C" w14:textId="7A3692E9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7BD6D8E5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C4BC951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8EE1B64" wp14:editId="019D794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84776839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D7435D5" id="Прямая соединительная линия 4" o:spid="_x0000_s1026" style="position:absolute;flip:y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5VfXSAwIAAKU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27719A6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C817607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AABC7D6" w14:textId="77777777" w:rsidR="001C45C0" w:rsidRDefault="001C45C0" w:rsidP="001C45C0">
      <w:pPr>
        <w:ind w:right="-1"/>
        <w:jc w:val="both"/>
      </w:pPr>
    </w:p>
    <w:p w14:paraId="7A0C63CB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B1E5C92" w14:textId="485D4C52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6D2223C" w14:textId="1473998F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1D6CF01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395A8B50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36781F6E" w14:textId="7CD809E8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8B15D2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32649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1C45C0" w14:paraId="39366A83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19F596C" w14:textId="7AA7A13A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:rsidRPr="00F52827" w14:paraId="75CE1AA4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77A0FB1A" w14:textId="6A22604F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337ADBB5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EE0EBB4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5BF4869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649ACE6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595A50A2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0B4B74AA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8C7634A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438FD4D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3BFF9C68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8D432A3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FA7849B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8973601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1617324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82005AA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F863A53" w14:textId="77777777" w:rsidR="001C45C0" w:rsidRPr="00AC4CCA" w:rsidRDefault="001C45C0" w:rsidP="00534A6F">
            <w:pPr>
              <w:jc w:val="center"/>
            </w:pPr>
            <w:r>
              <w:t xml:space="preserve">436254.75 </w:t>
            </w:r>
          </w:p>
        </w:tc>
        <w:tc>
          <w:tcPr>
            <w:tcW w:w="3543" w:type="dxa"/>
            <w:vAlign w:val="center"/>
          </w:tcPr>
          <w:p w14:paraId="3B786DC0" w14:textId="77777777" w:rsidR="001C45C0" w:rsidRPr="00AC4CCA" w:rsidRDefault="001C45C0" w:rsidP="00534A6F">
            <w:pPr>
              <w:jc w:val="center"/>
            </w:pPr>
            <w:r>
              <w:t>3290152.91</w:t>
            </w:r>
          </w:p>
        </w:tc>
      </w:tr>
      <w:tr w:rsidR="001C45C0" w14:paraId="5AA797F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2F15565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F65B79E" w14:textId="77777777" w:rsidR="001C45C0" w:rsidRPr="00AC4CCA" w:rsidRDefault="001C45C0" w:rsidP="00534A6F">
            <w:pPr>
              <w:jc w:val="center"/>
            </w:pPr>
            <w:r>
              <w:t xml:space="preserve">436249.51  </w:t>
            </w:r>
          </w:p>
        </w:tc>
        <w:tc>
          <w:tcPr>
            <w:tcW w:w="3543" w:type="dxa"/>
            <w:vAlign w:val="center"/>
          </w:tcPr>
          <w:p w14:paraId="0C41FD85" w14:textId="77777777" w:rsidR="001C45C0" w:rsidRPr="00AC4CCA" w:rsidRDefault="001C45C0" w:rsidP="00534A6F">
            <w:pPr>
              <w:jc w:val="center"/>
            </w:pPr>
            <w:r>
              <w:t>3290157.55</w:t>
            </w:r>
          </w:p>
        </w:tc>
      </w:tr>
      <w:tr w:rsidR="001C45C0" w14:paraId="61685C5F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A7E48A8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9B63205" w14:textId="77777777" w:rsidR="001C45C0" w:rsidRPr="00AC4CCA" w:rsidRDefault="001C45C0" w:rsidP="00534A6F">
            <w:pPr>
              <w:jc w:val="center"/>
            </w:pPr>
            <w:r>
              <w:t xml:space="preserve">436246.86  </w:t>
            </w:r>
          </w:p>
        </w:tc>
        <w:tc>
          <w:tcPr>
            <w:tcW w:w="3543" w:type="dxa"/>
            <w:vAlign w:val="center"/>
          </w:tcPr>
          <w:p w14:paraId="2DA9AD41" w14:textId="77777777" w:rsidR="001C45C0" w:rsidRPr="00AC4CCA" w:rsidRDefault="001C45C0" w:rsidP="00534A6F">
            <w:pPr>
              <w:jc w:val="center"/>
            </w:pPr>
            <w:r>
              <w:t>3290154.55</w:t>
            </w:r>
          </w:p>
        </w:tc>
      </w:tr>
      <w:tr w:rsidR="001C45C0" w14:paraId="63F8326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BAC8678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4AFA142" w14:textId="77777777" w:rsidR="001C45C0" w:rsidRPr="00AC4CCA" w:rsidRDefault="001C45C0" w:rsidP="00534A6F">
            <w:pPr>
              <w:jc w:val="center"/>
            </w:pPr>
            <w:r>
              <w:t xml:space="preserve">436252.10  </w:t>
            </w:r>
          </w:p>
        </w:tc>
        <w:tc>
          <w:tcPr>
            <w:tcW w:w="3543" w:type="dxa"/>
            <w:vAlign w:val="center"/>
          </w:tcPr>
          <w:p w14:paraId="00CA179A" w14:textId="77777777" w:rsidR="001C45C0" w:rsidRPr="00AC4CCA" w:rsidRDefault="001C45C0" w:rsidP="00534A6F">
            <w:pPr>
              <w:jc w:val="center"/>
            </w:pPr>
            <w:r>
              <w:t>3290149.91</w:t>
            </w:r>
          </w:p>
        </w:tc>
      </w:tr>
      <w:tr w:rsidR="001C45C0" w14:paraId="232A57B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43B19F5C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03B75D9" w14:textId="77777777" w:rsidR="001C45C0" w:rsidRPr="00AC4CCA" w:rsidRDefault="001C45C0" w:rsidP="00534A6F">
            <w:pPr>
              <w:jc w:val="center"/>
            </w:pPr>
            <w:r>
              <w:t xml:space="preserve">436254.75 </w:t>
            </w:r>
          </w:p>
        </w:tc>
        <w:tc>
          <w:tcPr>
            <w:tcW w:w="3543" w:type="dxa"/>
            <w:vAlign w:val="center"/>
          </w:tcPr>
          <w:p w14:paraId="5424CF1C" w14:textId="77777777" w:rsidR="001C45C0" w:rsidRPr="00AC4CCA" w:rsidRDefault="001C45C0" w:rsidP="00534A6F">
            <w:pPr>
              <w:jc w:val="center"/>
            </w:pPr>
            <w:r>
              <w:t>3290152.91</w:t>
            </w:r>
          </w:p>
        </w:tc>
      </w:tr>
      <w:tr w:rsidR="001C45C0" w14:paraId="4ADF7607" w14:textId="77777777" w:rsidTr="00534A6F">
        <w:trPr>
          <w:trHeight w:val="483"/>
        </w:trPr>
        <w:tc>
          <w:tcPr>
            <w:tcW w:w="10367" w:type="dxa"/>
            <w:gridSpan w:val="3"/>
          </w:tcPr>
          <w:p w14:paraId="2A74BD16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B86BD26" w14:textId="6D354093" w:rsidR="001C45C0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DA922E8" wp14:editId="5950DD54">
                  <wp:extent cx="6115050" cy="4895850"/>
                  <wp:effectExtent l="0" t="0" r="0" b="0"/>
                  <wp:docPr id="1051339267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6F131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B133192" w14:textId="41C67F1A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A6194EB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C9ABDE8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10C821F" wp14:editId="77E8B1B8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2383940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8A428FE" id="Прямая соединительная линия 4" o:spid="_x0000_s1026" style="position:absolute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7745283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D922698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9BFB817" w14:textId="77777777" w:rsidR="001C45C0" w:rsidRDefault="001C45C0" w:rsidP="001C45C0">
      <w:pPr>
        <w:ind w:right="-1"/>
        <w:jc w:val="both"/>
      </w:pPr>
    </w:p>
    <w:p w14:paraId="02A2ED99" w14:textId="77777777" w:rsidR="00F418A1" w:rsidRDefault="00F418A1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B064A7C" w14:textId="3F81B63D" w:rsidR="001C45C0" w:rsidRDefault="001C45C0" w:rsidP="001C45C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B6441E6" w14:textId="1D36B43C" w:rsidR="001C45C0" w:rsidRDefault="001C45C0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6AD13EC" w14:textId="77777777" w:rsidR="00F418A1" w:rsidRDefault="00F418A1" w:rsidP="001C45C0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C45C0" w14:paraId="38A9EBF9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0410000" w14:textId="4CE156DC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1C45C0" w14:paraId="31FD6B39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9CE7F7A" w14:textId="58460A59" w:rsidR="001C45C0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>ул. Стопани, 39</w:t>
            </w:r>
          </w:p>
        </w:tc>
      </w:tr>
      <w:tr w:rsidR="001C45C0" w:rsidRPr="00F52827" w14:paraId="4C103F86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20745DE" w14:textId="76EB03B4" w:rsidR="001C45C0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C45C0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45C0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C45C0" w14:paraId="2D3A67B7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661C468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FB8A3A0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969DC6F" w14:textId="77777777" w:rsidR="001C45C0" w:rsidRPr="00CE6974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C45C0" w14:paraId="6F6732EC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34A9A5B5" w14:textId="77777777" w:rsidR="001C45C0" w:rsidRPr="00000A27" w:rsidRDefault="001C45C0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B46DC81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8863335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C45C0" w14:paraId="4BE4D692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5196A30" w14:textId="77777777" w:rsidR="001C45C0" w:rsidRPr="00000A27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B0BA75B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9200176" w14:textId="77777777" w:rsidR="001C45C0" w:rsidRPr="00CE6974" w:rsidRDefault="001C45C0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C45C0" w14:paraId="7CD5B9E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5087C8D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19EFB13" w14:textId="77777777" w:rsidR="001C45C0" w:rsidRPr="00AC4CCA" w:rsidRDefault="001C45C0" w:rsidP="00534A6F">
            <w:pPr>
              <w:jc w:val="center"/>
            </w:pPr>
            <w:r>
              <w:t xml:space="preserve">436249.44 </w:t>
            </w:r>
          </w:p>
        </w:tc>
        <w:tc>
          <w:tcPr>
            <w:tcW w:w="3543" w:type="dxa"/>
            <w:vAlign w:val="center"/>
          </w:tcPr>
          <w:p w14:paraId="5B12D72D" w14:textId="77777777" w:rsidR="001C45C0" w:rsidRPr="00AC4CCA" w:rsidRDefault="001C45C0" w:rsidP="00534A6F">
            <w:pPr>
              <w:jc w:val="center"/>
            </w:pPr>
            <w:r>
              <w:t>3290157.61</w:t>
            </w:r>
          </w:p>
        </w:tc>
      </w:tr>
      <w:tr w:rsidR="001C45C0" w14:paraId="586FA018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2E4ABE79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479E7BA" w14:textId="77777777" w:rsidR="001C45C0" w:rsidRPr="00AC4CCA" w:rsidRDefault="001C45C0" w:rsidP="00534A6F">
            <w:pPr>
              <w:jc w:val="center"/>
            </w:pPr>
            <w:r>
              <w:t xml:space="preserve">436244.20  </w:t>
            </w:r>
          </w:p>
        </w:tc>
        <w:tc>
          <w:tcPr>
            <w:tcW w:w="3543" w:type="dxa"/>
            <w:vAlign w:val="center"/>
          </w:tcPr>
          <w:p w14:paraId="53BB6DC9" w14:textId="77777777" w:rsidR="001C45C0" w:rsidRPr="00AC4CCA" w:rsidRDefault="001C45C0" w:rsidP="00534A6F">
            <w:pPr>
              <w:jc w:val="center"/>
            </w:pPr>
            <w:r>
              <w:t>3290162.25</w:t>
            </w:r>
          </w:p>
        </w:tc>
      </w:tr>
      <w:tr w:rsidR="001C45C0" w14:paraId="6BF9BF6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4D5D9E05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B8415D6" w14:textId="77777777" w:rsidR="001C45C0" w:rsidRPr="00AC4CCA" w:rsidRDefault="001C45C0" w:rsidP="00534A6F">
            <w:pPr>
              <w:jc w:val="center"/>
            </w:pPr>
            <w:r>
              <w:t xml:space="preserve">436241.55  </w:t>
            </w:r>
          </w:p>
        </w:tc>
        <w:tc>
          <w:tcPr>
            <w:tcW w:w="3543" w:type="dxa"/>
            <w:vAlign w:val="center"/>
          </w:tcPr>
          <w:p w14:paraId="35467B6C" w14:textId="77777777" w:rsidR="001C45C0" w:rsidRPr="00AC4CCA" w:rsidRDefault="001C45C0" w:rsidP="00534A6F">
            <w:pPr>
              <w:jc w:val="center"/>
            </w:pPr>
            <w:r>
              <w:t>3290159.25</w:t>
            </w:r>
          </w:p>
        </w:tc>
      </w:tr>
      <w:tr w:rsidR="001C45C0" w14:paraId="1DB5AD6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73135E6" w14:textId="77777777" w:rsidR="001C45C0" w:rsidRPr="00CE6974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5EDA413" w14:textId="77777777" w:rsidR="001C45C0" w:rsidRPr="00AC4CCA" w:rsidRDefault="001C45C0" w:rsidP="00534A6F">
            <w:pPr>
              <w:jc w:val="center"/>
            </w:pPr>
            <w:r>
              <w:t xml:space="preserve">436246.79 </w:t>
            </w:r>
          </w:p>
        </w:tc>
        <w:tc>
          <w:tcPr>
            <w:tcW w:w="3543" w:type="dxa"/>
            <w:vAlign w:val="center"/>
          </w:tcPr>
          <w:p w14:paraId="68BC5FD7" w14:textId="77777777" w:rsidR="001C45C0" w:rsidRPr="00AC4CCA" w:rsidRDefault="001C45C0" w:rsidP="00534A6F">
            <w:pPr>
              <w:jc w:val="center"/>
            </w:pPr>
            <w:r>
              <w:t>3290154.61</w:t>
            </w:r>
          </w:p>
        </w:tc>
      </w:tr>
      <w:tr w:rsidR="001C45C0" w14:paraId="28928890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DC8EF6D" w14:textId="77777777" w:rsidR="001C45C0" w:rsidRPr="0025504F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096013E" w14:textId="77777777" w:rsidR="001C45C0" w:rsidRPr="00AC4CCA" w:rsidRDefault="001C45C0" w:rsidP="00534A6F">
            <w:pPr>
              <w:jc w:val="center"/>
            </w:pPr>
            <w:r>
              <w:t xml:space="preserve">436249.44  </w:t>
            </w:r>
          </w:p>
        </w:tc>
        <w:tc>
          <w:tcPr>
            <w:tcW w:w="3543" w:type="dxa"/>
            <w:vAlign w:val="center"/>
          </w:tcPr>
          <w:p w14:paraId="15BA566E" w14:textId="77777777" w:rsidR="001C45C0" w:rsidRPr="00AC4CCA" w:rsidRDefault="001C45C0" w:rsidP="00534A6F">
            <w:pPr>
              <w:jc w:val="center"/>
            </w:pPr>
            <w:r>
              <w:t>3290157.61</w:t>
            </w:r>
          </w:p>
        </w:tc>
      </w:tr>
      <w:tr w:rsidR="001C45C0" w14:paraId="7A3B9E1C" w14:textId="77777777" w:rsidTr="00534A6F">
        <w:trPr>
          <w:trHeight w:val="483"/>
        </w:trPr>
        <w:tc>
          <w:tcPr>
            <w:tcW w:w="10367" w:type="dxa"/>
            <w:gridSpan w:val="3"/>
          </w:tcPr>
          <w:p w14:paraId="188DD00C" w14:textId="77777777" w:rsidR="001C45C0" w:rsidRDefault="001C45C0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3732262" w14:textId="6A207AF6" w:rsidR="001C45C0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E823D00" wp14:editId="426FE27E">
                  <wp:extent cx="6115050" cy="4895850"/>
                  <wp:effectExtent l="0" t="0" r="0" b="0"/>
                  <wp:docPr id="80959819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F6D82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2FAC668" w14:textId="605FE274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99A59D7" w14:textId="77777777" w:rsidR="001C45C0" w:rsidRDefault="001C45C0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1754501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41E7BD12" wp14:editId="724D3A2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5944648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1941416" id="Прямая соединительная линия 4" o:spid="_x0000_s1026" style="position:absolute;flip:y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D3/BhC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AE4FE2C" w14:textId="77777777" w:rsidR="001C45C0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1151627A" w14:textId="77777777" w:rsidR="001C45C0" w:rsidRPr="00EF0FF4" w:rsidRDefault="001C45C0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C2D966D" w14:textId="77777777" w:rsidR="001C45C0" w:rsidRDefault="001C45C0" w:rsidP="001C45C0">
      <w:pPr>
        <w:ind w:right="-1"/>
        <w:jc w:val="both"/>
      </w:pPr>
    </w:p>
    <w:p w14:paraId="28B57CCE" w14:textId="77777777" w:rsidR="00F418A1" w:rsidRDefault="00F418A1" w:rsidP="003A146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A0C36FF" w14:textId="5581B251" w:rsidR="003A1467" w:rsidRDefault="003A1467" w:rsidP="003A146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1A6B49E" w14:textId="5B9B5A7E" w:rsidR="003A1467" w:rsidRDefault="003A1467" w:rsidP="003A14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1EB794C" w14:textId="77777777" w:rsidR="00F418A1" w:rsidRDefault="00F418A1" w:rsidP="003A14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3A1467" w14:paraId="021787B4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236C0564" w14:textId="0DE1245E" w:rsidR="003A1467" w:rsidRPr="00CE6974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48</w:t>
            </w:r>
          </w:p>
        </w:tc>
      </w:tr>
      <w:tr w:rsidR="003A1467" w14:paraId="1560D290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5BBDA49C" w14:textId="53C5B4BF" w:rsidR="003A146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8D6697">
              <w:rPr>
                <w:rFonts w:ascii="Times New Roman" w:eastAsia="MS Mincho" w:hAnsi="Times New Roman"/>
                <w:bCs/>
                <w:sz w:val="22"/>
                <w:szCs w:val="22"/>
              </w:rPr>
              <w:t>Менделеева, 12</w:t>
            </w:r>
          </w:p>
        </w:tc>
      </w:tr>
      <w:tr w:rsidR="003A1467" w:rsidRPr="00F52827" w14:paraId="00573720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3E7A9948" w14:textId="00A9B398" w:rsidR="003A1467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3A1467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3A1467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A1467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3A1467" w14:paraId="634B4ED3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CEA838B" w14:textId="77777777" w:rsidR="003A1467" w:rsidRPr="00000A2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BC538D3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821C9E7" w14:textId="77777777" w:rsidR="003A1467" w:rsidRPr="00CE6974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3A1467" w14:paraId="5A4381E3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5B1BDF6D" w14:textId="77777777" w:rsidR="003A1467" w:rsidRPr="00000A2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7572C37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6482F18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3A1467" w14:paraId="18C7A85E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ADAB6F5" w14:textId="77777777" w:rsidR="003A1467" w:rsidRPr="00000A27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3A9B882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1183576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A1467" w14:paraId="60587D8B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E92CFFA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1418725" w14:textId="77777777" w:rsidR="003A1467" w:rsidRPr="00AC4CCA" w:rsidRDefault="003A1467" w:rsidP="00534A6F">
            <w:pPr>
              <w:jc w:val="center"/>
            </w:pPr>
            <w:r>
              <w:t xml:space="preserve">437557.57 </w:t>
            </w:r>
          </w:p>
        </w:tc>
        <w:tc>
          <w:tcPr>
            <w:tcW w:w="3543" w:type="dxa"/>
            <w:vAlign w:val="center"/>
          </w:tcPr>
          <w:p w14:paraId="69EA6603" w14:textId="77777777" w:rsidR="003A1467" w:rsidRPr="00AC4CCA" w:rsidRDefault="003A1467" w:rsidP="00534A6F">
            <w:pPr>
              <w:jc w:val="center"/>
            </w:pPr>
            <w:r>
              <w:t>3290967.41</w:t>
            </w:r>
          </w:p>
        </w:tc>
      </w:tr>
      <w:tr w:rsidR="003A1467" w14:paraId="7010F97A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DD53262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6FAC13A" w14:textId="77777777" w:rsidR="003A1467" w:rsidRPr="00AC4CCA" w:rsidRDefault="003A1467" w:rsidP="00534A6F">
            <w:pPr>
              <w:jc w:val="center"/>
            </w:pPr>
            <w:r>
              <w:t xml:space="preserve">437554.59 </w:t>
            </w:r>
          </w:p>
        </w:tc>
        <w:tc>
          <w:tcPr>
            <w:tcW w:w="3543" w:type="dxa"/>
            <w:vAlign w:val="center"/>
          </w:tcPr>
          <w:p w14:paraId="4CD3AFED" w14:textId="77777777" w:rsidR="003A1467" w:rsidRPr="00AC4CCA" w:rsidRDefault="003A1467" w:rsidP="00534A6F">
            <w:pPr>
              <w:jc w:val="center"/>
            </w:pPr>
            <w:r>
              <w:t>3290970.07</w:t>
            </w:r>
          </w:p>
        </w:tc>
      </w:tr>
      <w:tr w:rsidR="003A1467" w14:paraId="78B97AB3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63FAA1D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36E10D8" w14:textId="77777777" w:rsidR="003A1467" w:rsidRPr="00AC4CCA" w:rsidRDefault="003A1467" w:rsidP="00534A6F">
            <w:pPr>
              <w:jc w:val="center"/>
            </w:pPr>
            <w:r>
              <w:t xml:space="preserve">437552.92  </w:t>
            </w:r>
          </w:p>
        </w:tc>
        <w:tc>
          <w:tcPr>
            <w:tcW w:w="3543" w:type="dxa"/>
            <w:vAlign w:val="center"/>
          </w:tcPr>
          <w:p w14:paraId="10892768" w14:textId="77777777" w:rsidR="003A1467" w:rsidRPr="00AC4CCA" w:rsidRDefault="003A1467" w:rsidP="00534A6F">
            <w:pPr>
              <w:jc w:val="center"/>
            </w:pPr>
            <w:r>
              <w:t>3290968.20</w:t>
            </w:r>
          </w:p>
        </w:tc>
      </w:tr>
      <w:tr w:rsidR="003A1467" w14:paraId="60CE002F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7EA50E86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D2B214B" w14:textId="77777777" w:rsidR="003A1467" w:rsidRPr="00AC4CCA" w:rsidRDefault="003A1467" w:rsidP="00534A6F">
            <w:pPr>
              <w:jc w:val="center"/>
            </w:pPr>
            <w:r>
              <w:t xml:space="preserve">437555.91  </w:t>
            </w:r>
          </w:p>
        </w:tc>
        <w:tc>
          <w:tcPr>
            <w:tcW w:w="3543" w:type="dxa"/>
            <w:vAlign w:val="center"/>
          </w:tcPr>
          <w:p w14:paraId="1AA90268" w14:textId="77777777" w:rsidR="003A1467" w:rsidRPr="00AC4CCA" w:rsidRDefault="003A1467" w:rsidP="00534A6F">
            <w:pPr>
              <w:jc w:val="center"/>
            </w:pPr>
            <w:r>
              <w:t>3290965.54</w:t>
            </w:r>
          </w:p>
        </w:tc>
      </w:tr>
      <w:tr w:rsidR="003A1467" w14:paraId="35520787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9E9F1F3" w14:textId="77777777" w:rsidR="003A1467" w:rsidRPr="0025504F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EF3E02C" w14:textId="77777777" w:rsidR="003A1467" w:rsidRPr="00AC4CCA" w:rsidRDefault="003A1467" w:rsidP="00534A6F">
            <w:pPr>
              <w:jc w:val="center"/>
            </w:pPr>
            <w:r>
              <w:t xml:space="preserve">437557.57  </w:t>
            </w:r>
          </w:p>
        </w:tc>
        <w:tc>
          <w:tcPr>
            <w:tcW w:w="3543" w:type="dxa"/>
            <w:vAlign w:val="center"/>
          </w:tcPr>
          <w:p w14:paraId="6CEC0393" w14:textId="77777777" w:rsidR="003A1467" w:rsidRPr="00AC4CCA" w:rsidRDefault="003A1467" w:rsidP="00534A6F">
            <w:pPr>
              <w:jc w:val="center"/>
            </w:pPr>
            <w:r>
              <w:t>3290967.41</w:t>
            </w:r>
          </w:p>
        </w:tc>
      </w:tr>
      <w:tr w:rsidR="003A1467" w14:paraId="353731BB" w14:textId="77777777" w:rsidTr="00534A6F">
        <w:trPr>
          <w:trHeight w:val="483"/>
        </w:trPr>
        <w:tc>
          <w:tcPr>
            <w:tcW w:w="10367" w:type="dxa"/>
            <w:gridSpan w:val="3"/>
          </w:tcPr>
          <w:p w14:paraId="26F799E4" w14:textId="77777777" w:rsidR="003A1467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D77D20" w14:textId="60ADC7F7" w:rsidR="003A1467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E5217B9" wp14:editId="0EC1F8BB">
                  <wp:extent cx="6105525" cy="4905375"/>
                  <wp:effectExtent l="0" t="0" r="9525" b="9525"/>
                  <wp:docPr id="527592772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EC3F9D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CE7D810" w14:textId="0898E740" w:rsidR="003A1467" w:rsidRDefault="003A1467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558DACA" w14:textId="77777777" w:rsidR="003A1467" w:rsidRDefault="003A1467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CCE76B0" w14:textId="77777777" w:rsidR="003A1467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94700CC" wp14:editId="53F65A6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43900763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D026C46" id="Прямая соединительная линия 4" o:spid="_x0000_s1026" style="position:absolute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D4eKmP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7AC08B7" w14:textId="77777777" w:rsidR="003A1467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4B0FF19" w14:textId="77777777" w:rsidR="003A1467" w:rsidRPr="00EF0FF4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EE05ED6" w14:textId="77777777" w:rsidR="003A1467" w:rsidRDefault="003A1467" w:rsidP="003A146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17BAFFF" w14:textId="3456A71E" w:rsidR="003A1467" w:rsidRDefault="003A1467" w:rsidP="003A146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11B940B" w14:textId="29B58B0E" w:rsidR="003A1467" w:rsidRDefault="003A1467" w:rsidP="003A14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4A463B1" w14:textId="77777777" w:rsidR="00F418A1" w:rsidRDefault="00F418A1" w:rsidP="003A146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3A1467" w14:paraId="5995C42F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3A0B2BA2" w14:textId="69BAC050" w:rsidR="003A1467" w:rsidRPr="00CE6974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49</w:t>
            </w:r>
          </w:p>
        </w:tc>
      </w:tr>
      <w:tr w:rsidR="003A1467" w14:paraId="0D7D8D4A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61943336" w14:textId="2B0996EC" w:rsidR="003A146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8D6697">
              <w:rPr>
                <w:rFonts w:ascii="Times New Roman" w:eastAsia="MS Mincho" w:hAnsi="Times New Roman"/>
                <w:bCs/>
                <w:sz w:val="22"/>
                <w:szCs w:val="22"/>
              </w:rPr>
              <w:t>Менделеева, 12</w:t>
            </w:r>
          </w:p>
        </w:tc>
      </w:tr>
      <w:tr w:rsidR="003A1467" w:rsidRPr="00F52827" w14:paraId="78087F57" w14:textId="77777777" w:rsidTr="00534A6F">
        <w:trPr>
          <w:trHeight w:val="113"/>
        </w:trPr>
        <w:tc>
          <w:tcPr>
            <w:tcW w:w="10367" w:type="dxa"/>
            <w:gridSpan w:val="3"/>
            <w:vAlign w:val="center"/>
          </w:tcPr>
          <w:p w14:paraId="24A20E3A" w14:textId="1CDBBC57" w:rsidR="003A1467" w:rsidRPr="00F52827" w:rsidRDefault="00800111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AF7B6C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3A1467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A1467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3A1467" w14:paraId="44D43A43" w14:textId="77777777" w:rsidTr="00534A6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90A1640" w14:textId="77777777" w:rsidR="003A1467" w:rsidRPr="00000A2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30499F3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292CD21" w14:textId="77777777" w:rsidR="003A1467" w:rsidRPr="00CE6974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3A1467" w14:paraId="773B2CBF" w14:textId="77777777" w:rsidTr="00534A6F">
        <w:trPr>
          <w:trHeight w:val="113"/>
        </w:trPr>
        <w:tc>
          <w:tcPr>
            <w:tcW w:w="3704" w:type="dxa"/>
            <w:vMerge/>
            <w:vAlign w:val="center"/>
          </w:tcPr>
          <w:p w14:paraId="1CCBFCED" w14:textId="77777777" w:rsidR="003A1467" w:rsidRPr="00000A27" w:rsidRDefault="003A1467" w:rsidP="00534A6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8B2C8BE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DCC0726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3A1467" w14:paraId="6E6CC626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4308377" w14:textId="77777777" w:rsidR="003A1467" w:rsidRPr="00000A27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4302B3F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6F7E083" w14:textId="77777777" w:rsidR="003A1467" w:rsidRPr="00CE6974" w:rsidRDefault="003A1467" w:rsidP="00534A6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A1467" w14:paraId="0A5A9CA4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DFA815C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E419371" w14:textId="3B3DD49E" w:rsidR="003A1467" w:rsidRPr="00AC4CCA" w:rsidRDefault="00AF7B6C" w:rsidP="00534A6F">
            <w:pPr>
              <w:jc w:val="center"/>
            </w:pPr>
            <w:r>
              <w:t>437560.64</w:t>
            </w:r>
          </w:p>
        </w:tc>
        <w:tc>
          <w:tcPr>
            <w:tcW w:w="3543" w:type="dxa"/>
            <w:vAlign w:val="center"/>
          </w:tcPr>
          <w:p w14:paraId="64C23AE7" w14:textId="5D1B2468" w:rsidR="003A1467" w:rsidRPr="00AC4CCA" w:rsidRDefault="00AF7B6C" w:rsidP="0010018E">
            <w:pPr>
              <w:jc w:val="center"/>
            </w:pPr>
            <w:r>
              <w:t>3290964.67</w:t>
            </w:r>
          </w:p>
        </w:tc>
      </w:tr>
      <w:tr w:rsidR="003A1467" w14:paraId="513FD511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5138088F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DAD2CA4" w14:textId="4E1288FD" w:rsidR="003A1467" w:rsidRPr="00AC4CCA" w:rsidRDefault="0010018E" w:rsidP="00534A6F">
            <w:pPr>
              <w:jc w:val="center"/>
            </w:pPr>
            <w:r>
              <w:t>437557.66</w:t>
            </w:r>
          </w:p>
        </w:tc>
        <w:tc>
          <w:tcPr>
            <w:tcW w:w="3543" w:type="dxa"/>
            <w:vAlign w:val="center"/>
          </w:tcPr>
          <w:p w14:paraId="27966F7D" w14:textId="04F8EFFB" w:rsidR="003A1467" w:rsidRPr="00AC4CCA" w:rsidRDefault="0010018E" w:rsidP="0010018E">
            <w:pPr>
              <w:jc w:val="center"/>
            </w:pPr>
            <w:r>
              <w:t>3290967.33</w:t>
            </w:r>
          </w:p>
        </w:tc>
      </w:tr>
      <w:tr w:rsidR="003A1467" w14:paraId="331B4C7C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18DDD208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0CF431E" w14:textId="381E38B6" w:rsidR="003A1467" w:rsidRPr="00AC4CCA" w:rsidRDefault="0010018E" w:rsidP="00534A6F">
            <w:pPr>
              <w:jc w:val="center"/>
            </w:pPr>
            <w:r>
              <w:t>437555.99</w:t>
            </w:r>
          </w:p>
        </w:tc>
        <w:tc>
          <w:tcPr>
            <w:tcW w:w="3543" w:type="dxa"/>
            <w:vAlign w:val="center"/>
          </w:tcPr>
          <w:p w14:paraId="7A4E90F0" w14:textId="544F6595" w:rsidR="003A1467" w:rsidRPr="00AC4CCA" w:rsidRDefault="0010018E" w:rsidP="0010018E">
            <w:pPr>
              <w:jc w:val="center"/>
            </w:pPr>
            <w:r>
              <w:t>3290965.46</w:t>
            </w:r>
          </w:p>
        </w:tc>
      </w:tr>
      <w:tr w:rsidR="003A1467" w14:paraId="17D858A3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39521048" w14:textId="77777777" w:rsidR="003A1467" w:rsidRPr="00CE6974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C476ED4" w14:textId="7A72800C" w:rsidR="003A1467" w:rsidRPr="00AC4CCA" w:rsidRDefault="0010018E" w:rsidP="00534A6F">
            <w:pPr>
              <w:jc w:val="center"/>
            </w:pPr>
            <w:r>
              <w:t>437558.98</w:t>
            </w:r>
          </w:p>
        </w:tc>
        <w:tc>
          <w:tcPr>
            <w:tcW w:w="3543" w:type="dxa"/>
            <w:vAlign w:val="center"/>
          </w:tcPr>
          <w:p w14:paraId="7B73783B" w14:textId="67479106" w:rsidR="003A1467" w:rsidRPr="00AC4CCA" w:rsidRDefault="0010018E" w:rsidP="00534A6F">
            <w:pPr>
              <w:jc w:val="center"/>
            </w:pPr>
            <w:r>
              <w:t>3290962.80</w:t>
            </w:r>
          </w:p>
        </w:tc>
      </w:tr>
      <w:tr w:rsidR="003A1467" w14:paraId="47EFC17D" w14:textId="77777777" w:rsidTr="00534A6F">
        <w:trPr>
          <w:trHeight w:val="113"/>
        </w:trPr>
        <w:tc>
          <w:tcPr>
            <w:tcW w:w="3704" w:type="dxa"/>
            <w:vAlign w:val="center"/>
          </w:tcPr>
          <w:p w14:paraId="61CD1997" w14:textId="77777777" w:rsidR="003A1467" w:rsidRPr="0025504F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45B8E6C" w14:textId="75509AC5" w:rsidR="003A1467" w:rsidRPr="00AC4CCA" w:rsidRDefault="00AF7B6C" w:rsidP="0010018E">
            <w:pPr>
              <w:jc w:val="center"/>
            </w:pPr>
            <w:r>
              <w:t xml:space="preserve">437560.64 </w:t>
            </w:r>
          </w:p>
        </w:tc>
        <w:tc>
          <w:tcPr>
            <w:tcW w:w="3543" w:type="dxa"/>
            <w:vAlign w:val="center"/>
          </w:tcPr>
          <w:p w14:paraId="1773938A" w14:textId="4AC44994" w:rsidR="003A1467" w:rsidRPr="00AC4CCA" w:rsidRDefault="0010018E" w:rsidP="00534A6F">
            <w:pPr>
              <w:jc w:val="center"/>
            </w:pPr>
            <w:r>
              <w:t>3290964.67</w:t>
            </w:r>
          </w:p>
        </w:tc>
      </w:tr>
      <w:tr w:rsidR="003A1467" w14:paraId="22F735EF" w14:textId="77777777" w:rsidTr="00534A6F">
        <w:trPr>
          <w:trHeight w:val="483"/>
        </w:trPr>
        <w:tc>
          <w:tcPr>
            <w:tcW w:w="10367" w:type="dxa"/>
            <w:gridSpan w:val="3"/>
          </w:tcPr>
          <w:p w14:paraId="53DEC6A1" w14:textId="77777777" w:rsidR="003A1467" w:rsidRDefault="003A1467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476EFBF" w14:textId="022DA7E0" w:rsidR="003A1467" w:rsidRDefault="00AF7B6C" w:rsidP="00534A6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2CEB683" wp14:editId="7D8FBFE7">
                  <wp:extent cx="6105525" cy="4905375"/>
                  <wp:effectExtent l="0" t="0" r="9525" b="9525"/>
                  <wp:docPr id="1050132911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22A89" w14:textId="77777777" w:rsidR="00F64FC8" w:rsidRDefault="00F64FC8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1D84363" w14:textId="453D6A41" w:rsidR="003A1467" w:rsidRDefault="003A1467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09DEE00" w14:textId="77777777" w:rsidR="003A1467" w:rsidRDefault="003A1467" w:rsidP="00534A6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5C06952" w14:textId="77777777" w:rsidR="003A1467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57DADFE6" wp14:editId="02CC58BE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02943677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99848AD" id="Прямая соединительная линия 4" o:spid="_x0000_s1026" style="position:absolute;flip:y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iTEWp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19527CF" w14:textId="77777777" w:rsidR="003A1467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34F442C" w14:textId="77777777" w:rsidR="003A1467" w:rsidRPr="00EF0FF4" w:rsidRDefault="003A1467" w:rsidP="00534A6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0DCE586" w14:textId="77777777" w:rsidR="003A1467" w:rsidRDefault="003A1467" w:rsidP="003A1467">
      <w:pPr>
        <w:ind w:right="-1"/>
        <w:jc w:val="both"/>
      </w:pPr>
    </w:p>
    <w:p w14:paraId="5B9E61BA" w14:textId="64FE986F" w:rsidR="00F418A1" w:rsidRDefault="00F418A1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C08EE44" w14:textId="661816B4" w:rsidR="00D351C5" w:rsidRDefault="00D351C5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DA9850B" w14:textId="3D73D131" w:rsidR="00D351C5" w:rsidRDefault="00D351C5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F2D1B0C" w14:textId="77777777" w:rsidR="00F418A1" w:rsidRDefault="00F418A1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351C5" w14:paraId="2D2ED19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3B61ACCC" w14:textId="49DAC53D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5E19BF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D351C5" w14:paraId="603CCE3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782C8D7C" w14:textId="6A524E60" w:rsidR="00D351C5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3947CD">
              <w:rPr>
                <w:rFonts w:ascii="Times New Roman" w:eastAsia="MS Mincho" w:hAnsi="Times New Roman"/>
                <w:bCs/>
                <w:sz w:val="22"/>
                <w:szCs w:val="22"/>
              </w:rPr>
              <w:t>Менделеева, 29</w:t>
            </w:r>
          </w:p>
        </w:tc>
      </w:tr>
      <w:tr w:rsidR="00D351C5" w:rsidRPr="00F52827" w14:paraId="6B9A9CFE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7C13F00" w14:textId="3BEBE064" w:rsidR="00D351C5" w:rsidRPr="00F52827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351C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351C5" w14:paraId="5743D94B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585ACBE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440C13A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3419D7F" w14:textId="77777777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351C5" w14:paraId="624B2FB7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60F3E903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83EFEF8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3C832A1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351C5" w14:paraId="229CB34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972689A" w14:textId="77777777" w:rsidR="00D351C5" w:rsidRPr="00000A27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3523D614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AD89A1A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51C5" w14:paraId="462C2142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097ABB2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5A2CF3E" w14:textId="77777777" w:rsidR="00D351C5" w:rsidRPr="00AC4CCA" w:rsidRDefault="00D351C5" w:rsidP="00D351C5">
            <w:pPr>
              <w:jc w:val="center"/>
            </w:pPr>
            <w:r>
              <w:t xml:space="preserve">437552.88 </w:t>
            </w:r>
          </w:p>
        </w:tc>
        <w:tc>
          <w:tcPr>
            <w:tcW w:w="3543" w:type="dxa"/>
            <w:vAlign w:val="center"/>
          </w:tcPr>
          <w:p w14:paraId="51F52F80" w14:textId="77777777" w:rsidR="00D351C5" w:rsidRPr="00AC4CCA" w:rsidRDefault="00D351C5" w:rsidP="00D351C5">
            <w:pPr>
              <w:jc w:val="center"/>
            </w:pPr>
            <w:r>
              <w:t>3291118.35</w:t>
            </w:r>
          </w:p>
        </w:tc>
      </w:tr>
      <w:tr w:rsidR="00D351C5" w14:paraId="735917D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604C010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F48EC8C" w14:textId="77777777" w:rsidR="00D351C5" w:rsidRPr="00AC4CCA" w:rsidRDefault="00D351C5" w:rsidP="00D351C5">
            <w:pPr>
              <w:jc w:val="center"/>
            </w:pPr>
            <w:r>
              <w:t xml:space="preserve">437548.40 </w:t>
            </w:r>
          </w:p>
        </w:tc>
        <w:tc>
          <w:tcPr>
            <w:tcW w:w="3543" w:type="dxa"/>
            <w:vAlign w:val="center"/>
          </w:tcPr>
          <w:p w14:paraId="4BA77C51" w14:textId="77777777" w:rsidR="00D351C5" w:rsidRPr="00AC4CCA" w:rsidRDefault="00D351C5" w:rsidP="00D351C5">
            <w:pPr>
              <w:jc w:val="center"/>
            </w:pPr>
            <w:r>
              <w:t>3291112.97</w:t>
            </w:r>
          </w:p>
        </w:tc>
      </w:tr>
      <w:tr w:rsidR="00D351C5" w14:paraId="4409B20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BF5CE28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FF2B004" w14:textId="77777777" w:rsidR="00D351C5" w:rsidRPr="00AC4CCA" w:rsidRDefault="00D351C5" w:rsidP="00D351C5">
            <w:pPr>
              <w:jc w:val="center"/>
            </w:pPr>
            <w:r>
              <w:t xml:space="preserve">437551.47  </w:t>
            </w:r>
          </w:p>
        </w:tc>
        <w:tc>
          <w:tcPr>
            <w:tcW w:w="3543" w:type="dxa"/>
            <w:vAlign w:val="center"/>
          </w:tcPr>
          <w:p w14:paraId="7C578156" w14:textId="77777777" w:rsidR="00D351C5" w:rsidRPr="00AC4CCA" w:rsidRDefault="00D351C5" w:rsidP="00D351C5">
            <w:pPr>
              <w:jc w:val="center"/>
            </w:pPr>
            <w:r>
              <w:t>3291110.41</w:t>
            </w:r>
          </w:p>
        </w:tc>
      </w:tr>
      <w:tr w:rsidR="00D351C5" w14:paraId="1AA3132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300BFFE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ED24540" w14:textId="77777777" w:rsidR="00D351C5" w:rsidRPr="00AC4CCA" w:rsidRDefault="00D351C5" w:rsidP="00D351C5">
            <w:pPr>
              <w:jc w:val="center"/>
            </w:pPr>
            <w:r>
              <w:t xml:space="preserve">437555.95 </w:t>
            </w:r>
          </w:p>
        </w:tc>
        <w:tc>
          <w:tcPr>
            <w:tcW w:w="3543" w:type="dxa"/>
            <w:vAlign w:val="center"/>
          </w:tcPr>
          <w:p w14:paraId="33B750CA" w14:textId="77777777" w:rsidR="00D351C5" w:rsidRPr="00AC4CCA" w:rsidRDefault="00D351C5" w:rsidP="00D351C5">
            <w:pPr>
              <w:jc w:val="center"/>
            </w:pPr>
            <w:r>
              <w:t>3291115.79</w:t>
            </w:r>
          </w:p>
        </w:tc>
      </w:tr>
      <w:tr w:rsidR="00D351C5" w14:paraId="2D980F9A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D217FDF" w14:textId="77777777" w:rsidR="00D351C5" w:rsidRPr="0025504F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93398A2" w14:textId="77777777" w:rsidR="00D351C5" w:rsidRPr="00AC4CCA" w:rsidRDefault="00D351C5" w:rsidP="00D351C5">
            <w:pPr>
              <w:jc w:val="center"/>
            </w:pPr>
            <w:r>
              <w:t xml:space="preserve">437552.88 </w:t>
            </w:r>
          </w:p>
        </w:tc>
        <w:tc>
          <w:tcPr>
            <w:tcW w:w="3543" w:type="dxa"/>
            <w:vAlign w:val="center"/>
          </w:tcPr>
          <w:p w14:paraId="1B7333D4" w14:textId="77777777" w:rsidR="00D351C5" w:rsidRPr="00AC4CCA" w:rsidRDefault="00D351C5" w:rsidP="00D351C5">
            <w:pPr>
              <w:jc w:val="center"/>
            </w:pPr>
            <w:r>
              <w:t>3291118.35</w:t>
            </w:r>
          </w:p>
        </w:tc>
      </w:tr>
      <w:tr w:rsidR="00D351C5" w14:paraId="758B9F8F" w14:textId="77777777" w:rsidTr="00D351C5">
        <w:trPr>
          <w:trHeight w:val="483"/>
        </w:trPr>
        <w:tc>
          <w:tcPr>
            <w:tcW w:w="10367" w:type="dxa"/>
            <w:gridSpan w:val="3"/>
          </w:tcPr>
          <w:p w14:paraId="3D9B5AA4" w14:textId="77777777" w:rsidR="00D351C5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BF11B4D" w14:textId="54784CE5" w:rsidR="00D351C5" w:rsidRDefault="00394389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FFB86F9" wp14:editId="262ACA08">
                  <wp:extent cx="6115050" cy="4895850"/>
                  <wp:effectExtent l="0" t="0" r="0" b="0"/>
                  <wp:docPr id="654485312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77C05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BB104A8" w14:textId="19C6AB54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10C76E7" w14:textId="77777777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63A358A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719AA4D6" wp14:editId="54B28F04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9264633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DF93D39" id="Прямая соединительная линия 4" o:spid="_x0000_s1026" style="position:absolute;flip: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B7wrjKAwIAAKY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224BCC3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507C133" w14:textId="77777777" w:rsidR="00D351C5" w:rsidRPr="00EF0FF4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8752F95" w14:textId="77777777" w:rsidR="00D351C5" w:rsidRDefault="00D351C5" w:rsidP="00D351C5">
      <w:pPr>
        <w:ind w:right="-1"/>
        <w:jc w:val="both"/>
      </w:pPr>
    </w:p>
    <w:p w14:paraId="55D9E933" w14:textId="77777777" w:rsidR="00D22ED9" w:rsidRDefault="00D22ED9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2AF19B5" w14:textId="00018863" w:rsidR="00D351C5" w:rsidRDefault="00D351C5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279FF88" w14:textId="40ED4E51" w:rsidR="00D351C5" w:rsidRDefault="00D351C5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AE25B28" w14:textId="77777777" w:rsidR="00F418A1" w:rsidRDefault="00F418A1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351C5" w14:paraId="0A8F1633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7D4CE8E2" w14:textId="4505C9B0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D351C5" w14:paraId="4C90479F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2E534BD0" w14:textId="74126FA2" w:rsidR="00D351C5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3947CD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ул. Менделеева, 29</w:t>
            </w:r>
          </w:p>
        </w:tc>
      </w:tr>
      <w:tr w:rsidR="00D351C5" w:rsidRPr="00F52827" w14:paraId="0747160C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56188F87" w14:textId="66DA3D8A" w:rsidR="00D351C5" w:rsidRPr="00F52827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351C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351C5" w14:paraId="277CACF3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D258255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305C4A8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F562955" w14:textId="77777777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351C5" w14:paraId="088AD117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75039E8C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6E64A83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BC53B8F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351C5" w14:paraId="347EBA9C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08427CF" w14:textId="77777777" w:rsidR="00D351C5" w:rsidRPr="00000A27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8F822D6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25D687F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51C5" w14:paraId="5DDE4D9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CC9D0C7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55B67E3" w14:textId="77777777" w:rsidR="00D351C5" w:rsidRPr="00AC4CCA" w:rsidRDefault="00D351C5" w:rsidP="00D351C5">
            <w:pPr>
              <w:jc w:val="center"/>
            </w:pPr>
            <w:r>
              <w:t xml:space="preserve">437548.34  </w:t>
            </w:r>
          </w:p>
        </w:tc>
        <w:tc>
          <w:tcPr>
            <w:tcW w:w="3543" w:type="dxa"/>
            <w:vAlign w:val="center"/>
          </w:tcPr>
          <w:p w14:paraId="7EAD6A92" w14:textId="77777777" w:rsidR="00D351C5" w:rsidRPr="00AC4CCA" w:rsidRDefault="00D351C5" w:rsidP="00D351C5">
            <w:pPr>
              <w:jc w:val="center"/>
            </w:pPr>
            <w:r>
              <w:t>3291112.89</w:t>
            </w:r>
          </w:p>
        </w:tc>
      </w:tr>
      <w:tr w:rsidR="00D351C5" w14:paraId="1E96C528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45358B9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7C7F73E4" w14:textId="77777777" w:rsidR="00D351C5" w:rsidRPr="00AC4CCA" w:rsidRDefault="00D351C5" w:rsidP="00D351C5">
            <w:pPr>
              <w:jc w:val="center"/>
            </w:pPr>
            <w:r>
              <w:t xml:space="preserve">437543.86  </w:t>
            </w:r>
          </w:p>
        </w:tc>
        <w:tc>
          <w:tcPr>
            <w:tcW w:w="3543" w:type="dxa"/>
            <w:vAlign w:val="center"/>
          </w:tcPr>
          <w:p w14:paraId="408DE4FE" w14:textId="77777777" w:rsidR="00D351C5" w:rsidRPr="00AC4CCA" w:rsidRDefault="00D351C5" w:rsidP="00D351C5">
            <w:pPr>
              <w:jc w:val="center"/>
            </w:pPr>
            <w:r>
              <w:t>3291107.51</w:t>
            </w:r>
          </w:p>
        </w:tc>
      </w:tr>
      <w:tr w:rsidR="00D351C5" w14:paraId="3912440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916640E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B091C5F" w14:textId="77777777" w:rsidR="00D351C5" w:rsidRPr="00AC4CCA" w:rsidRDefault="00D351C5" w:rsidP="00D351C5">
            <w:pPr>
              <w:jc w:val="center"/>
            </w:pPr>
            <w:r>
              <w:t xml:space="preserve">437546.93  </w:t>
            </w:r>
          </w:p>
        </w:tc>
        <w:tc>
          <w:tcPr>
            <w:tcW w:w="3543" w:type="dxa"/>
            <w:vAlign w:val="center"/>
          </w:tcPr>
          <w:p w14:paraId="77920D39" w14:textId="77777777" w:rsidR="00D351C5" w:rsidRPr="00AC4CCA" w:rsidRDefault="00D351C5" w:rsidP="00D351C5">
            <w:pPr>
              <w:jc w:val="center"/>
            </w:pPr>
            <w:r>
              <w:t>3291104.95</w:t>
            </w:r>
          </w:p>
        </w:tc>
      </w:tr>
      <w:tr w:rsidR="00D351C5" w14:paraId="6BBE7DDC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0CC9D323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5B59778" w14:textId="77777777" w:rsidR="00D351C5" w:rsidRPr="00AC4CCA" w:rsidRDefault="00D351C5" w:rsidP="00D351C5">
            <w:pPr>
              <w:jc w:val="center"/>
            </w:pPr>
            <w:r>
              <w:t xml:space="preserve">437551.41 </w:t>
            </w:r>
          </w:p>
        </w:tc>
        <w:tc>
          <w:tcPr>
            <w:tcW w:w="3543" w:type="dxa"/>
            <w:vAlign w:val="center"/>
          </w:tcPr>
          <w:p w14:paraId="1280A173" w14:textId="77777777" w:rsidR="00D351C5" w:rsidRPr="00AC4CCA" w:rsidRDefault="00D351C5" w:rsidP="00D351C5">
            <w:pPr>
              <w:jc w:val="center"/>
            </w:pPr>
            <w:r>
              <w:t>3291110.33</w:t>
            </w:r>
          </w:p>
        </w:tc>
      </w:tr>
      <w:tr w:rsidR="00D351C5" w14:paraId="78E4F45E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05EF4CE6" w14:textId="77777777" w:rsidR="00D351C5" w:rsidRPr="0025504F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865BD4A" w14:textId="77777777" w:rsidR="00D351C5" w:rsidRPr="00AC4CCA" w:rsidRDefault="00D351C5" w:rsidP="00D351C5">
            <w:pPr>
              <w:jc w:val="center"/>
            </w:pPr>
            <w:r>
              <w:t xml:space="preserve">437548.34 </w:t>
            </w:r>
          </w:p>
        </w:tc>
        <w:tc>
          <w:tcPr>
            <w:tcW w:w="3543" w:type="dxa"/>
            <w:vAlign w:val="center"/>
          </w:tcPr>
          <w:p w14:paraId="021BA065" w14:textId="77777777" w:rsidR="00D351C5" w:rsidRPr="00AC4CCA" w:rsidRDefault="00D351C5" w:rsidP="00D351C5">
            <w:pPr>
              <w:jc w:val="center"/>
            </w:pPr>
            <w:r>
              <w:t>3291112.89</w:t>
            </w:r>
          </w:p>
        </w:tc>
      </w:tr>
      <w:tr w:rsidR="00D351C5" w14:paraId="7C766FD5" w14:textId="77777777" w:rsidTr="00D351C5">
        <w:trPr>
          <w:trHeight w:val="483"/>
        </w:trPr>
        <w:tc>
          <w:tcPr>
            <w:tcW w:w="10367" w:type="dxa"/>
            <w:gridSpan w:val="3"/>
          </w:tcPr>
          <w:p w14:paraId="027FA467" w14:textId="77777777" w:rsidR="00D351C5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5D2BD56" w14:textId="4855B438" w:rsidR="00D351C5" w:rsidRDefault="00B00662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DBE0060" wp14:editId="384A6A7D">
                  <wp:extent cx="6115050" cy="4895850"/>
                  <wp:effectExtent l="0" t="0" r="0" b="0"/>
                  <wp:docPr id="859078038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89289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0B675BF" w14:textId="354DC919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2CFE159" w14:textId="77777777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C04FFAD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AD4152C" wp14:editId="253D08A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0788050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8A86C30" id="Прямая соединительная линия 4" o:spid="_x0000_s1026" style="position:absolute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NB+cVs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6D182B6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5759F8B" w14:textId="77777777" w:rsidR="00D351C5" w:rsidRPr="00EF0FF4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6AD4480" w14:textId="77777777" w:rsidR="00D351C5" w:rsidRDefault="00D351C5" w:rsidP="00D351C5">
      <w:pPr>
        <w:ind w:right="-1"/>
        <w:jc w:val="both"/>
      </w:pPr>
    </w:p>
    <w:p w14:paraId="30F953A1" w14:textId="77777777" w:rsidR="00F418A1" w:rsidRDefault="00F418A1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029C1BC" w14:textId="76C5808C" w:rsidR="00D351C5" w:rsidRDefault="00D351C5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CFA1DF6" w14:textId="11F5E9AB" w:rsidR="00D351C5" w:rsidRDefault="00D351C5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211EEEF" w14:textId="77777777" w:rsidR="00F418A1" w:rsidRDefault="00F418A1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351C5" w14:paraId="4F4D6FF9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225C7050" w14:textId="38CD4A18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D351C5" w14:paraId="2F7A70B4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8CD8529" w14:textId="0FD4D9BB" w:rsidR="00D351C5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3947CD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ул. Менделеева, 29</w:t>
            </w:r>
          </w:p>
        </w:tc>
      </w:tr>
      <w:tr w:rsidR="00D351C5" w:rsidRPr="00F52827" w14:paraId="1C04F361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7427812" w14:textId="58D1F852" w:rsidR="00D351C5" w:rsidRPr="00F52827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351C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351C5" w14:paraId="77E3D5B6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4F9837E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336358A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1B0D4E4" w14:textId="77777777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351C5" w14:paraId="455A6295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7A8AB1BC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5D16B90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E184D4D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351C5" w14:paraId="1AD28C0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784BF47" w14:textId="77777777" w:rsidR="00D351C5" w:rsidRPr="00000A27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AAAD5C4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6D7AB48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51C5" w14:paraId="1910990B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A51A13D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8A34E57" w14:textId="77777777" w:rsidR="00D351C5" w:rsidRPr="00AC4CCA" w:rsidRDefault="00D351C5" w:rsidP="00D351C5">
            <w:pPr>
              <w:jc w:val="center"/>
            </w:pPr>
            <w:r>
              <w:t xml:space="preserve">437543.78 </w:t>
            </w:r>
          </w:p>
        </w:tc>
        <w:tc>
          <w:tcPr>
            <w:tcW w:w="3543" w:type="dxa"/>
            <w:vAlign w:val="center"/>
          </w:tcPr>
          <w:p w14:paraId="3C014DC0" w14:textId="77777777" w:rsidR="00D351C5" w:rsidRPr="00AC4CCA" w:rsidRDefault="00D351C5" w:rsidP="00D351C5">
            <w:pPr>
              <w:jc w:val="center"/>
            </w:pPr>
            <w:r>
              <w:t>3291107.43</w:t>
            </w:r>
          </w:p>
        </w:tc>
      </w:tr>
      <w:tr w:rsidR="00D351C5" w14:paraId="726AAF3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CCBE9C1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5D351C7" w14:textId="77777777" w:rsidR="00D351C5" w:rsidRPr="00AC4CCA" w:rsidRDefault="00D351C5" w:rsidP="00D351C5">
            <w:pPr>
              <w:jc w:val="center"/>
            </w:pPr>
            <w:r>
              <w:t xml:space="preserve">437539.30  </w:t>
            </w:r>
          </w:p>
        </w:tc>
        <w:tc>
          <w:tcPr>
            <w:tcW w:w="3543" w:type="dxa"/>
            <w:vAlign w:val="center"/>
          </w:tcPr>
          <w:p w14:paraId="36F50FC4" w14:textId="77777777" w:rsidR="00D351C5" w:rsidRPr="00AC4CCA" w:rsidRDefault="00D351C5" w:rsidP="00D351C5">
            <w:pPr>
              <w:jc w:val="center"/>
            </w:pPr>
            <w:r>
              <w:t>3291102.05</w:t>
            </w:r>
          </w:p>
        </w:tc>
      </w:tr>
      <w:tr w:rsidR="00D351C5" w14:paraId="19E69D2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01CFAE3E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75C1FEC" w14:textId="77777777" w:rsidR="00D351C5" w:rsidRPr="00AC4CCA" w:rsidRDefault="00D351C5" w:rsidP="00D351C5">
            <w:pPr>
              <w:jc w:val="center"/>
            </w:pPr>
            <w:r>
              <w:t xml:space="preserve">437542.37  </w:t>
            </w:r>
          </w:p>
        </w:tc>
        <w:tc>
          <w:tcPr>
            <w:tcW w:w="3543" w:type="dxa"/>
            <w:vAlign w:val="center"/>
          </w:tcPr>
          <w:p w14:paraId="44415855" w14:textId="77777777" w:rsidR="00D351C5" w:rsidRPr="00AC4CCA" w:rsidRDefault="00D351C5" w:rsidP="00D351C5">
            <w:pPr>
              <w:jc w:val="center"/>
            </w:pPr>
            <w:r>
              <w:t>3291099.49</w:t>
            </w:r>
          </w:p>
        </w:tc>
      </w:tr>
      <w:tr w:rsidR="00D351C5" w14:paraId="7B3D3921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3F28C18E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996483E" w14:textId="77777777" w:rsidR="00D351C5" w:rsidRPr="00AC4CCA" w:rsidRDefault="00D351C5" w:rsidP="00D351C5">
            <w:pPr>
              <w:jc w:val="center"/>
            </w:pPr>
            <w:r>
              <w:t xml:space="preserve">437546.85  </w:t>
            </w:r>
          </w:p>
        </w:tc>
        <w:tc>
          <w:tcPr>
            <w:tcW w:w="3543" w:type="dxa"/>
            <w:vAlign w:val="center"/>
          </w:tcPr>
          <w:p w14:paraId="355E3C54" w14:textId="77777777" w:rsidR="00D351C5" w:rsidRPr="00AC4CCA" w:rsidRDefault="00D351C5" w:rsidP="00D351C5">
            <w:pPr>
              <w:jc w:val="center"/>
            </w:pPr>
            <w:r>
              <w:t>3291104.87</w:t>
            </w:r>
          </w:p>
        </w:tc>
      </w:tr>
      <w:tr w:rsidR="00D351C5" w14:paraId="72C04EE2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6C5A64A" w14:textId="77777777" w:rsidR="00D351C5" w:rsidRPr="0025504F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789561A" w14:textId="77777777" w:rsidR="00D351C5" w:rsidRPr="00AC4CCA" w:rsidRDefault="00D351C5" w:rsidP="00D351C5">
            <w:pPr>
              <w:jc w:val="center"/>
            </w:pPr>
            <w:r>
              <w:t xml:space="preserve">437543.78   </w:t>
            </w:r>
          </w:p>
        </w:tc>
        <w:tc>
          <w:tcPr>
            <w:tcW w:w="3543" w:type="dxa"/>
            <w:vAlign w:val="center"/>
          </w:tcPr>
          <w:p w14:paraId="0AB8E89C" w14:textId="77777777" w:rsidR="00D351C5" w:rsidRPr="00AC4CCA" w:rsidRDefault="00D351C5" w:rsidP="00D351C5">
            <w:pPr>
              <w:jc w:val="center"/>
            </w:pPr>
            <w:r>
              <w:t>3291107.43</w:t>
            </w:r>
          </w:p>
        </w:tc>
      </w:tr>
      <w:tr w:rsidR="00D351C5" w14:paraId="74FB3001" w14:textId="77777777" w:rsidTr="00D351C5">
        <w:trPr>
          <w:trHeight w:val="483"/>
        </w:trPr>
        <w:tc>
          <w:tcPr>
            <w:tcW w:w="10367" w:type="dxa"/>
            <w:gridSpan w:val="3"/>
          </w:tcPr>
          <w:p w14:paraId="569F265E" w14:textId="77777777" w:rsidR="00D351C5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28FBE23" w14:textId="461A1642" w:rsidR="00D351C5" w:rsidRDefault="00B00662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8D7E3C2" wp14:editId="2839464B">
                  <wp:extent cx="6115050" cy="4895850"/>
                  <wp:effectExtent l="0" t="0" r="0" b="0"/>
                  <wp:docPr id="177893638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4E7CB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F7E2453" w14:textId="238A4C11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544554D" w14:textId="77777777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98939F3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E71D624" wp14:editId="203127C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2102787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D602BFE" id="Прямая соединительная линия 4" o:spid="_x0000_s1026" style="position:absolute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DEyg/wCAgAApg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080E3FD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CD4A643" w14:textId="77777777" w:rsidR="00D351C5" w:rsidRPr="00EF0FF4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36D8422" w14:textId="77777777" w:rsidR="00D351C5" w:rsidRDefault="00D351C5" w:rsidP="00D351C5">
      <w:pPr>
        <w:ind w:right="-1"/>
        <w:jc w:val="both"/>
      </w:pPr>
    </w:p>
    <w:p w14:paraId="4025561C" w14:textId="77777777" w:rsidR="00F418A1" w:rsidRDefault="00F418A1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B72EA3C" w14:textId="7365346E" w:rsidR="00D351C5" w:rsidRDefault="00D351C5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290F07E" w14:textId="7005BFDE" w:rsidR="00D351C5" w:rsidRDefault="00D351C5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79E8B01" w14:textId="77777777" w:rsidR="00F418A1" w:rsidRDefault="00F418A1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351C5" w14:paraId="3BBDED82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D66CC72" w14:textId="40659D49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D351C5" w14:paraId="3719A19D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004D78A2" w14:textId="011833A3" w:rsidR="00D351C5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3947CD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ул. Менделеева, 29</w:t>
            </w:r>
          </w:p>
        </w:tc>
      </w:tr>
      <w:tr w:rsidR="00D351C5" w:rsidRPr="00F52827" w14:paraId="2AB8E4E9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D59D7CE" w14:textId="77414319" w:rsidR="00D351C5" w:rsidRPr="00F52827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351C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351C5" w14:paraId="5A518902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23287DA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7927B6E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995FE82" w14:textId="77777777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351C5" w14:paraId="778CFEA5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0501EC05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5C82A93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B160A10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351C5" w14:paraId="0CF1969B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712034A" w14:textId="77777777" w:rsidR="00D351C5" w:rsidRPr="00000A27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91517C3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93D3A48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51C5" w14:paraId="4002FD4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B2B5F7F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9FB64E7" w14:textId="77777777" w:rsidR="00D351C5" w:rsidRPr="00AC4CCA" w:rsidRDefault="00D351C5" w:rsidP="00D351C5">
            <w:pPr>
              <w:jc w:val="center"/>
            </w:pPr>
            <w:r>
              <w:t xml:space="preserve">437539.24 </w:t>
            </w:r>
          </w:p>
        </w:tc>
        <w:tc>
          <w:tcPr>
            <w:tcW w:w="3543" w:type="dxa"/>
            <w:vAlign w:val="center"/>
          </w:tcPr>
          <w:p w14:paraId="7C5ABC9E" w14:textId="77777777" w:rsidR="00D351C5" w:rsidRPr="00AC4CCA" w:rsidRDefault="00D351C5" w:rsidP="00D351C5">
            <w:pPr>
              <w:jc w:val="center"/>
            </w:pPr>
            <w:r>
              <w:t>3291101.97</w:t>
            </w:r>
          </w:p>
        </w:tc>
      </w:tr>
      <w:tr w:rsidR="00D351C5" w14:paraId="4A384481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4DBB3448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1D17D6F" w14:textId="77777777" w:rsidR="00D351C5" w:rsidRPr="00AC4CCA" w:rsidRDefault="00D351C5" w:rsidP="00D351C5">
            <w:pPr>
              <w:jc w:val="center"/>
            </w:pPr>
            <w:r>
              <w:t xml:space="preserve">437534.76 </w:t>
            </w:r>
          </w:p>
        </w:tc>
        <w:tc>
          <w:tcPr>
            <w:tcW w:w="3543" w:type="dxa"/>
            <w:vAlign w:val="center"/>
          </w:tcPr>
          <w:p w14:paraId="7CC5C58A" w14:textId="77777777" w:rsidR="00D351C5" w:rsidRPr="00AC4CCA" w:rsidRDefault="00D351C5" w:rsidP="00D351C5">
            <w:pPr>
              <w:jc w:val="center"/>
            </w:pPr>
            <w:r>
              <w:t>3291096.59</w:t>
            </w:r>
          </w:p>
        </w:tc>
      </w:tr>
      <w:tr w:rsidR="00D351C5" w14:paraId="48DB6A1C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6BA8EEFD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AE54FDA" w14:textId="77777777" w:rsidR="00D351C5" w:rsidRPr="00AC4CCA" w:rsidRDefault="00D351C5" w:rsidP="00D351C5">
            <w:pPr>
              <w:jc w:val="center"/>
            </w:pPr>
            <w:r>
              <w:t xml:space="preserve">437537.83  </w:t>
            </w:r>
          </w:p>
        </w:tc>
        <w:tc>
          <w:tcPr>
            <w:tcW w:w="3543" w:type="dxa"/>
            <w:vAlign w:val="center"/>
          </w:tcPr>
          <w:p w14:paraId="5A35466B" w14:textId="77777777" w:rsidR="00D351C5" w:rsidRPr="00AC4CCA" w:rsidRDefault="00D351C5" w:rsidP="00D351C5">
            <w:pPr>
              <w:jc w:val="center"/>
            </w:pPr>
            <w:r>
              <w:t>3291094.03</w:t>
            </w:r>
          </w:p>
        </w:tc>
      </w:tr>
      <w:tr w:rsidR="00D351C5" w14:paraId="21979F60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4829BF3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1A582B5" w14:textId="77777777" w:rsidR="00D351C5" w:rsidRPr="00AC4CCA" w:rsidRDefault="00D351C5" w:rsidP="00D351C5">
            <w:pPr>
              <w:jc w:val="center"/>
            </w:pPr>
            <w:r>
              <w:t xml:space="preserve">437542.31  </w:t>
            </w:r>
          </w:p>
        </w:tc>
        <w:tc>
          <w:tcPr>
            <w:tcW w:w="3543" w:type="dxa"/>
            <w:vAlign w:val="center"/>
          </w:tcPr>
          <w:p w14:paraId="059433E6" w14:textId="77777777" w:rsidR="00D351C5" w:rsidRPr="00AC4CCA" w:rsidRDefault="00D351C5" w:rsidP="00D351C5">
            <w:pPr>
              <w:jc w:val="center"/>
            </w:pPr>
            <w:r>
              <w:t>3291099.41</w:t>
            </w:r>
          </w:p>
        </w:tc>
      </w:tr>
      <w:tr w:rsidR="00D351C5" w14:paraId="285C646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0C9EEC8" w14:textId="77777777" w:rsidR="00D351C5" w:rsidRPr="0025504F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DDA3E61" w14:textId="77777777" w:rsidR="00D351C5" w:rsidRPr="00AC4CCA" w:rsidRDefault="00D351C5" w:rsidP="00D351C5">
            <w:pPr>
              <w:jc w:val="center"/>
            </w:pPr>
            <w:r>
              <w:t xml:space="preserve">437539.24 </w:t>
            </w:r>
          </w:p>
        </w:tc>
        <w:tc>
          <w:tcPr>
            <w:tcW w:w="3543" w:type="dxa"/>
            <w:vAlign w:val="center"/>
          </w:tcPr>
          <w:p w14:paraId="6897F344" w14:textId="77777777" w:rsidR="00D351C5" w:rsidRPr="00AC4CCA" w:rsidRDefault="00D351C5" w:rsidP="00D351C5">
            <w:pPr>
              <w:jc w:val="center"/>
            </w:pPr>
            <w:r>
              <w:t>3291101.97</w:t>
            </w:r>
          </w:p>
        </w:tc>
      </w:tr>
      <w:tr w:rsidR="00D351C5" w14:paraId="73D76927" w14:textId="77777777" w:rsidTr="00D351C5">
        <w:trPr>
          <w:trHeight w:val="483"/>
        </w:trPr>
        <w:tc>
          <w:tcPr>
            <w:tcW w:w="10367" w:type="dxa"/>
            <w:gridSpan w:val="3"/>
          </w:tcPr>
          <w:p w14:paraId="7B857293" w14:textId="77777777" w:rsidR="00D351C5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9896E75" w14:textId="2A5AFF16" w:rsidR="00D351C5" w:rsidRDefault="00B00662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7D51015E" wp14:editId="18CA6960">
                  <wp:extent cx="6115050" cy="4895850"/>
                  <wp:effectExtent l="0" t="0" r="0" b="0"/>
                  <wp:docPr id="1262795373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075048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85F5E7D" w14:textId="6A8D1263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DB8AF09" w14:textId="77777777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11FCD00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03346211" wp14:editId="0BA2DEE6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08490124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1BBBB6B" id="Прямая соединительная линия 4" o:spid="_x0000_s1026" style="position:absolute;flip: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C0865F2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7188C9F" w14:textId="77777777" w:rsidR="00D351C5" w:rsidRPr="00EF0FF4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9EA029E" w14:textId="77777777" w:rsidR="00D351C5" w:rsidRDefault="00D351C5" w:rsidP="00D351C5">
      <w:pPr>
        <w:ind w:right="-1"/>
        <w:jc w:val="both"/>
      </w:pPr>
    </w:p>
    <w:p w14:paraId="3918C8E0" w14:textId="77777777" w:rsidR="00F418A1" w:rsidRDefault="00F418A1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1732E35" w14:textId="06DF0894" w:rsidR="00D351C5" w:rsidRDefault="00D351C5" w:rsidP="00D351C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AC073AF" w14:textId="2A248196" w:rsidR="00D351C5" w:rsidRDefault="00D351C5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58C16E1" w14:textId="77777777" w:rsidR="00F418A1" w:rsidRDefault="00F418A1" w:rsidP="00D351C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351C5" w14:paraId="13F4964B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1422BE8B" w14:textId="30D6F454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D351C5" w14:paraId="27F7C43E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29366CC7" w14:textId="4235F586" w:rsidR="00D351C5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3947CD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ул. Менделеева, 29</w:t>
            </w:r>
          </w:p>
        </w:tc>
      </w:tr>
      <w:tr w:rsidR="00D351C5" w:rsidRPr="00F52827" w14:paraId="4378C7F1" w14:textId="77777777" w:rsidTr="00D351C5">
        <w:trPr>
          <w:trHeight w:val="113"/>
        </w:trPr>
        <w:tc>
          <w:tcPr>
            <w:tcW w:w="10367" w:type="dxa"/>
            <w:gridSpan w:val="3"/>
            <w:vAlign w:val="center"/>
          </w:tcPr>
          <w:p w14:paraId="67304FF8" w14:textId="4BA133E2" w:rsidR="00D351C5" w:rsidRPr="00F52827" w:rsidRDefault="00800111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00662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D351C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351C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351C5" w14:paraId="657AC994" w14:textId="77777777" w:rsidTr="00D351C5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B9B4325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E6B86B5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E1BA44B" w14:textId="77777777" w:rsidR="00D351C5" w:rsidRPr="00CE6974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351C5" w14:paraId="5BC63CEA" w14:textId="77777777" w:rsidTr="00D351C5">
        <w:trPr>
          <w:trHeight w:val="113"/>
        </w:trPr>
        <w:tc>
          <w:tcPr>
            <w:tcW w:w="3704" w:type="dxa"/>
            <w:vMerge/>
            <w:vAlign w:val="center"/>
          </w:tcPr>
          <w:p w14:paraId="32942808" w14:textId="77777777" w:rsidR="00D351C5" w:rsidRPr="00000A27" w:rsidRDefault="00D351C5" w:rsidP="00D351C5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8D078A5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0B1458E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351C5" w14:paraId="2ACF6C8D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5F1BBF3D" w14:textId="77777777" w:rsidR="00D351C5" w:rsidRPr="00000A27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6846605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04AA601" w14:textId="77777777" w:rsidR="00D351C5" w:rsidRPr="00CE6974" w:rsidRDefault="00D351C5" w:rsidP="00D351C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351C5" w14:paraId="39048B56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2841E2F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186DD6B" w14:textId="6821CBF9" w:rsidR="00D351C5" w:rsidRPr="00AC4CCA" w:rsidRDefault="00B00662" w:rsidP="00D351C5">
            <w:pPr>
              <w:jc w:val="center"/>
            </w:pPr>
            <w:r>
              <w:t>437537.76</w:t>
            </w:r>
          </w:p>
        </w:tc>
        <w:tc>
          <w:tcPr>
            <w:tcW w:w="3543" w:type="dxa"/>
            <w:vAlign w:val="center"/>
          </w:tcPr>
          <w:p w14:paraId="3DE944E3" w14:textId="1DB4C394" w:rsidR="00D351C5" w:rsidRPr="00AC4CCA" w:rsidRDefault="00B00662" w:rsidP="00D351C5">
            <w:pPr>
              <w:jc w:val="center"/>
            </w:pPr>
            <w:r>
              <w:t>3291093.94</w:t>
            </w:r>
          </w:p>
        </w:tc>
      </w:tr>
      <w:tr w:rsidR="00D351C5" w14:paraId="5C3EE50F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E623808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90C8A49" w14:textId="431DC52B" w:rsidR="00D351C5" w:rsidRPr="00AC4CCA" w:rsidRDefault="00B00662" w:rsidP="00D351C5">
            <w:pPr>
              <w:jc w:val="center"/>
            </w:pPr>
            <w:r>
              <w:t>437535.84</w:t>
            </w:r>
          </w:p>
        </w:tc>
        <w:tc>
          <w:tcPr>
            <w:tcW w:w="3543" w:type="dxa"/>
            <w:vAlign w:val="center"/>
          </w:tcPr>
          <w:p w14:paraId="1121E445" w14:textId="669C6222" w:rsidR="00D351C5" w:rsidRPr="00AC4CCA" w:rsidRDefault="00B00662" w:rsidP="00B00662">
            <w:pPr>
              <w:jc w:val="center"/>
            </w:pPr>
            <w:r>
              <w:t>3291095.54</w:t>
            </w:r>
          </w:p>
        </w:tc>
      </w:tr>
      <w:tr w:rsidR="00D351C5" w14:paraId="1ABB1C49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73E660EA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820E37F" w14:textId="7EA961E7" w:rsidR="00D351C5" w:rsidRPr="00AC4CCA" w:rsidRDefault="00B00662" w:rsidP="00D351C5">
            <w:pPr>
              <w:jc w:val="center"/>
            </w:pPr>
            <w:r>
              <w:t>437533.28</w:t>
            </w:r>
          </w:p>
        </w:tc>
        <w:tc>
          <w:tcPr>
            <w:tcW w:w="3543" w:type="dxa"/>
            <w:vAlign w:val="center"/>
          </w:tcPr>
          <w:p w14:paraId="50C46DF4" w14:textId="2734A0B9" w:rsidR="00D351C5" w:rsidRPr="00AC4CCA" w:rsidRDefault="00B00662" w:rsidP="00D351C5">
            <w:pPr>
              <w:jc w:val="center"/>
            </w:pPr>
            <w:r>
              <w:t>3291092.47</w:t>
            </w:r>
          </w:p>
        </w:tc>
      </w:tr>
      <w:tr w:rsidR="00D351C5" w14:paraId="783F1A53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1738CC8D" w14:textId="77777777" w:rsidR="00D351C5" w:rsidRPr="00CE6974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90C0141" w14:textId="4A10B981" w:rsidR="00D351C5" w:rsidRPr="00AC4CCA" w:rsidRDefault="00B00662" w:rsidP="00D351C5">
            <w:pPr>
              <w:jc w:val="center"/>
            </w:pPr>
            <w:r>
              <w:t>437535.20</w:t>
            </w:r>
          </w:p>
        </w:tc>
        <w:tc>
          <w:tcPr>
            <w:tcW w:w="3543" w:type="dxa"/>
            <w:vAlign w:val="center"/>
          </w:tcPr>
          <w:p w14:paraId="5C99181E" w14:textId="33372BE9" w:rsidR="00D351C5" w:rsidRPr="00AC4CCA" w:rsidRDefault="00B00662" w:rsidP="00D351C5">
            <w:pPr>
              <w:jc w:val="center"/>
            </w:pPr>
            <w:r>
              <w:t>3291090.86</w:t>
            </w:r>
          </w:p>
        </w:tc>
      </w:tr>
      <w:tr w:rsidR="00D351C5" w14:paraId="06A58704" w14:textId="77777777" w:rsidTr="00D351C5">
        <w:trPr>
          <w:trHeight w:val="113"/>
        </w:trPr>
        <w:tc>
          <w:tcPr>
            <w:tcW w:w="3704" w:type="dxa"/>
            <w:vAlign w:val="center"/>
          </w:tcPr>
          <w:p w14:paraId="27E1E3C8" w14:textId="77777777" w:rsidR="00D351C5" w:rsidRPr="0025504F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FEC2C6D" w14:textId="186DA00D" w:rsidR="00D351C5" w:rsidRPr="00AC4CCA" w:rsidRDefault="00B00662" w:rsidP="00B00662">
            <w:pPr>
              <w:jc w:val="center"/>
            </w:pPr>
            <w:r>
              <w:t xml:space="preserve">437537.76 </w:t>
            </w:r>
          </w:p>
        </w:tc>
        <w:tc>
          <w:tcPr>
            <w:tcW w:w="3543" w:type="dxa"/>
            <w:vAlign w:val="center"/>
          </w:tcPr>
          <w:p w14:paraId="427110FD" w14:textId="7DEAC93D" w:rsidR="00D351C5" w:rsidRPr="00AC4CCA" w:rsidRDefault="00B00662" w:rsidP="00D351C5">
            <w:pPr>
              <w:jc w:val="center"/>
            </w:pPr>
            <w:r>
              <w:t>3291093.94</w:t>
            </w:r>
          </w:p>
        </w:tc>
      </w:tr>
      <w:tr w:rsidR="00D351C5" w14:paraId="55FBB09B" w14:textId="77777777" w:rsidTr="00D351C5">
        <w:trPr>
          <w:trHeight w:val="483"/>
        </w:trPr>
        <w:tc>
          <w:tcPr>
            <w:tcW w:w="10367" w:type="dxa"/>
            <w:gridSpan w:val="3"/>
          </w:tcPr>
          <w:p w14:paraId="17395469" w14:textId="77777777" w:rsidR="00D351C5" w:rsidRDefault="00D351C5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D67FD37" w14:textId="42F8DECA" w:rsidR="00D351C5" w:rsidRDefault="00B00662" w:rsidP="00D351C5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12B8146" wp14:editId="40A1C334">
                  <wp:extent cx="6115050" cy="4895850"/>
                  <wp:effectExtent l="0" t="0" r="0" b="0"/>
                  <wp:docPr id="1741025073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41CD1" w14:textId="77777777" w:rsidR="00F64FC8" w:rsidRDefault="00F64FC8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969DBE1" w14:textId="509FBEB6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D2529B9" w14:textId="77777777" w:rsidR="00D351C5" w:rsidRDefault="00D351C5" w:rsidP="00D351C5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5BE4FA9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D5AFE5E" wp14:editId="56DD5B10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62349227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90DEF7A" id="Прямая соединительная линия 4" o:spid="_x0000_s1026" style="position:absolute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P9Y150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102DBBC" w14:textId="77777777" w:rsidR="00D351C5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0E6168B" w14:textId="77777777" w:rsidR="00D351C5" w:rsidRPr="00EF0FF4" w:rsidRDefault="00D351C5" w:rsidP="00D351C5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9BEBC40" w14:textId="77777777" w:rsidR="00D351C5" w:rsidRDefault="00D351C5" w:rsidP="0090054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9A60635" w14:textId="77777777" w:rsidR="00F418A1" w:rsidRDefault="00F418A1" w:rsidP="0090054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3E527918" w14:textId="214902B0" w:rsidR="00900541" w:rsidRDefault="00900541" w:rsidP="0090054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CFC67EE" w14:textId="4C23CAB9" w:rsidR="00900541" w:rsidRDefault="00900541" w:rsidP="0090054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424F307" w14:textId="77777777" w:rsidR="00F418A1" w:rsidRDefault="00F418A1" w:rsidP="0090054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900541" w14:paraId="068780AF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A2C09F9" w14:textId="51A80FCE" w:rsidR="00900541" w:rsidRPr="00CE6974" w:rsidRDefault="0090054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900541" w14:paraId="68DCE20C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7606A5B" w14:textId="77549B54" w:rsidR="00900541" w:rsidRDefault="0090054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4D6307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="005572B8" w:rsidRPr="005572B8">
              <w:rPr>
                <w:rFonts w:ascii="Times New Roman" w:eastAsia="MS Mincho" w:hAnsi="Times New Roman"/>
                <w:bCs/>
                <w:sz w:val="22"/>
                <w:szCs w:val="22"/>
              </w:rPr>
              <w:t>Крестьянина, 2а</w:t>
            </w:r>
          </w:p>
        </w:tc>
      </w:tr>
      <w:tr w:rsidR="00900541" w:rsidRPr="00F52827" w14:paraId="273D3D8E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CD8E103" w14:textId="3ECA4D3E" w:rsidR="00900541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900541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  <w:r w:rsidR="00900541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8 </w:t>
            </w:r>
            <w:r w:rsidR="00900541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900541" w14:paraId="13D190FC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36F4806" w14:textId="77777777" w:rsidR="00900541" w:rsidRPr="00000A27" w:rsidRDefault="0090054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F2B0D69" w14:textId="77777777" w:rsidR="00900541" w:rsidRPr="00CE6974" w:rsidRDefault="0090054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1AE391C" w14:textId="77777777" w:rsidR="00900541" w:rsidRPr="00CE6974" w:rsidRDefault="0090054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900541" w14:paraId="42D0D00E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9B3D4A9" w14:textId="77777777" w:rsidR="00900541" w:rsidRPr="00000A27" w:rsidRDefault="0090054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2F24251" w14:textId="77777777" w:rsidR="00900541" w:rsidRPr="00CE6974" w:rsidRDefault="0090054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2E6FEFC" w14:textId="77777777" w:rsidR="00900541" w:rsidRPr="00CE6974" w:rsidRDefault="0090054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900541" w14:paraId="7021BA7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FCA8000" w14:textId="77777777" w:rsidR="00900541" w:rsidRPr="00000A27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69D74CF" w14:textId="77777777" w:rsidR="00900541" w:rsidRPr="00CE6974" w:rsidRDefault="0090054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1973039" w14:textId="77777777" w:rsidR="00900541" w:rsidRPr="00CE6974" w:rsidRDefault="0090054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00541" w14:paraId="19DF385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8FB7D89" w14:textId="77777777" w:rsidR="00900541" w:rsidRPr="00CE6974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30BD8FF" w14:textId="62D81C24" w:rsidR="00900541" w:rsidRPr="00AC4CCA" w:rsidRDefault="00900541" w:rsidP="00FF66EB">
            <w:pPr>
              <w:jc w:val="center"/>
            </w:pPr>
            <w:r>
              <w:t xml:space="preserve">437684.19 </w:t>
            </w:r>
          </w:p>
        </w:tc>
        <w:tc>
          <w:tcPr>
            <w:tcW w:w="3543" w:type="dxa"/>
            <w:vAlign w:val="center"/>
          </w:tcPr>
          <w:p w14:paraId="38907B84" w14:textId="37049581" w:rsidR="00900541" w:rsidRPr="00AC4CCA" w:rsidRDefault="00900541" w:rsidP="00900541">
            <w:pPr>
              <w:jc w:val="center"/>
            </w:pPr>
            <w:r>
              <w:t>3292675.71</w:t>
            </w:r>
          </w:p>
        </w:tc>
      </w:tr>
      <w:tr w:rsidR="00900541" w14:paraId="2F34AF2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3823795" w14:textId="77777777" w:rsidR="00900541" w:rsidRPr="00CE6974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59B02E7" w14:textId="411F24EB" w:rsidR="00900541" w:rsidRPr="00AC4CCA" w:rsidRDefault="00900541" w:rsidP="00FF66EB">
            <w:pPr>
              <w:jc w:val="center"/>
            </w:pPr>
            <w:r>
              <w:t xml:space="preserve">437683.99 </w:t>
            </w:r>
          </w:p>
        </w:tc>
        <w:tc>
          <w:tcPr>
            <w:tcW w:w="3543" w:type="dxa"/>
            <w:vAlign w:val="center"/>
          </w:tcPr>
          <w:p w14:paraId="36CB4577" w14:textId="797D9E22" w:rsidR="00900541" w:rsidRPr="00AC4CCA" w:rsidRDefault="00900541" w:rsidP="00900541">
            <w:pPr>
              <w:jc w:val="center"/>
            </w:pPr>
            <w:r>
              <w:t>3292671.71</w:t>
            </w:r>
          </w:p>
        </w:tc>
      </w:tr>
      <w:tr w:rsidR="00900541" w14:paraId="44EE3A00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32FA171" w14:textId="77777777" w:rsidR="00900541" w:rsidRPr="00CE6974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55129B8" w14:textId="0CEED2F1" w:rsidR="00900541" w:rsidRPr="00AC4CCA" w:rsidRDefault="00900541" w:rsidP="00FF66EB">
            <w:pPr>
              <w:jc w:val="center"/>
            </w:pPr>
            <w:r>
              <w:t xml:space="preserve">437690.98 </w:t>
            </w:r>
          </w:p>
        </w:tc>
        <w:tc>
          <w:tcPr>
            <w:tcW w:w="3543" w:type="dxa"/>
            <w:vAlign w:val="center"/>
          </w:tcPr>
          <w:p w14:paraId="35BA3E21" w14:textId="2169B7E8" w:rsidR="00900541" w:rsidRPr="00AC4CCA" w:rsidRDefault="00900541" w:rsidP="00900541">
            <w:pPr>
              <w:jc w:val="center"/>
            </w:pPr>
            <w:r>
              <w:t>3292671.36</w:t>
            </w:r>
          </w:p>
        </w:tc>
      </w:tr>
      <w:tr w:rsidR="00900541" w14:paraId="1285F87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233ECD1" w14:textId="77777777" w:rsidR="00900541" w:rsidRPr="00CE6974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D10C719" w14:textId="35C2CAE7" w:rsidR="00900541" w:rsidRPr="00AC4CCA" w:rsidRDefault="00900541" w:rsidP="00FF66EB">
            <w:pPr>
              <w:jc w:val="center"/>
            </w:pPr>
            <w:r>
              <w:t xml:space="preserve">437691.18  </w:t>
            </w:r>
          </w:p>
        </w:tc>
        <w:tc>
          <w:tcPr>
            <w:tcW w:w="3543" w:type="dxa"/>
            <w:vAlign w:val="center"/>
          </w:tcPr>
          <w:p w14:paraId="27B2D444" w14:textId="5B8387BD" w:rsidR="00900541" w:rsidRPr="00AC4CCA" w:rsidRDefault="00900541" w:rsidP="00900541">
            <w:pPr>
              <w:jc w:val="center"/>
            </w:pPr>
            <w:r>
              <w:t>3292675.36</w:t>
            </w:r>
          </w:p>
        </w:tc>
      </w:tr>
      <w:tr w:rsidR="00900541" w14:paraId="2B27ED5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898C252" w14:textId="77777777" w:rsidR="00900541" w:rsidRPr="0025504F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7639144" w14:textId="293D751E" w:rsidR="00900541" w:rsidRPr="00AC4CCA" w:rsidRDefault="00900541" w:rsidP="00900541">
            <w:pPr>
              <w:jc w:val="center"/>
            </w:pPr>
            <w:r>
              <w:t xml:space="preserve">437684.19   </w:t>
            </w:r>
          </w:p>
        </w:tc>
        <w:tc>
          <w:tcPr>
            <w:tcW w:w="3543" w:type="dxa"/>
            <w:vAlign w:val="center"/>
          </w:tcPr>
          <w:p w14:paraId="21C8B080" w14:textId="5FFB3ACB" w:rsidR="00900541" w:rsidRPr="00AC4CCA" w:rsidRDefault="00900541" w:rsidP="00FF66EB">
            <w:pPr>
              <w:jc w:val="center"/>
            </w:pPr>
            <w:r>
              <w:t>3292675.71</w:t>
            </w:r>
          </w:p>
        </w:tc>
      </w:tr>
      <w:tr w:rsidR="00900541" w14:paraId="07388870" w14:textId="77777777" w:rsidTr="00FF66EB">
        <w:trPr>
          <w:trHeight w:val="483"/>
        </w:trPr>
        <w:tc>
          <w:tcPr>
            <w:tcW w:w="10367" w:type="dxa"/>
            <w:gridSpan w:val="3"/>
          </w:tcPr>
          <w:p w14:paraId="35C8664A" w14:textId="77777777" w:rsidR="00900541" w:rsidRDefault="0090054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408F641" w14:textId="14515C61" w:rsidR="00900541" w:rsidRDefault="00580430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BB65D50" wp14:editId="1051A87E">
                  <wp:extent cx="6115050" cy="4905375"/>
                  <wp:effectExtent l="0" t="0" r="0" b="9525"/>
                  <wp:docPr id="2007786755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B8C493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6DBFF7E" w14:textId="6AB24974" w:rsidR="00900541" w:rsidRDefault="00900541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0E5637D" w14:textId="77777777" w:rsidR="00900541" w:rsidRDefault="00900541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B26564C" w14:textId="77777777" w:rsidR="00900541" w:rsidRDefault="0090054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ACF559D" wp14:editId="7B0877FF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98716115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C86E9BF" id="Прямая соединительная линия 4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" strokecolor="black [3213]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8C9A20B" w14:textId="77777777" w:rsidR="00900541" w:rsidRDefault="0090054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F5912F2" w14:textId="77777777" w:rsidR="00900541" w:rsidRPr="00EF0FF4" w:rsidRDefault="0090054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FEAD0A1" w14:textId="3FA29085" w:rsidR="00900541" w:rsidRDefault="00900541" w:rsidP="00DB53EB">
      <w:pPr>
        <w:ind w:right="-1"/>
        <w:jc w:val="both"/>
      </w:pPr>
    </w:p>
    <w:p w14:paraId="5A8F2711" w14:textId="77777777" w:rsidR="009C1C4E" w:rsidRDefault="009C1C4E" w:rsidP="00DB53EB">
      <w:pPr>
        <w:ind w:right="-1"/>
        <w:jc w:val="both"/>
      </w:pPr>
    </w:p>
    <w:p w14:paraId="2B06CE34" w14:textId="4A2EEF5C" w:rsidR="002A25E5" w:rsidRDefault="002A25E5" w:rsidP="002A25E5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F217509" w14:textId="1EE692A4" w:rsidR="002A25E5" w:rsidRDefault="002A25E5" w:rsidP="002A25E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E947240" w14:textId="77777777" w:rsidR="00F418A1" w:rsidRDefault="00F418A1" w:rsidP="002A25E5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2A25E5" w14:paraId="1A57890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193B370" w14:textId="5BAF575E" w:rsidR="002A25E5" w:rsidRPr="00CE6974" w:rsidRDefault="002A25E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2A25E5" w14:paraId="682AD9D2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B2FE9D8" w14:textId="0AC8AA49" w:rsidR="002A25E5" w:rsidRDefault="002A25E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="00995E6C" w:rsidRPr="00995E6C">
              <w:rPr>
                <w:rFonts w:ascii="Times New Roman" w:eastAsia="MS Mincho" w:hAnsi="Times New Roman"/>
                <w:bCs/>
                <w:sz w:val="22"/>
                <w:szCs w:val="22"/>
              </w:rPr>
              <w:t>Дзержинского</w:t>
            </w:r>
            <w:r w:rsidR="00995E6C">
              <w:rPr>
                <w:rFonts w:ascii="Times New Roman" w:eastAsia="MS Mincho" w:hAnsi="Times New Roman"/>
                <w:bCs/>
                <w:sz w:val="22"/>
                <w:szCs w:val="22"/>
              </w:rPr>
              <w:t>, 20а</w:t>
            </w:r>
          </w:p>
        </w:tc>
      </w:tr>
      <w:tr w:rsidR="002A25E5" w:rsidRPr="00F52827" w14:paraId="660666F2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EF34762" w14:textId="3F7825D4" w:rsidR="002A25E5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E459D">
              <w:rPr>
                <w:rFonts w:ascii="Times New Roman" w:eastAsia="MS Mincho" w:hAnsi="Times New Roman"/>
                <w:b/>
                <w:sz w:val="22"/>
                <w:szCs w:val="22"/>
              </w:rPr>
              <w:t>10</w:t>
            </w:r>
            <w:r w:rsidR="002A25E5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A25E5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2A25E5" w14:paraId="3B488218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EA844C8" w14:textId="77777777" w:rsidR="002A25E5" w:rsidRPr="00000A27" w:rsidRDefault="002A25E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8637197" w14:textId="77777777" w:rsidR="002A25E5" w:rsidRPr="00CE6974" w:rsidRDefault="002A25E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A098BE4" w14:textId="77777777" w:rsidR="002A25E5" w:rsidRPr="00CE6974" w:rsidRDefault="002A25E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2A25E5" w14:paraId="7B2FEFA0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7B3AB82" w14:textId="77777777" w:rsidR="002A25E5" w:rsidRPr="00000A27" w:rsidRDefault="002A25E5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2C77D6E" w14:textId="77777777" w:rsidR="002A25E5" w:rsidRPr="00CE6974" w:rsidRDefault="002A25E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A23D1AE" w14:textId="77777777" w:rsidR="002A25E5" w:rsidRPr="00CE6974" w:rsidRDefault="002A25E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2A25E5" w14:paraId="44C28C3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908D125" w14:textId="77777777" w:rsidR="002A25E5" w:rsidRPr="00000A27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24C7ABD" w14:textId="77777777" w:rsidR="002A25E5" w:rsidRPr="00CE6974" w:rsidRDefault="002A25E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B0DA012" w14:textId="77777777" w:rsidR="002A25E5" w:rsidRPr="00CE6974" w:rsidRDefault="002A25E5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A25E5" w14:paraId="4FB5279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68AAE63" w14:textId="77777777" w:rsidR="002A25E5" w:rsidRPr="00CE6974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1510EF1" w14:textId="54FB5972" w:rsidR="002A25E5" w:rsidRPr="00AC4CCA" w:rsidRDefault="00DE459D" w:rsidP="00FF66EB">
            <w:pPr>
              <w:jc w:val="center"/>
            </w:pPr>
            <w:r>
              <w:t>434659.50</w:t>
            </w:r>
          </w:p>
        </w:tc>
        <w:tc>
          <w:tcPr>
            <w:tcW w:w="3543" w:type="dxa"/>
            <w:vAlign w:val="center"/>
          </w:tcPr>
          <w:p w14:paraId="5DB6FA82" w14:textId="3CE9C363" w:rsidR="002A25E5" w:rsidRPr="00AC4CCA" w:rsidRDefault="00DE459D" w:rsidP="003F2B39">
            <w:pPr>
              <w:jc w:val="center"/>
            </w:pPr>
            <w:r>
              <w:t>3293316.06</w:t>
            </w:r>
          </w:p>
        </w:tc>
      </w:tr>
      <w:tr w:rsidR="002A25E5" w14:paraId="46F6EE2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3BCA7F1" w14:textId="77777777" w:rsidR="002A25E5" w:rsidRPr="00CE6974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783AB75" w14:textId="49A34800" w:rsidR="002A25E5" w:rsidRPr="00AC4CCA" w:rsidRDefault="00DE459D" w:rsidP="00FF66EB">
            <w:pPr>
              <w:jc w:val="center"/>
            </w:pPr>
            <w:r>
              <w:t>434658.83</w:t>
            </w:r>
          </w:p>
        </w:tc>
        <w:tc>
          <w:tcPr>
            <w:tcW w:w="3543" w:type="dxa"/>
            <w:vAlign w:val="center"/>
          </w:tcPr>
          <w:p w14:paraId="0155785B" w14:textId="488D0B21" w:rsidR="002A25E5" w:rsidRPr="00AC4CCA" w:rsidRDefault="00DE459D" w:rsidP="003F2B39">
            <w:pPr>
              <w:jc w:val="center"/>
            </w:pPr>
            <w:r>
              <w:t>3293312.12</w:t>
            </w:r>
          </w:p>
        </w:tc>
      </w:tr>
      <w:tr w:rsidR="002A25E5" w14:paraId="1E773FF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A1B7018" w14:textId="77777777" w:rsidR="002A25E5" w:rsidRPr="00CE6974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9A7F573" w14:textId="180DFCD2" w:rsidR="002A25E5" w:rsidRPr="00AC4CCA" w:rsidRDefault="00DE459D" w:rsidP="00FF66EB">
            <w:pPr>
              <w:jc w:val="center"/>
            </w:pPr>
            <w:r>
              <w:t>434661.30</w:t>
            </w:r>
          </w:p>
        </w:tc>
        <w:tc>
          <w:tcPr>
            <w:tcW w:w="3543" w:type="dxa"/>
            <w:vAlign w:val="center"/>
          </w:tcPr>
          <w:p w14:paraId="1B80277A" w14:textId="2C98DE40" w:rsidR="002A25E5" w:rsidRPr="00AC4CCA" w:rsidRDefault="00DE459D" w:rsidP="003F2B39">
            <w:pPr>
              <w:jc w:val="center"/>
            </w:pPr>
            <w:r>
              <w:t>3293311.70</w:t>
            </w:r>
          </w:p>
        </w:tc>
      </w:tr>
      <w:tr w:rsidR="002A25E5" w14:paraId="02D1BB3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FDE0653" w14:textId="77777777" w:rsidR="002A25E5" w:rsidRPr="00CE6974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3A59A4F" w14:textId="6BA8CF71" w:rsidR="002A25E5" w:rsidRPr="00AC4CCA" w:rsidRDefault="00DE459D" w:rsidP="00FF66EB">
            <w:pPr>
              <w:jc w:val="center"/>
            </w:pPr>
            <w:r>
              <w:t>434661.96</w:t>
            </w:r>
          </w:p>
        </w:tc>
        <w:tc>
          <w:tcPr>
            <w:tcW w:w="3543" w:type="dxa"/>
            <w:vAlign w:val="center"/>
          </w:tcPr>
          <w:p w14:paraId="631DA1B6" w14:textId="726284C9" w:rsidR="002A25E5" w:rsidRPr="00AC4CCA" w:rsidRDefault="00DE459D" w:rsidP="003F2B39">
            <w:pPr>
              <w:jc w:val="center"/>
            </w:pPr>
            <w:r>
              <w:t>3293315.64</w:t>
            </w:r>
          </w:p>
        </w:tc>
      </w:tr>
      <w:tr w:rsidR="002A25E5" w14:paraId="4E025F1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308806E" w14:textId="77777777" w:rsidR="002A25E5" w:rsidRPr="0025504F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3833C611" w14:textId="462B0302" w:rsidR="002A25E5" w:rsidRPr="00AC4CCA" w:rsidRDefault="00DE459D" w:rsidP="00DE459D">
            <w:pPr>
              <w:jc w:val="center"/>
            </w:pPr>
            <w:r>
              <w:t xml:space="preserve">434659.50  </w:t>
            </w:r>
          </w:p>
        </w:tc>
        <w:tc>
          <w:tcPr>
            <w:tcW w:w="3543" w:type="dxa"/>
            <w:vAlign w:val="center"/>
          </w:tcPr>
          <w:p w14:paraId="35425D4F" w14:textId="44DECD96" w:rsidR="002A25E5" w:rsidRPr="00AC4CCA" w:rsidRDefault="00DE459D" w:rsidP="00FF66EB">
            <w:pPr>
              <w:jc w:val="center"/>
            </w:pPr>
            <w:r>
              <w:t>3293316.06</w:t>
            </w:r>
          </w:p>
        </w:tc>
      </w:tr>
      <w:tr w:rsidR="002A25E5" w14:paraId="65D6A93D" w14:textId="77777777" w:rsidTr="00FF66EB">
        <w:trPr>
          <w:trHeight w:val="483"/>
        </w:trPr>
        <w:tc>
          <w:tcPr>
            <w:tcW w:w="10367" w:type="dxa"/>
            <w:gridSpan w:val="3"/>
          </w:tcPr>
          <w:p w14:paraId="4C06C275" w14:textId="77777777" w:rsidR="002A25E5" w:rsidRDefault="002A25E5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A5ED8D2" w14:textId="60DF3F54" w:rsidR="002A25E5" w:rsidRDefault="00DE459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77FA01A3" wp14:editId="65F0D16B">
                  <wp:extent cx="6115050" cy="4895850"/>
                  <wp:effectExtent l="0" t="0" r="0" b="0"/>
                  <wp:docPr id="1892489926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D63BB3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3B0D3B8" w14:textId="4F5A28A6" w:rsidR="002A25E5" w:rsidRDefault="002A25E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1B7151C" w14:textId="77777777" w:rsidR="002A25E5" w:rsidRDefault="002A25E5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7B18FCA" w14:textId="77777777" w:rsidR="002A25E5" w:rsidRDefault="002A25E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0CC4588" wp14:editId="4794565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73457850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34577B7" id="Прямая соединительная линия 4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1E61033" w14:textId="77777777" w:rsidR="002A25E5" w:rsidRDefault="002A25E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306C594" w14:textId="77777777" w:rsidR="002A25E5" w:rsidRPr="00EF0FF4" w:rsidRDefault="002A25E5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75034D0" w14:textId="77777777" w:rsidR="002A25E5" w:rsidRDefault="002A25E5" w:rsidP="00DB53EB">
      <w:pPr>
        <w:ind w:right="-1"/>
        <w:jc w:val="both"/>
      </w:pPr>
    </w:p>
    <w:p w14:paraId="5B6AC46E" w14:textId="77777777" w:rsidR="00F418A1" w:rsidRDefault="00F418A1" w:rsidP="00A25538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bookmarkStart w:id="9" w:name="_Hlk216887358"/>
    </w:p>
    <w:p w14:paraId="2559EE79" w14:textId="29FE8AB3" w:rsidR="00A25538" w:rsidRDefault="00A25538" w:rsidP="00A25538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61E59D3" w14:textId="36AB0E85" w:rsidR="00A25538" w:rsidRDefault="00A25538" w:rsidP="00A25538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B58D709" w14:textId="77777777" w:rsidR="00F418A1" w:rsidRDefault="00F418A1" w:rsidP="00A25538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A25538" w14:paraId="28EF2509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5689A2A" w14:textId="4E13A9CB" w:rsidR="00A25538" w:rsidRPr="00CE6974" w:rsidRDefault="00A25538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B32649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A25538" w14:paraId="556B142A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96C93B2" w14:textId="6A18C1A4" w:rsidR="00A25538" w:rsidRDefault="00A25538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995E6C">
              <w:rPr>
                <w:rFonts w:ascii="Times New Roman" w:eastAsia="MS Mincho" w:hAnsi="Times New Roman"/>
                <w:bCs/>
                <w:sz w:val="22"/>
                <w:szCs w:val="22"/>
              </w:rPr>
              <w:t>Дзержинского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, 20а</w:t>
            </w:r>
          </w:p>
        </w:tc>
      </w:tr>
      <w:tr w:rsidR="00A25538" w:rsidRPr="00F52827" w14:paraId="5650939C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7F17CE2" w14:textId="49096F56" w:rsidR="00A25538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E4E67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A25538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25538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A25538" w14:paraId="727B9C72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C3BB9A3" w14:textId="77777777" w:rsidR="00A25538" w:rsidRPr="00000A27" w:rsidRDefault="00A25538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A4D869E" w14:textId="77777777" w:rsidR="00A25538" w:rsidRPr="00CE6974" w:rsidRDefault="00A25538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B324487" w14:textId="77777777" w:rsidR="00A25538" w:rsidRPr="00CE6974" w:rsidRDefault="00A25538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A25538" w14:paraId="3629C548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0B2DC478" w14:textId="77777777" w:rsidR="00A25538" w:rsidRPr="00000A27" w:rsidRDefault="00A25538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5D6D73A" w14:textId="77777777" w:rsidR="00A25538" w:rsidRPr="00CE6974" w:rsidRDefault="00A25538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E0BCFA5" w14:textId="77777777" w:rsidR="00A25538" w:rsidRPr="00CE6974" w:rsidRDefault="00A25538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A25538" w14:paraId="1FDC1C7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B823AE9" w14:textId="77777777" w:rsidR="00A25538" w:rsidRPr="00000A27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E1B0217" w14:textId="77777777" w:rsidR="00A25538" w:rsidRPr="00CE6974" w:rsidRDefault="00A25538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D2C1986" w14:textId="77777777" w:rsidR="00A25538" w:rsidRPr="00CE6974" w:rsidRDefault="00A25538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25538" w14:paraId="72B5D73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A3D0BEC" w14:textId="77777777" w:rsidR="00A25538" w:rsidRPr="00CE6974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72FF3EE3" w14:textId="76851627" w:rsidR="00A25538" w:rsidRPr="00AC4CCA" w:rsidRDefault="00360777" w:rsidP="00FF66EB">
            <w:pPr>
              <w:jc w:val="center"/>
            </w:pPr>
            <w:r>
              <w:t>434659.53</w:t>
            </w:r>
          </w:p>
        </w:tc>
        <w:tc>
          <w:tcPr>
            <w:tcW w:w="3543" w:type="dxa"/>
            <w:vAlign w:val="center"/>
          </w:tcPr>
          <w:p w14:paraId="451C88B8" w14:textId="6AAFDDC9" w:rsidR="00A25538" w:rsidRPr="00AC4CCA" w:rsidRDefault="00360777" w:rsidP="004F0CE1">
            <w:pPr>
              <w:jc w:val="center"/>
            </w:pPr>
            <w:r>
              <w:t>3293316.16</w:t>
            </w:r>
          </w:p>
        </w:tc>
      </w:tr>
      <w:tr w:rsidR="00A25538" w14:paraId="2615F51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50ECAD9" w14:textId="77777777" w:rsidR="00A25538" w:rsidRPr="00CE6974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388CD8F" w14:textId="2E6868B1" w:rsidR="00A25538" w:rsidRPr="00AC4CCA" w:rsidRDefault="00360777" w:rsidP="00FF66EB">
            <w:pPr>
              <w:jc w:val="center"/>
            </w:pPr>
            <w:r>
              <w:t>434663.47</w:t>
            </w:r>
          </w:p>
        </w:tc>
        <w:tc>
          <w:tcPr>
            <w:tcW w:w="3543" w:type="dxa"/>
            <w:vAlign w:val="center"/>
          </w:tcPr>
          <w:p w14:paraId="1242C1EA" w14:textId="77DC5F87" w:rsidR="00A25538" w:rsidRPr="00AC4CCA" w:rsidRDefault="00360777" w:rsidP="004F0CE1">
            <w:pPr>
              <w:jc w:val="center"/>
            </w:pPr>
            <w:r>
              <w:t>3293315.48</w:t>
            </w:r>
          </w:p>
        </w:tc>
      </w:tr>
      <w:tr w:rsidR="00A25538" w14:paraId="5C06B39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36941D6" w14:textId="77777777" w:rsidR="00A25538" w:rsidRPr="00CE6974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80F8296" w14:textId="4E159E58" w:rsidR="00A25538" w:rsidRPr="00AC4CCA" w:rsidRDefault="00360777" w:rsidP="00FF66EB">
            <w:pPr>
              <w:jc w:val="center"/>
            </w:pPr>
            <w:r>
              <w:t>434664.66</w:t>
            </w:r>
          </w:p>
        </w:tc>
        <w:tc>
          <w:tcPr>
            <w:tcW w:w="3543" w:type="dxa"/>
            <w:vAlign w:val="center"/>
          </w:tcPr>
          <w:p w14:paraId="36119826" w14:textId="5C49B361" w:rsidR="00A25538" w:rsidRPr="00AC4CCA" w:rsidRDefault="00360777" w:rsidP="004F0CE1">
            <w:pPr>
              <w:jc w:val="center"/>
            </w:pPr>
            <w:r>
              <w:t>3293322.38</w:t>
            </w:r>
          </w:p>
        </w:tc>
      </w:tr>
      <w:tr w:rsidR="00A25538" w14:paraId="2F3D627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8253E4B" w14:textId="77777777" w:rsidR="00A25538" w:rsidRPr="00CE6974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7D375D3" w14:textId="5DB39986" w:rsidR="00A25538" w:rsidRPr="00AC4CCA" w:rsidRDefault="00360777" w:rsidP="00FF66EB">
            <w:pPr>
              <w:jc w:val="center"/>
            </w:pPr>
            <w:r>
              <w:t>434660.72</w:t>
            </w:r>
          </w:p>
        </w:tc>
        <w:tc>
          <w:tcPr>
            <w:tcW w:w="3543" w:type="dxa"/>
            <w:vAlign w:val="center"/>
          </w:tcPr>
          <w:p w14:paraId="265BEA6F" w14:textId="12737B77" w:rsidR="00A25538" w:rsidRPr="00AC4CCA" w:rsidRDefault="00360777" w:rsidP="004F0CE1">
            <w:pPr>
              <w:jc w:val="center"/>
            </w:pPr>
            <w:r>
              <w:t>3293323.06</w:t>
            </w:r>
          </w:p>
        </w:tc>
      </w:tr>
      <w:tr w:rsidR="00A25538" w14:paraId="2513EE7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0F652C7" w14:textId="77777777" w:rsidR="00A25538" w:rsidRPr="0025504F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4D2924E" w14:textId="1861096F" w:rsidR="00A25538" w:rsidRPr="00AC4CCA" w:rsidRDefault="00360777" w:rsidP="00360777">
            <w:pPr>
              <w:jc w:val="center"/>
            </w:pPr>
            <w:r>
              <w:t xml:space="preserve">434659.53 </w:t>
            </w:r>
          </w:p>
        </w:tc>
        <w:tc>
          <w:tcPr>
            <w:tcW w:w="3543" w:type="dxa"/>
            <w:vAlign w:val="center"/>
          </w:tcPr>
          <w:p w14:paraId="7D439765" w14:textId="735434EE" w:rsidR="00A25538" w:rsidRPr="00AC4CCA" w:rsidRDefault="00360777" w:rsidP="00FF66EB">
            <w:pPr>
              <w:jc w:val="center"/>
            </w:pPr>
            <w:r>
              <w:t>3293316.16</w:t>
            </w:r>
          </w:p>
        </w:tc>
      </w:tr>
      <w:tr w:rsidR="00A25538" w14:paraId="43F85018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8AFE695" w14:textId="77777777" w:rsidR="00A25538" w:rsidRDefault="00A25538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F2DA111" w14:textId="2A61F16F" w:rsidR="00A25538" w:rsidRDefault="0036077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89EBBA4" wp14:editId="590761F2">
                  <wp:extent cx="6115050" cy="4895850"/>
                  <wp:effectExtent l="0" t="0" r="0" b="0"/>
                  <wp:docPr id="1281557128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73A55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488F931" w14:textId="45BD223C" w:rsidR="00A25538" w:rsidRDefault="00A2553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5CCBBD8" w14:textId="77777777" w:rsidR="00A25538" w:rsidRDefault="00A2553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A4F2ECD" w14:textId="77777777" w:rsidR="00A25538" w:rsidRDefault="00A25538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02F5432" wp14:editId="42BDE8E4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1317390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F5F7E1B" id="Прямая соединительная линия 4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AC34671" w14:textId="77777777" w:rsidR="00A25538" w:rsidRDefault="00A25538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45B0C6B" w14:textId="77777777" w:rsidR="00A25538" w:rsidRPr="00EF0FF4" w:rsidRDefault="00A25538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  <w:bookmarkEnd w:id="9"/>
    </w:tbl>
    <w:p w14:paraId="703B1322" w14:textId="77777777" w:rsidR="00A25538" w:rsidRDefault="00A25538" w:rsidP="00DB53EB">
      <w:pPr>
        <w:ind w:right="-1"/>
        <w:jc w:val="both"/>
      </w:pPr>
    </w:p>
    <w:p w14:paraId="1899990B" w14:textId="77777777" w:rsidR="00F418A1" w:rsidRDefault="00F418A1" w:rsidP="00BD630D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719F72B" w14:textId="5790FFB4" w:rsidR="00BD630D" w:rsidRDefault="00BD630D" w:rsidP="00BD630D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A2C014B" w14:textId="733941BA" w:rsidR="00BD630D" w:rsidRDefault="00BD630D" w:rsidP="00BD630D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69B7AAC" w14:textId="77777777" w:rsidR="00F418A1" w:rsidRDefault="00F418A1" w:rsidP="00BD630D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D630D" w14:paraId="4A3A331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53A5777" w14:textId="7EB9BA1D" w:rsidR="00BD630D" w:rsidRPr="00CE6974" w:rsidRDefault="00BD630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58</w:t>
            </w:r>
          </w:p>
        </w:tc>
      </w:tr>
      <w:tr w:rsidR="00BD630D" w14:paraId="05450294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5C5EDEA" w14:textId="389D8A6A" w:rsidR="00BD630D" w:rsidRDefault="00BD630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995E6C">
              <w:rPr>
                <w:rFonts w:ascii="Times New Roman" w:eastAsia="MS Mincho" w:hAnsi="Times New Roman"/>
                <w:bCs/>
                <w:sz w:val="22"/>
                <w:szCs w:val="22"/>
              </w:rPr>
              <w:t>Дзержинского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, 20а</w:t>
            </w:r>
          </w:p>
        </w:tc>
      </w:tr>
      <w:tr w:rsidR="00BD630D" w:rsidRPr="00F52827" w14:paraId="3615BF1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3808FB4" w14:textId="133830DC" w:rsidR="00BD630D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D630D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D630D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D630D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D630D" w14:paraId="0212B58F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B518363" w14:textId="77777777" w:rsidR="00BD630D" w:rsidRPr="00000A27" w:rsidRDefault="00BD630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12A7497" w14:textId="77777777" w:rsidR="00BD630D" w:rsidRPr="00CE6974" w:rsidRDefault="00BD630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4C76FA3" w14:textId="77777777" w:rsidR="00BD630D" w:rsidRPr="00CE6974" w:rsidRDefault="00BD630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D630D" w14:paraId="62E2DDDE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22CBD8C3" w14:textId="77777777" w:rsidR="00BD630D" w:rsidRPr="00000A27" w:rsidRDefault="00BD630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14771F6" w14:textId="77777777" w:rsidR="00BD630D" w:rsidRPr="00CE6974" w:rsidRDefault="00BD630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CEB8891" w14:textId="77777777" w:rsidR="00BD630D" w:rsidRPr="00CE6974" w:rsidRDefault="00BD630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D630D" w14:paraId="3C2AC89D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4668606" w14:textId="77777777" w:rsidR="00BD630D" w:rsidRPr="00000A27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C30536B" w14:textId="77777777" w:rsidR="00BD630D" w:rsidRPr="00CE6974" w:rsidRDefault="00BD630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4FD1566" w14:textId="77777777" w:rsidR="00BD630D" w:rsidRPr="00CE6974" w:rsidRDefault="00BD630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D630D" w14:paraId="7CC45FE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05F11B7" w14:textId="77777777" w:rsidR="00BD630D" w:rsidRPr="00CE6974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A377BC9" w14:textId="3AA546CC" w:rsidR="00BD630D" w:rsidRPr="00AC4CCA" w:rsidRDefault="00360777" w:rsidP="00FF66EB">
            <w:pPr>
              <w:jc w:val="center"/>
            </w:pPr>
            <w:r>
              <w:t>434660.74</w:t>
            </w:r>
          </w:p>
        </w:tc>
        <w:tc>
          <w:tcPr>
            <w:tcW w:w="3543" w:type="dxa"/>
            <w:vAlign w:val="center"/>
          </w:tcPr>
          <w:p w14:paraId="6D94B3D8" w14:textId="6A057C04" w:rsidR="00BD630D" w:rsidRPr="00AC4CCA" w:rsidRDefault="00360777" w:rsidP="006B11CD">
            <w:pPr>
              <w:jc w:val="center"/>
            </w:pPr>
            <w:r>
              <w:t>3293323.17</w:t>
            </w:r>
          </w:p>
        </w:tc>
      </w:tr>
      <w:tr w:rsidR="00BD630D" w14:paraId="2391C70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49FF344" w14:textId="77777777" w:rsidR="00BD630D" w:rsidRPr="00CE6974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7444328" w14:textId="7199C32B" w:rsidR="00BD630D" w:rsidRPr="00AC4CCA" w:rsidRDefault="00360777" w:rsidP="00FF66EB">
            <w:pPr>
              <w:jc w:val="center"/>
            </w:pPr>
            <w:r>
              <w:t>434664.68</w:t>
            </w:r>
          </w:p>
        </w:tc>
        <w:tc>
          <w:tcPr>
            <w:tcW w:w="3543" w:type="dxa"/>
            <w:vAlign w:val="center"/>
          </w:tcPr>
          <w:p w14:paraId="70D12BFF" w14:textId="78803887" w:rsidR="00BD630D" w:rsidRPr="00AC4CCA" w:rsidRDefault="00360777" w:rsidP="006B11CD">
            <w:pPr>
              <w:jc w:val="center"/>
            </w:pPr>
            <w:r>
              <w:t>3293322.49</w:t>
            </w:r>
          </w:p>
        </w:tc>
      </w:tr>
      <w:tr w:rsidR="00BD630D" w14:paraId="08B3215F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A8C4476" w14:textId="77777777" w:rsidR="00BD630D" w:rsidRPr="00CE6974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622B2733" w14:textId="32E13844" w:rsidR="00BD630D" w:rsidRPr="00AC4CCA" w:rsidRDefault="00360777" w:rsidP="00FF66EB">
            <w:pPr>
              <w:jc w:val="center"/>
            </w:pPr>
            <w:r>
              <w:t>434665.87</w:t>
            </w:r>
          </w:p>
        </w:tc>
        <w:tc>
          <w:tcPr>
            <w:tcW w:w="3543" w:type="dxa"/>
            <w:vAlign w:val="center"/>
          </w:tcPr>
          <w:p w14:paraId="2C8BC28B" w14:textId="08CB40C3" w:rsidR="00BD630D" w:rsidRPr="00AC4CCA" w:rsidRDefault="00360777" w:rsidP="006B11CD">
            <w:pPr>
              <w:jc w:val="center"/>
            </w:pPr>
            <w:r>
              <w:t>3293329.39</w:t>
            </w:r>
          </w:p>
        </w:tc>
      </w:tr>
      <w:tr w:rsidR="00BD630D" w14:paraId="2D24999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B13E8F1" w14:textId="77777777" w:rsidR="00BD630D" w:rsidRPr="00CE6974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5DC3E91" w14:textId="0538550F" w:rsidR="00BD630D" w:rsidRPr="00AC4CCA" w:rsidRDefault="00360777" w:rsidP="00FF66EB">
            <w:pPr>
              <w:jc w:val="center"/>
            </w:pPr>
            <w:r>
              <w:t>434661.93</w:t>
            </w:r>
          </w:p>
        </w:tc>
        <w:tc>
          <w:tcPr>
            <w:tcW w:w="3543" w:type="dxa"/>
            <w:vAlign w:val="center"/>
          </w:tcPr>
          <w:p w14:paraId="0D59126D" w14:textId="682C5BD1" w:rsidR="00BD630D" w:rsidRPr="00AC4CCA" w:rsidRDefault="00360777" w:rsidP="006B11CD">
            <w:pPr>
              <w:jc w:val="center"/>
            </w:pPr>
            <w:r>
              <w:t>3293330.07</w:t>
            </w:r>
          </w:p>
        </w:tc>
      </w:tr>
      <w:tr w:rsidR="00BD630D" w14:paraId="26E63750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0252652" w14:textId="77777777" w:rsidR="00BD630D" w:rsidRPr="0025504F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C3C0A47" w14:textId="5D23D772" w:rsidR="00BD630D" w:rsidRPr="00AC4CCA" w:rsidRDefault="00360777" w:rsidP="00360777">
            <w:pPr>
              <w:jc w:val="center"/>
            </w:pPr>
            <w:r>
              <w:t xml:space="preserve"> 434660.74 </w:t>
            </w:r>
          </w:p>
        </w:tc>
        <w:tc>
          <w:tcPr>
            <w:tcW w:w="3543" w:type="dxa"/>
            <w:vAlign w:val="center"/>
          </w:tcPr>
          <w:p w14:paraId="0663349E" w14:textId="430D16B1" w:rsidR="00BD630D" w:rsidRPr="00AC4CCA" w:rsidRDefault="00360777" w:rsidP="00FF66EB">
            <w:pPr>
              <w:jc w:val="center"/>
            </w:pPr>
            <w:r>
              <w:t>3293323.17</w:t>
            </w:r>
          </w:p>
        </w:tc>
      </w:tr>
      <w:tr w:rsidR="00BD630D" w14:paraId="7279E685" w14:textId="77777777" w:rsidTr="00FF66EB">
        <w:trPr>
          <w:trHeight w:val="483"/>
        </w:trPr>
        <w:tc>
          <w:tcPr>
            <w:tcW w:w="10367" w:type="dxa"/>
            <w:gridSpan w:val="3"/>
          </w:tcPr>
          <w:p w14:paraId="68E4CE74" w14:textId="77777777" w:rsidR="00BD630D" w:rsidRDefault="00BD630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CD1228A" w14:textId="6FBE7205" w:rsidR="00BD630D" w:rsidRDefault="0036077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BB65BE8" wp14:editId="041C9EDE">
                  <wp:extent cx="6115050" cy="4895850"/>
                  <wp:effectExtent l="0" t="0" r="0" b="0"/>
                  <wp:docPr id="499286809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F4D82B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E26DF46" w14:textId="72E57CE2" w:rsidR="00BD630D" w:rsidRDefault="00BD630D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45063C8" w14:textId="77777777" w:rsidR="00BD630D" w:rsidRDefault="00BD630D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B10EA76" w14:textId="77777777" w:rsidR="00BD630D" w:rsidRDefault="00BD630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ABCA1CD" wp14:editId="41981CA6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99537889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287A669" id="Прямая соединительная линия 4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2FFA5E8" w14:textId="77777777" w:rsidR="00BD630D" w:rsidRDefault="00BD630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DC8FC0B" w14:textId="77777777" w:rsidR="00BD630D" w:rsidRPr="00EF0FF4" w:rsidRDefault="00BD630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A6D7B02" w14:textId="77777777" w:rsidR="00BD630D" w:rsidRDefault="00BD630D" w:rsidP="00DB53EB">
      <w:pPr>
        <w:ind w:right="-1"/>
        <w:jc w:val="both"/>
      </w:pPr>
    </w:p>
    <w:p w14:paraId="2710FD58" w14:textId="77777777" w:rsidR="00F418A1" w:rsidRDefault="00F418A1" w:rsidP="004E60C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3D9149B" w14:textId="51D3DF8D" w:rsidR="004E60C9" w:rsidRDefault="004E60C9" w:rsidP="004E60C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9F85E10" w14:textId="0E41B681" w:rsidR="004E60C9" w:rsidRDefault="004E60C9" w:rsidP="004E60C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A032D89" w14:textId="77777777" w:rsidR="00F418A1" w:rsidRDefault="00F418A1" w:rsidP="004E60C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4E60C9" w14:paraId="7CFA7E25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83D9142" w14:textId="6595B5C3" w:rsidR="004E60C9" w:rsidRPr="00CE6974" w:rsidRDefault="004E60C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59</w:t>
            </w:r>
          </w:p>
        </w:tc>
      </w:tr>
      <w:tr w:rsidR="004E60C9" w14:paraId="41346FC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0C6443C" w14:textId="704256CC" w:rsidR="004E60C9" w:rsidRDefault="004E60C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995E6C">
              <w:rPr>
                <w:rFonts w:ascii="Times New Roman" w:eastAsia="MS Mincho" w:hAnsi="Times New Roman"/>
                <w:bCs/>
                <w:sz w:val="22"/>
                <w:szCs w:val="22"/>
              </w:rPr>
              <w:t>Дзержинского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, 20а</w:t>
            </w:r>
          </w:p>
        </w:tc>
      </w:tr>
      <w:tr w:rsidR="004E60C9" w:rsidRPr="00F52827" w14:paraId="7278A786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3B06E00" w14:textId="249A4A1E" w:rsidR="004E60C9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4E60C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4E60C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4E60C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4E60C9" w14:paraId="50F0E1DB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9BFC25B" w14:textId="77777777" w:rsidR="004E60C9" w:rsidRPr="00000A27" w:rsidRDefault="004E60C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C8FEE81" w14:textId="77777777" w:rsidR="004E60C9" w:rsidRPr="00CE6974" w:rsidRDefault="004E60C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8BDB5B5" w14:textId="77777777" w:rsidR="004E60C9" w:rsidRPr="00CE6974" w:rsidRDefault="004E60C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4E60C9" w14:paraId="0028A226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44156720" w14:textId="77777777" w:rsidR="004E60C9" w:rsidRPr="00000A27" w:rsidRDefault="004E60C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42204EE" w14:textId="77777777" w:rsidR="004E60C9" w:rsidRPr="00CE6974" w:rsidRDefault="004E60C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823CAD2" w14:textId="77777777" w:rsidR="004E60C9" w:rsidRPr="00CE6974" w:rsidRDefault="004E60C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4E60C9" w14:paraId="1A06A34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1E146B3" w14:textId="77777777" w:rsidR="004E60C9" w:rsidRPr="00000A27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A621207" w14:textId="77777777" w:rsidR="004E60C9" w:rsidRPr="00CE6974" w:rsidRDefault="004E60C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F5A65F8" w14:textId="77777777" w:rsidR="004E60C9" w:rsidRPr="00CE6974" w:rsidRDefault="004E60C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60C9" w14:paraId="73B3A3B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BB1A505" w14:textId="77777777" w:rsidR="004E60C9" w:rsidRPr="00CE6974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9147155" w14:textId="63780E70" w:rsidR="004E60C9" w:rsidRPr="00AC4CCA" w:rsidRDefault="00094E79" w:rsidP="00FF66EB">
            <w:pPr>
              <w:jc w:val="center"/>
            </w:pPr>
            <w:r>
              <w:t>434661.96</w:t>
            </w:r>
          </w:p>
        </w:tc>
        <w:tc>
          <w:tcPr>
            <w:tcW w:w="3543" w:type="dxa"/>
            <w:vAlign w:val="center"/>
          </w:tcPr>
          <w:p w14:paraId="604C8C6A" w14:textId="0FCECD0F" w:rsidR="004E60C9" w:rsidRPr="00AC4CCA" w:rsidRDefault="00094E79" w:rsidP="00B50460">
            <w:pPr>
              <w:jc w:val="center"/>
            </w:pPr>
            <w:r>
              <w:t>3293330.17</w:t>
            </w:r>
          </w:p>
        </w:tc>
      </w:tr>
      <w:tr w:rsidR="004E60C9" w14:paraId="33EC323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D9D4C59" w14:textId="77777777" w:rsidR="004E60C9" w:rsidRPr="00CE6974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686BF49" w14:textId="4C39E0F6" w:rsidR="004E60C9" w:rsidRPr="00AC4CCA" w:rsidRDefault="00094E79" w:rsidP="00FF66EB">
            <w:pPr>
              <w:jc w:val="center"/>
            </w:pPr>
            <w:r>
              <w:t>434665.90</w:t>
            </w:r>
          </w:p>
        </w:tc>
        <w:tc>
          <w:tcPr>
            <w:tcW w:w="3543" w:type="dxa"/>
            <w:vAlign w:val="center"/>
          </w:tcPr>
          <w:p w14:paraId="1A651BE7" w14:textId="0B9D8148" w:rsidR="004E60C9" w:rsidRPr="00AC4CCA" w:rsidRDefault="00094E79" w:rsidP="00B50460">
            <w:pPr>
              <w:jc w:val="center"/>
            </w:pPr>
            <w:r>
              <w:t>3293329.49</w:t>
            </w:r>
          </w:p>
        </w:tc>
      </w:tr>
      <w:tr w:rsidR="004E60C9" w14:paraId="65CB9DF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74FB596" w14:textId="77777777" w:rsidR="004E60C9" w:rsidRPr="00CE6974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7F5FF28" w14:textId="252D0C34" w:rsidR="004E60C9" w:rsidRPr="00AC4CCA" w:rsidRDefault="00094E79" w:rsidP="00FF66EB">
            <w:pPr>
              <w:jc w:val="center"/>
            </w:pPr>
            <w:r>
              <w:t>434667.09</w:t>
            </w:r>
          </w:p>
        </w:tc>
        <w:tc>
          <w:tcPr>
            <w:tcW w:w="3543" w:type="dxa"/>
            <w:vAlign w:val="center"/>
          </w:tcPr>
          <w:p w14:paraId="534A55D5" w14:textId="34756FEA" w:rsidR="004E60C9" w:rsidRPr="00AC4CCA" w:rsidRDefault="00094E79" w:rsidP="00B50460">
            <w:pPr>
              <w:jc w:val="center"/>
            </w:pPr>
            <w:r>
              <w:t>3293336.39</w:t>
            </w:r>
          </w:p>
        </w:tc>
      </w:tr>
      <w:tr w:rsidR="004E60C9" w14:paraId="755AFFD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F78523E" w14:textId="77777777" w:rsidR="004E60C9" w:rsidRPr="00CE6974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5F7E6DE" w14:textId="7F421503" w:rsidR="004E60C9" w:rsidRPr="00AC4CCA" w:rsidRDefault="00094E79" w:rsidP="00FF66EB">
            <w:pPr>
              <w:jc w:val="center"/>
            </w:pPr>
            <w:r>
              <w:t>434663.15</w:t>
            </w:r>
          </w:p>
        </w:tc>
        <w:tc>
          <w:tcPr>
            <w:tcW w:w="3543" w:type="dxa"/>
            <w:vAlign w:val="center"/>
          </w:tcPr>
          <w:p w14:paraId="2260C464" w14:textId="185325CC" w:rsidR="004E60C9" w:rsidRPr="00AC4CCA" w:rsidRDefault="00094E79" w:rsidP="00B50460">
            <w:pPr>
              <w:jc w:val="center"/>
            </w:pPr>
            <w:r>
              <w:t>3293337.07</w:t>
            </w:r>
          </w:p>
        </w:tc>
      </w:tr>
      <w:tr w:rsidR="004E60C9" w14:paraId="60EACFE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F153724" w14:textId="77777777" w:rsidR="004E60C9" w:rsidRPr="0025504F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BF132BA" w14:textId="74947B10" w:rsidR="004E60C9" w:rsidRPr="00AC4CCA" w:rsidRDefault="00094E79" w:rsidP="00094E79">
            <w:pPr>
              <w:jc w:val="center"/>
            </w:pPr>
            <w:r>
              <w:t xml:space="preserve">434661.96  </w:t>
            </w:r>
          </w:p>
        </w:tc>
        <w:tc>
          <w:tcPr>
            <w:tcW w:w="3543" w:type="dxa"/>
            <w:vAlign w:val="center"/>
          </w:tcPr>
          <w:p w14:paraId="5F33CA75" w14:textId="48DDC904" w:rsidR="004E60C9" w:rsidRPr="00AC4CCA" w:rsidRDefault="00094E79" w:rsidP="00FF66EB">
            <w:pPr>
              <w:jc w:val="center"/>
            </w:pPr>
            <w:r>
              <w:t>3293330.17</w:t>
            </w:r>
          </w:p>
        </w:tc>
      </w:tr>
      <w:tr w:rsidR="004E60C9" w14:paraId="415574DC" w14:textId="77777777" w:rsidTr="00FF66EB">
        <w:trPr>
          <w:trHeight w:val="483"/>
        </w:trPr>
        <w:tc>
          <w:tcPr>
            <w:tcW w:w="10367" w:type="dxa"/>
            <w:gridSpan w:val="3"/>
          </w:tcPr>
          <w:p w14:paraId="2B35E1BA" w14:textId="77777777" w:rsidR="004E60C9" w:rsidRDefault="004E60C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D216121" w14:textId="6B3E4966" w:rsidR="004E60C9" w:rsidRDefault="0036077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A7CE3FA" wp14:editId="3FAA521B">
                  <wp:extent cx="6115050" cy="4895850"/>
                  <wp:effectExtent l="0" t="0" r="0" b="0"/>
                  <wp:docPr id="1850117805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0E073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498108C" w14:textId="1415E362" w:rsidR="004E60C9" w:rsidRDefault="004E60C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8BF915E" w14:textId="77777777" w:rsidR="004E60C9" w:rsidRDefault="004E60C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8389A10" w14:textId="77777777" w:rsidR="004E60C9" w:rsidRDefault="004E60C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323C929" wp14:editId="2EE8F56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83426223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033C959" id="Прямая соединительная линия 4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E7B4CA1" w14:textId="77777777" w:rsidR="004E60C9" w:rsidRDefault="004E60C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9D4BCA3" w14:textId="77777777" w:rsidR="004E60C9" w:rsidRPr="00EF0FF4" w:rsidRDefault="004E60C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F406114" w14:textId="77777777" w:rsidR="004E60C9" w:rsidRDefault="004E60C9" w:rsidP="00DB53EB">
      <w:pPr>
        <w:ind w:right="-1"/>
        <w:jc w:val="both"/>
      </w:pPr>
    </w:p>
    <w:p w14:paraId="2DEC97B0" w14:textId="77777777" w:rsidR="00F418A1" w:rsidRDefault="00F418A1" w:rsidP="00FB387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B2724AE" w14:textId="688406C3" w:rsidR="00FB3879" w:rsidRDefault="00FB3879" w:rsidP="00FB387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7B70254" w14:textId="3EE96E91" w:rsidR="00FB3879" w:rsidRDefault="00FB3879" w:rsidP="00FB387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C438592" w14:textId="77777777" w:rsidR="00F418A1" w:rsidRDefault="00F418A1" w:rsidP="00FB387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B3879" w14:paraId="6CAB0138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2E0FF32" w14:textId="0D755E4F" w:rsidR="00FB3879" w:rsidRPr="00CE6974" w:rsidRDefault="00FB387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FB3879" w14:paraId="6EF6B2A8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75ABC4C" w14:textId="351BCDA0" w:rsidR="00FB3879" w:rsidRDefault="00FB387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995E6C">
              <w:rPr>
                <w:rFonts w:ascii="Times New Roman" w:eastAsia="MS Mincho" w:hAnsi="Times New Roman"/>
                <w:bCs/>
                <w:sz w:val="22"/>
                <w:szCs w:val="22"/>
              </w:rPr>
              <w:t>Дзержинского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, 20а</w:t>
            </w:r>
          </w:p>
        </w:tc>
      </w:tr>
      <w:tr w:rsidR="00FB3879" w:rsidRPr="00F52827" w14:paraId="2FF7BEFA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930CB66" w14:textId="5B5863DA" w:rsidR="00FB3879" w:rsidRPr="00F52827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B387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FB3879" w:rsidRPr="00F5282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FB3879" w:rsidRPr="00F52827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B3879" w14:paraId="1BEED3B5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E665C21" w14:textId="77777777" w:rsidR="00FB3879" w:rsidRPr="00000A27" w:rsidRDefault="00FB387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7E939A0" w14:textId="77777777" w:rsidR="00FB3879" w:rsidRPr="00CE6974" w:rsidRDefault="00FB387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9548E95" w14:textId="77777777" w:rsidR="00FB3879" w:rsidRPr="00CE6974" w:rsidRDefault="00FB387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B3879" w14:paraId="2A0BBFA8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343C779C" w14:textId="77777777" w:rsidR="00FB3879" w:rsidRPr="00000A27" w:rsidRDefault="00FB387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EC55FA3" w14:textId="77777777" w:rsidR="00FB3879" w:rsidRPr="00CE6974" w:rsidRDefault="00FB387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4F29A06" w14:textId="77777777" w:rsidR="00FB3879" w:rsidRPr="00CE6974" w:rsidRDefault="00FB387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B3879" w14:paraId="19F9C4F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FC463F4" w14:textId="77777777" w:rsidR="00FB3879" w:rsidRPr="00000A27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C3B4BE6" w14:textId="77777777" w:rsidR="00FB3879" w:rsidRPr="00CE6974" w:rsidRDefault="00FB387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9DBA29B" w14:textId="77777777" w:rsidR="00FB3879" w:rsidRPr="00CE6974" w:rsidRDefault="00FB387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B3879" w14:paraId="0E6250C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E05009C" w14:textId="77777777" w:rsidR="00FB3879" w:rsidRPr="00CE6974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40F516D8" w14:textId="76F7F479" w:rsidR="00FB3879" w:rsidRPr="00AC4CCA" w:rsidRDefault="000D2C56" w:rsidP="00FF66EB">
            <w:pPr>
              <w:jc w:val="center"/>
            </w:pPr>
            <w:r>
              <w:t>434663.17</w:t>
            </w:r>
          </w:p>
        </w:tc>
        <w:tc>
          <w:tcPr>
            <w:tcW w:w="3543" w:type="dxa"/>
            <w:vAlign w:val="center"/>
          </w:tcPr>
          <w:p w14:paraId="157A42D3" w14:textId="216AC0C4" w:rsidR="00FB3879" w:rsidRPr="00AC4CCA" w:rsidRDefault="000D2C56" w:rsidP="004E5BB5">
            <w:pPr>
              <w:jc w:val="center"/>
            </w:pPr>
            <w:r>
              <w:t>3293337.17</w:t>
            </w:r>
          </w:p>
        </w:tc>
      </w:tr>
      <w:tr w:rsidR="00FB3879" w14:paraId="32CCC56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CC197A4" w14:textId="77777777" w:rsidR="00FB3879" w:rsidRPr="00CE6974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9E35501" w14:textId="7EFE25AA" w:rsidR="00FB3879" w:rsidRPr="00AC4CCA" w:rsidRDefault="000D2C56" w:rsidP="00FF66EB">
            <w:pPr>
              <w:jc w:val="center"/>
            </w:pPr>
            <w:r>
              <w:t>434667.11</w:t>
            </w:r>
          </w:p>
        </w:tc>
        <w:tc>
          <w:tcPr>
            <w:tcW w:w="3543" w:type="dxa"/>
            <w:vAlign w:val="center"/>
          </w:tcPr>
          <w:p w14:paraId="0140ECE5" w14:textId="1771EDF5" w:rsidR="00FB3879" w:rsidRPr="00AC4CCA" w:rsidRDefault="000D2C56" w:rsidP="004E5BB5">
            <w:pPr>
              <w:jc w:val="center"/>
            </w:pPr>
            <w:r>
              <w:t>3293336.49</w:t>
            </w:r>
          </w:p>
        </w:tc>
      </w:tr>
      <w:tr w:rsidR="00FB3879" w14:paraId="2EB155B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4BD49A5" w14:textId="77777777" w:rsidR="00FB3879" w:rsidRPr="00CE6974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CBF2CC0" w14:textId="4061B233" w:rsidR="00FB3879" w:rsidRPr="00AC4CCA" w:rsidRDefault="000D2C56" w:rsidP="00FF66EB">
            <w:pPr>
              <w:jc w:val="center"/>
            </w:pPr>
            <w:r>
              <w:t>434668.30</w:t>
            </w:r>
          </w:p>
        </w:tc>
        <w:tc>
          <w:tcPr>
            <w:tcW w:w="3543" w:type="dxa"/>
            <w:vAlign w:val="center"/>
          </w:tcPr>
          <w:p w14:paraId="6D248FE6" w14:textId="08C27FD0" w:rsidR="00FB3879" w:rsidRPr="00AC4CCA" w:rsidRDefault="000D2C56" w:rsidP="004E5BB5">
            <w:pPr>
              <w:jc w:val="center"/>
            </w:pPr>
            <w:r>
              <w:t>3293343.39</w:t>
            </w:r>
          </w:p>
        </w:tc>
      </w:tr>
      <w:tr w:rsidR="00FB3879" w14:paraId="4A6CBEC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431AAA3" w14:textId="77777777" w:rsidR="00FB3879" w:rsidRPr="00CE6974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06C1DA8" w14:textId="7CCC3031" w:rsidR="00FB3879" w:rsidRPr="00AC4CCA" w:rsidRDefault="000D2C56" w:rsidP="00FF66EB">
            <w:pPr>
              <w:jc w:val="center"/>
            </w:pPr>
            <w:r>
              <w:t>434664.36</w:t>
            </w:r>
          </w:p>
        </w:tc>
        <w:tc>
          <w:tcPr>
            <w:tcW w:w="3543" w:type="dxa"/>
            <w:vAlign w:val="center"/>
          </w:tcPr>
          <w:p w14:paraId="2EBAAC32" w14:textId="28ADFDB2" w:rsidR="00FB3879" w:rsidRPr="00AC4CCA" w:rsidRDefault="000D2C56" w:rsidP="004E5BB5">
            <w:pPr>
              <w:jc w:val="center"/>
            </w:pPr>
            <w:r>
              <w:t>3293344.07</w:t>
            </w:r>
          </w:p>
        </w:tc>
      </w:tr>
      <w:tr w:rsidR="00FB3879" w14:paraId="714BB51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8E080A2" w14:textId="77777777" w:rsidR="00FB3879" w:rsidRPr="0025504F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7B3AF99" w14:textId="20D3EA31" w:rsidR="00FB3879" w:rsidRPr="00AC4CCA" w:rsidRDefault="000D2C56" w:rsidP="000D2C56">
            <w:pPr>
              <w:jc w:val="center"/>
            </w:pPr>
            <w:r>
              <w:t xml:space="preserve"> 434663.17 </w:t>
            </w:r>
          </w:p>
        </w:tc>
        <w:tc>
          <w:tcPr>
            <w:tcW w:w="3543" w:type="dxa"/>
            <w:vAlign w:val="center"/>
          </w:tcPr>
          <w:p w14:paraId="73647E3C" w14:textId="35EA52CE" w:rsidR="00FB3879" w:rsidRPr="00AC4CCA" w:rsidRDefault="000D2C56" w:rsidP="00FF66EB">
            <w:pPr>
              <w:jc w:val="center"/>
            </w:pPr>
            <w:r>
              <w:t>3293337.17</w:t>
            </w:r>
          </w:p>
        </w:tc>
      </w:tr>
      <w:tr w:rsidR="00FB3879" w14:paraId="18CEBFD5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06EFF69" w14:textId="77777777" w:rsidR="00FB3879" w:rsidRDefault="00FB387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D4920B5" w14:textId="79E81A00" w:rsidR="00FB3879" w:rsidRDefault="0036077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C1596CB" wp14:editId="6F7391B9">
                  <wp:extent cx="6115050" cy="4895850"/>
                  <wp:effectExtent l="0" t="0" r="0" b="0"/>
                  <wp:docPr id="41358566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DB348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978971F" w14:textId="506F57F2" w:rsidR="00FB3879" w:rsidRDefault="00FB387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624A5D9F" w14:textId="77777777" w:rsidR="00FB3879" w:rsidRDefault="00FB387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9F6830A" w14:textId="77777777" w:rsidR="00FB3879" w:rsidRDefault="00FB387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3842FAD" wp14:editId="3125FC74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87621425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E4DA853" id="Прямая соединительная линия 4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10DEE26" w14:textId="77777777" w:rsidR="00FB3879" w:rsidRDefault="00FB387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10FDE44" w14:textId="77777777" w:rsidR="00FB3879" w:rsidRPr="00EF0FF4" w:rsidRDefault="00FB387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660D062" w14:textId="77777777" w:rsidR="00FB3879" w:rsidRDefault="00FB3879" w:rsidP="00DB53EB">
      <w:pPr>
        <w:ind w:right="-1"/>
        <w:jc w:val="both"/>
      </w:pPr>
    </w:p>
    <w:p w14:paraId="093AB013" w14:textId="77777777" w:rsidR="00652784" w:rsidRDefault="00652784" w:rsidP="0065278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EF00DE8" w14:textId="0ADE3241" w:rsidR="00652784" w:rsidRDefault="00652784" w:rsidP="0065278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88E120C" w14:textId="2AEF35CA" w:rsidR="00652784" w:rsidRPr="00652784" w:rsidRDefault="00652784" w:rsidP="0065278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F54E617" w14:textId="170BB5EF" w:rsidR="00652784" w:rsidRDefault="00652784" w:rsidP="00B65A33">
      <w:pPr>
        <w:ind w:left="4320" w:firstLine="720"/>
        <w:rPr>
          <w:rFonts w:eastAsia="MS Mincho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652784" w14:paraId="22228ECA" w14:textId="77777777" w:rsidTr="006952C6">
        <w:trPr>
          <w:trHeight w:val="113"/>
        </w:trPr>
        <w:tc>
          <w:tcPr>
            <w:tcW w:w="10367" w:type="dxa"/>
            <w:gridSpan w:val="3"/>
            <w:vAlign w:val="center"/>
          </w:tcPr>
          <w:p w14:paraId="4CB6F6B0" w14:textId="6F5A3349" w:rsidR="00652784" w:rsidRPr="00CE6974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652784" w14:paraId="1C83003E" w14:textId="77777777" w:rsidTr="006952C6">
        <w:trPr>
          <w:trHeight w:val="113"/>
        </w:trPr>
        <w:tc>
          <w:tcPr>
            <w:tcW w:w="10367" w:type="dxa"/>
            <w:gridSpan w:val="3"/>
            <w:vAlign w:val="center"/>
          </w:tcPr>
          <w:p w14:paraId="22CC8E7C" w14:textId="17B88EEC" w:rsidR="00652784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652784">
              <w:rPr>
                <w:rFonts w:ascii="Times New Roman" w:eastAsia="MS Mincho" w:hAnsi="Times New Roman"/>
                <w:bCs/>
                <w:sz w:val="22"/>
                <w:szCs w:val="22"/>
              </w:rPr>
              <w:t>в районе пр-кта Космонавтов, 24</w:t>
            </w:r>
          </w:p>
        </w:tc>
      </w:tr>
      <w:tr w:rsidR="00652784" w:rsidRPr="0027463D" w14:paraId="529E54E2" w14:textId="77777777" w:rsidTr="006952C6">
        <w:trPr>
          <w:trHeight w:val="113"/>
        </w:trPr>
        <w:tc>
          <w:tcPr>
            <w:tcW w:w="10367" w:type="dxa"/>
            <w:gridSpan w:val="3"/>
            <w:vAlign w:val="center"/>
          </w:tcPr>
          <w:p w14:paraId="68AD1227" w14:textId="12FD78A8" w:rsidR="00652784" w:rsidRPr="0027463D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Площадь места размещения НТО 32</w:t>
            </w:r>
            <w:r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652784" w14:paraId="077F68D7" w14:textId="77777777" w:rsidTr="006952C6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F2B3F77" w14:textId="77777777" w:rsidR="00652784" w:rsidRPr="00000A27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92E7825" w14:textId="77777777" w:rsidR="00652784" w:rsidRPr="00CE6974" w:rsidRDefault="00652784" w:rsidP="006952C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6C3FAF5" w14:textId="77777777" w:rsidR="00652784" w:rsidRPr="00CE6974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652784" w14:paraId="195C3690" w14:textId="77777777" w:rsidTr="006952C6">
        <w:trPr>
          <w:trHeight w:val="113"/>
        </w:trPr>
        <w:tc>
          <w:tcPr>
            <w:tcW w:w="3704" w:type="dxa"/>
            <w:vMerge/>
            <w:vAlign w:val="center"/>
          </w:tcPr>
          <w:p w14:paraId="3DE5BFCC" w14:textId="77777777" w:rsidR="00652784" w:rsidRPr="00000A27" w:rsidRDefault="00652784" w:rsidP="006952C6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1FBB7B9" w14:textId="77777777" w:rsidR="00652784" w:rsidRPr="00CE6974" w:rsidRDefault="00652784" w:rsidP="006952C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0C3FA0B" w14:textId="77777777" w:rsidR="00652784" w:rsidRPr="00CE6974" w:rsidRDefault="00652784" w:rsidP="006952C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652784" w14:paraId="42AE098F" w14:textId="77777777" w:rsidTr="006952C6">
        <w:trPr>
          <w:trHeight w:val="113"/>
        </w:trPr>
        <w:tc>
          <w:tcPr>
            <w:tcW w:w="3704" w:type="dxa"/>
            <w:vAlign w:val="center"/>
          </w:tcPr>
          <w:p w14:paraId="01A5FF7E" w14:textId="77777777" w:rsidR="00652784" w:rsidRPr="00000A27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8473BB2" w14:textId="77777777" w:rsidR="00652784" w:rsidRPr="00CE6974" w:rsidRDefault="00652784" w:rsidP="006952C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FC9FAF9" w14:textId="77777777" w:rsidR="00652784" w:rsidRPr="00CE6974" w:rsidRDefault="00652784" w:rsidP="006952C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6213E" w14:paraId="7596C50E" w14:textId="77777777" w:rsidTr="00040E30">
        <w:trPr>
          <w:trHeight w:val="113"/>
        </w:trPr>
        <w:tc>
          <w:tcPr>
            <w:tcW w:w="3704" w:type="dxa"/>
            <w:vAlign w:val="center"/>
          </w:tcPr>
          <w:p w14:paraId="29B18A64" w14:textId="77777777" w:rsidR="00F6213E" w:rsidRPr="00CE6974" w:rsidRDefault="00F6213E" w:rsidP="00F6213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bottom"/>
          </w:tcPr>
          <w:p w14:paraId="1B16F732" w14:textId="56A0C1C7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433330.44</w:t>
            </w:r>
          </w:p>
        </w:tc>
        <w:tc>
          <w:tcPr>
            <w:tcW w:w="3543" w:type="dxa"/>
            <w:vAlign w:val="bottom"/>
          </w:tcPr>
          <w:p w14:paraId="5B15FCF9" w14:textId="02A94527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3292244.55</w:t>
            </w:r>
          </w:p>
        </w:tc>
      </w:tr>
      <w:tr w:rsidR="00F6213E" w14:paraId="5B43DC53" w14:textId="77777777" w:rsidTr="00040E30">
        <w:trPr>
          <w:trHeight w:val="113"/>
        </w:trPr>
        <w:tc>
          <w:tcPr>
            <w:tcW w:w="3704" w:type="dxa"/>
            <w:vAlign w:val="center"/>
          </w:tcPr>
          <w:p w14:paraId="341299CE" w14:textId="77777777" w:rsidR="00F6213E" w:rsidRPr="00CE6974" w:rsidRDefault="00F6213E" w:rsidP="00F6213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bottom"/>
          </w:tcPr>
          <w:p w14:paraId="48A34715" w14:textId="3BACB3FF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433323.77</w:t>
            </w:r>
          </w:p>
        </w:tc>
        <w:tc>
          <w:tcPr>
            <w:tcW w:w="3543" w:type="dxa"/>
            <w:vAlign w:val="bottom"/>
          </w:tcPr>
          <w:p w14:paraId="3AEAC2E7" w14:textId="766170CB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3292248.97</w:t>
            </w:r>
          </w:p>
        </w:tc>
      </w:tr>
      <w:tr w:rsidR="00F6213E" w14:paraId="5AA1208C" w14:textId="77777777" w:rsidTr="00040E30">
        <w:trPr>
          <w:trHeight w:val="113"/>
        </w:trPr>
        <w:tc>
          <w:tcPr>
            <w:tcW w:w="3704" w:type="dxa"/>
            <w:vAlign w:val="center"/>
          </w:tcPr>
          <w:p w14:paraId="55685622" w14:textId="77777777" w:rsidR="00F6213E" w:rsidRPr="00CE6974" w:rsidRDefault="00F6213E" w:rsidP="00F6213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bottom"/>
          </w:tcPr>
          <w:p w14:paraId="1EBD4B78" w14:textId="5E888555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433321.56</w:t>
            </w:r>
          </w:p>
        </w:tc>
        <w:tc>
          <w:tcPr>
            <w:tcW w:w="3543" w:type="dxa"/>
            <w:vAlign w:val="bottom"/>
          </w:tcPr>
          <w:p w14:paraId="5F04EA65" w14:textId="00A5D22A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3292245.64</w:t>
            </w:r>
          </w:p>
        </w:tc>
      </w:tr>
      <w:tr w:rsidR="00F6213E" w14:paraId="7A6DA532" w14:textId="77777777" w:rsidTr="00040E30">
        <w:trPr>
          <w:trHeight w:val="113"/>
        </w:trPr>
        <w:tc>
          <w:tcPr>
            <w:tcW w:w="3704" w:type="dxa"/>
            <w:vAlign w:val="center"/>
          </w:tcPr>
          <w:p w14:paraId="726A7E5D" w14:textId="77777777" w:rsidR="00F6213E" w:rsidRPr="00CE6974" w:rsidRDefault="00F6213E" w:rsidP="00F6213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bottom"/>
          </w:tcPr>
          <w:p w14:paraId="7A7E9803" w14:textId="5CB7A039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433328.23</w:t>
            </w:r>
          </w:p>
        </w:tc>
        <w:tc>
          <w:tcPr>
            <w:tcW w:w="3543" w:type="dxa"/>
            <w:vAlign w:val="bottom"/>
          </w:tcPr>
          <w:p w14:paraId="659AB063" w14:textId="5C9B7A10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3292241.22</w:t>
            </w:r>
          </w:p>
        </w:tc>
      </w:tr>
      <w:tr w:rsidR="00F6213E" w14:paraId="19A90E3B" w14:textId="77777777" w:rsidTr="00040E30">
        <w:trPr>
          <w:trHeight w:val="113"/>
        </w:trPr>
        <w:tc>
          <w:tcPr>
            <w:tcW w:w="3704" w:type="dxa"/>
            <w:vAlign w:val="center"/>
          </w:tcPr>
          <w:p w14:paraId="5B676A32" w14:textId="77777777" w:rsidR="00F6213E" w:rsidRPr="0025504F" w:rsidRDefault="00F6213E" w:rsidP="00F6213E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bottom"/>
          </w:tcPr>
          <w:p w14:paraId="2961E3E5" w14:textId="3BBADC79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433330.44</w:t>
            </w:r>
          </w:p>
        </w:tc>
        <w:tc>
          <w:tcPr>
            <w:tcW w:w="3543" w:type="dxa"/>
            <w:vAlign w:val="bottom"/>
          </w:tcPr>
          <w:p w14:paraId="2B7098F7" w14:textId="0D108BF1" w:rsidR="00F6213E" w:rsidRPr="00AC4CCA" w:rsidRDefault="00F6213E" w:rsidP="00F6213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3292244.55</w:t>
            </w:r>
          </w:p>
        </w:tc>
      </w:tr>
      <w:tr w:rsidR="00652784" w14:paraId="7D24061D" w14:textId="77777777" w:rsidTr="006952C6">
        <w:trPr>
          <w:trHeight w:val="483"/>
        </w:trPr>
        <w:tc>
          <w:tcPr>
            <w:tcW w:w="10367" w:type="dxa"/>
            <w:gridSpan w:val="3"/>
          </w:tcPr>
          <w:p w14:paraId="0593A064" w14:textId="77777777" w:rsidR="00652784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B7CBD3A" w14:textId="4A02C9A7" w:rsidR="00652784" w:rsidRDefault="00F6213E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eastAsia="MS Mincho"/>
                <w:noProof/>
              </w:rPr>
              <w:drawing>
                <wp:anchor distT="0" distB="0" distL="114300" distR="114300" simplePos="0" relativeHeight="252102656" behindDoc="0" locked="0" layoutInCell="1" allowOverlap="1" wp14:anchorId="67FEE967" wp14:editId="394CF72D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3175</wp:posOffset>
                  </wp:positionV>
                  <wp:extent cx="6278572" cy="4954772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Космонавтов, 24 Туфанян Г.С..bmp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77"/>
                          <a:stretch/>
                        </pic:blipFill>
                        <pic:spPr bwMode="auto">
                          <a:xfrm>
                            <a:off x="0" y="0"/>
                            <a:ext cx="6278893" cy="495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87353C6" w14:textId="6B619384" w:rsidR="00652784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651ED3" w14:textId="575C3F78" w:rsidR="00652784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8FBCEFD" w14:textId="3F408512" w:rsidR="00652784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93DD01E" w14:textId="77777777" w:rsidR="00652784" w:rsidRDefault="00652784" w:rsidP="006952C6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B740395" w14:textId="77777777" w:rsidR="00652784" w:rsidRDefault="00652784" w:rsidP="006952C6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CBA36BB" w14:textId="77777777" w:rsidR="00652784" w:rsidRDefault="00652784" w:rsidP="006952C6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ED28856" w14:textId="77777777" w:rsidR="00652784" w:rsidRDefault="00652784" w:rsidP="006952C6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DC5345D" w14:textId="0FB0BB06" w:rsidR="00652784" w:rsidRDefault="00652784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3EB656A" wp14:editId="389E6F25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3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FF1436" id="Прямая соединительная линия 4" o:spid="_x0000_s1026" style="position:absolute;flip:y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A037D92" w14:textId="655BC8DF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0D35F53F" w14:textId="6A0E2A61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C7CC9CB" w14:textId="1A564292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7A449C00" w14:textId="35219859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64DE5AFB" w14:textId="4155486B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7FC806A9" w14:textId="37B480C6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22BCFDAE" w14:textId="475CB635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4AC6D95C" w14:textId="498D6A8C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513D6BAD" w14:textId="3C58BE7D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39097CE" w14:textId="4D1C7DDF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5915AB27" w14:textId="2F53DA86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EF31AF9" w14:textId="0F5EA990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D9BAA64" w14:textId="17E49732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7891CFA" w14:textId="2229650F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2916B9CE" w14:textId="67E2E701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06C50309" w14:textId="4F121270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035A25F0" w14:textId="346E1419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7E05C77D" w14:textId="3EC30065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59F2F171" w14:textId="58255238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2AD003D7" w14:textId="09300C40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1352AF1F" w14:textId="6614F0C1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4C651AAB" w14:textId="5DBCE3F1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32817BE1" w14:textId="2C7A2CB9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661281B5" w14:textId="6F06E80C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770118C1" w14:textId="001FA2D2" w:rsidR="00F6213E" w:rsidRDefault="00F6213E" w:rsidP="006952C6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</w:p>
          <w:p w14:paraId="1361D120" w14:textId="77777777" w:rsidR="00F6213E" w:rsidRPr="00E83812" w:rsidRDefault="00652784" w:rsidP="00F6213E">
            <w:pPr>
              <w:tabs>
                <w:tab w:val="left" w:pos="5685"/>
              </w:tabs>
              <w:jc w:val="center"/>
              <w:rPr>
                <w:rFonts w:eastAsia="MS Mincho"/>
                <w:b/>
              </w:rPr>
            </w:pPr>
            <w:r w:rsidRPr="0025504F">
              <w:rPr>
                <w:rFonts w:eastAsia="MS Mincho"/>
              </w:rPr>
              <w:t xml:space="preserve"> </w:t>
            </w:r>
            <w:r w:rsidR="00F6213E" w:rsidRPr="00E83812">
              <w:rPr>
                <w:rFonts w:eastAsia="MS Mincho"/>
                <w:b/>
              </w:rPr>
              <w:t>Масштаб 1:500</w:t>
            </w:r>
          </w:p>
          <w:p w14:paraId="2AA07684" w14:textId="77777777" w:rsidR="00F6213E" w:rsidRPr="00E83812" w:rsidRDefault="00F6213E" w:rsidP="00F6213E">
            <w:pPr>
              <w:tabs>
                <w:tab w:val="left" w:pos="5685"/>
              </w:tabs>
              <w:jc w:val="center"/>
              <w:rPr>
                <w:rFonts w:eastAsia="MS Mincho"/>
                <w:b/>
              </w:rPr>
            </w:pPr>
          </w:p>
          <w:p w14:paraId="68EF8124" w14:textId="77777777" w:rsidR="00F6213E" w:rsidRPr="00F6213E" w:rsidRDefault="00F6213E" w:rsidP="00F6213E">
            <w:pPr>
              <w:tabs>
                <w:tab w:val="left" w:pos="5685"/>
              </w:tabs>
              <w:rPr>
                <w:rFonts w:eastAsia="MS Mincho"/>
              </w:rPr>
            </w:pPr>
            <w:r w:rsidRPr="00E83812">
              <w:rPr>
                <w:rFonts w:eastAsia="MS Mincho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6757513" wp14:editId="63190C41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39D40" id="Прямая соединительная линия 4" o:spid="_x0000_s1026" style="position:absolute;flip:y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" strokecolor="#a6a6a6" strokeweight="3pt"/>
                  </w:pict>
                </mc:Fallback>
              </mc:AlternateContent>
            </w:r>
            <w:r w:rsidRPr="00E83812">
              <w:rPr>
                <w:rFonts w:eastAsia="MS Mincho"/>
              </w:rPr>
              <w:t xml:space="preserve">                          </w:t>
            </w:r>
            <w:r>
              <w:rPr>
                <w:rFonts w:eastAsia="MS Mincho"/>
              </w:rPr>
              <w:t xml:space="preserve">   </w:t>
            </w:r>
            <w:r w:rsidRPr="00E83812">
              <w:rPr>
                <w:rFonts w:eastAsia="MS Mincho"/>
              </w:rPr>
              <w:t xml:space="preserve">   -  </w:t>
            </w:r>
            <w:r w:rsidRPr="00F6213E">
              <w:rPr>
                <w:rFonts w:eastAsia="MS Mincho"/>
              </w:rPr>
              <w:t>граница места размещения нестационарного торгового объекта</w:t>
            </w:r>
          </w:p>
          <w:p w14:paraId="473A1E17" w14:textId="77777777" w:rsidR="00F6213E" w:rsidRPr="00F6213E" w:rsidRDefault="00F6213E" w:rsidP="00F6213E">
            <w:pPr>
              <w:tabs>
                <w:tab w:val="left" w:pos="5685"/>
              </w:tabs>
              <w:rPr>
                <w:rFonts w:eastAsia="MS Mincho"/>
              </w:rPr>
            </w:pPr>
            <w:r w:rsidRPr="00F6213E">
              <w:rPr>
                <w:rFonts w:eastAsia="MS Mincho"/>
              </w:rPr>
              <w:t xml:space="preserve">38:31:000028:6509  -  кадастровый номер земельного участка  </w:t>
            </w:r>
          </w:p>
          <w:p w14:paraId="1BA1344C" w14:textId="77777777" w:rsidR="00F6213E" w:rsidRPr="00F6213E" w:rsidRDefault="00F6213E" w:rsidP="00F6213E">
            <w:pPr>
              <w:tabs>
                <w:tab w:val="left" w:pos="5685"/>
              </w:tabs>
              <w:rPr>
                <w:rFonts w:eastAsia="MS Mincho"/>
              </w:rPr>
            </w:pPr>
            <w:r w:rsidRPr="00F6213E">
              <w:rPr>
                <w:rFonts w:eastAsia="MS Mincho"/>
              </w:rPr>
              <w:t>№ 1                        -  номер места размещения нестационарного торгового объекта</w:t>
            </w:r>
          </w:p>
          <w:p w14:paraId="15C68D36" w14:textId="125FF638" w:rsidR="00652784" w:rsidRPr="00EF0FF4" w:rsidRDefault="00F6213E" w:rsidP="00F6213E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 w:rsidRPr="00F6213E">
              <w:rPr>
                <w:rFonts w:ascii="Times New Roman" w:eastAsia="MS Mincho" w:hAnsi="Times New Roman"/>
              </w:rPr>
              <w:t>н2                         -  обозначение координаты поворотных точек места размещения нестационарного торгового объекта</w:t>
            </w:r>
          </w:p>
        </w:tc>
      </w:tr>
    </w:tbl>
    <w:p w14:paraId="7ECDEC6F" w14:textId="3CF460ED" w:rsidR="00652784" w:rsidRDefault="00652784" w:rsidP="00F6213E">
      <w:pPr>
        <w:rPr>
          <w:rFonts w:eastAsia="MS Mincho"/>
          <w:b/>
          <w:sz w:val="26"/>
          <w:szCs w:val="26"/>
        </w:rPr>
      </w:pPr>
    </w:p>
    <w:p w14:paraId="2FED24F5" w14:textId="77777777" w:rsidR="00BC7107" w:rsidRDefault="00BC7107" w:rsidP="00BC710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7AF9F00" w14:textId="65680429" w:rsidR="00BC7107" w:rsidRDefault="00BC7107" w:rsidP="00BC710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54C0CFF" w14:textId="77777777" w:rsidR="0073247D" w:rsidRDefault="0073247D" w:rsidP="0073247D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3247D" w14:paraId="217B030E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19B64E8" w14:textId="12EB2645" w:rsidR="0073247D" w:rsidRPr="00CE6974" w:rsidRDefault="0073247D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73247D" w14:paraId="7E680580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73103B6" w14:textId="76E5CA4D" w:rsidR="0073247D" w:rsidRDefault="0073247D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73247D" w:rsidRPr="0027463D" w14:paraId="027C948E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77A7FC07" w14:textId="4BA122E9" w:rsidR="0073247D" w:rsidRPr="0027463D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73247D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73247D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3247D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3247D" w14:paraId="3C7150D8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05BB061" w14:textId="77777777" w:rsidR="0073247D" w:rsidRPr="00000A27" w:rsidRDefault="0073247D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88A33D5" w14:textId="77777777" w:rsidR="0073247D" w:rsidRPr="00CE6974" w:rsidRDefault="0073247D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48F364DD" w14:textId="77777777" w:rsidR="0073247D" w:rsidRPr="00CE6974" w:rsidRDefault="0073247D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3247D" w14:paraId="44095525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62375126" w14:textId="77777777" w:rsidR="0073247D" w:rsidRPr="00000A27" w:rsidRDefault="0073247D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F31011B" w14:textId="77777777" w:rsidR="0073247D" w:rsidRPr="00CE6974" w:rsidRDefault="0073247D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6047501" w14:textId="77777777" w:rsidR="0073247D" w:rsidRPr="00CE6974" w:rsidRDefault="0073247D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3247D" w14:paraId="6624092E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514459B" w14:textId="77777777" w:rsidR="0073247D" w:rsidRPr="00000A27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5BF2AFD" w14:textId="77777777" w:rsidR="0073247D" w:rsidRPr="00CE6974" w:rsidRDefault="0073247D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1E12A63" w14:textId="77777777" w:rsidR="0073247D" w:rsidRPr="00CE6974" w:rsidRDefault="0073247D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3247D" w14:paraId="02096536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F81153C" w14:textId="77777777" w:rsidR="0073247D" w:rsidRPr="00CE6974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6186B5F" w14:textId="3B6FD429" w:rsidR="0073247D" w:rsidRPr="00AC4CCA" w:rsidRDefault="0073247D" w:rsidP="002F70C3">
            <w:pPr>
              <w:jc w:val="center"/>
            </w:pPr>
            <w:r>
              <w:t>433645.23</w:t>
            </w:r>
          </w:p>
        </w:tc>
        <w:tc>
          <w:tcPr>
            <w:tcW w:w="3543" w:type="dxa"/>
            <w:vAlign w:val="center"/>
          </w:tcPr>
          <w:p w14:paraId="51DC0DC7" w14:textId="7F7D36D3" w:rsidR="0073247D" w:rsidRPr="00AC4CCA" w:rsidRDefault="0073247D" w:rsidP="002F70C3">
            <w:pPr>
              <w:jc w:val="center"/>
            </w:pPr>
            <w:r>
              <w:t xml:space="preserve">  3292492.01</w:t>
            </w:r>
          </w:p>
        </w:tc>
      </w:tr>
      <w:tr w:rsidR="0073247D" w14:paraId="0103DD20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3D7C7AE5" w14:textId="77777777" w:rsidR="0073247D" w:rsidRPr="00CE6974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B837876" w14:textId="23A63C9B" w:rsidR="0073247D" w:rsidRPr="00AC4CCA" w:rsidRDefault="0073247D" w:rsidP="002F70C3">
            <w:pPr>
              <w:jc w:val="center"/>
            </w:pPr>
            <w:r>
              <w:t>433651.01</w:t>
            </w:r>
          </w:p>
        </w:tc>
        <w:tc>
          <w:tcPr>
            <w:tcW w:w="3543" w:type="dxa"/>
            <w:vAlign w:val="center"/>
          </w:tcPr>
          <w:p w14:paraId="2DB12C79" w14:textId="01AD2CAD" w:rsidR="0073247D" w:rsidRPr="00AC4CCA" w:rsidRDefault="0073247D" w:rsidP="0073247D">
            <w:pPr>
              <w:jc w:val="center"/>
            </w:pPr>
            <w:r>
              <w:t xml:space="preserve">  3292488.07</w:t>
            </w:r>
          </w:p>
        </w:tc>
      </w:tr>
      <w:tr w:rsidR="0073247D" w14:paraId="56D26D08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C46CCD3" w14:textId="77777777" w:rsidR="0073247D" w:rsidRPr="00CE6974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32C76F9" w14:textId="7DF7B9F7" w:rsidR="0073247D" w:rsidRPr="00AC4CCA" w:rsidRDefault="0073247D" w:rsidP="002F70C3">
            <w:pPr>
              <w:jc w:val="center"/>
            </w:pPr>
            <w:r>
              <w:t>433653.27</w:t>
            </w:r>
          </w:p>
        </w:tc>
        <w:tc>
          <w:tcPr>
            <w:tcW w:w="3543" w:type="dxa"/>
            <w:vAlign w:val="center"/>
          </w:tcPr>
          <w:p w14:paraId="2BDCF5E7" w14:textId="322B0B29" w:rsidR="0073247D" w:rsidRPr="00AC4CCA" w:rsidRDefault="0073247D" w:rsidP="0073247D">
            <w:pPr>
              <w:jc w:val="center"/>
            </w:pPr>
            <w:r>
              <w:t xml:space="preserve">  3292491.37</w:t>
            </w:r>
          </w:p>
        </w:tc>
      </w:tr>
      <w:tr w:rsidR="0073247D" w14:paraId="158814E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1ADA063" w14:textId="77777777" w:rsidR="0073247D" w:rsidRPr="00CE6974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CEEDB44" w14:textId="5228B013" w:rsidR="0073247D" w:rsidRPr="00AC4CCA" w:rsidRDefault="0073247D" w:rsidP="002F70C3">
            <w:pPr>
              <w:jc w:val="center"/>
            </w:pPr>
            <w:r>
              <w:t>433647.49</w:t>
            </w:r>
          </w:p>
        </w:tc>
        <w:tc>
          <w:tcPr>
            <w:tcW w:w="3543" w:type="dxa"/>
            <w:vAlign w:val="center"/>
          </w:tcPr>
          <w:p w14:paraId="525EAFB8" w14:textId="2D12FCAF" w:rsidR="0073247D" w:rsidRPr="00AC4CCA" w:rsidRDefault="0073247D" w:rsidP="0073247D">
            <w:pPr>
              <w:jc w:val="center"/>
            </w:pPr>
            <w:r>
              <w:t xml:space="preserve">  3292495.31</w:t>
            </w:r>
          </w:p>
        </w:tc>
      </w:tr>
      <w:tr w:rsidR="0073247D" w14:paraId="75698AFE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09629A6" w14:textId="77777777" w:rsidR="0073247D" w:rsidRPr="0025504F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3BC88F56" w14:textId="487E590C" w:rsidR="0073247D" w:rsidRPr="00AC4CCA" w:rsidRDefault="0073247D" w:rsidP="0073247D">
            <w:pPr>
              <w:jc w:val="center"/>
            </w:pPr>
            <w:r>
              <w:t xml:space="preserve">433645.23 </w:t>
            </w:r>
          </w:p>
        </w:tc>
        <w:tc>
          <w:tcPr>
            <w:tcW w:w="3543" w:type="dxa"/>
            <w:vAlign w:val="center"/>
          </w:tcPr>
          <w:p w14:paraId="182F9B67" w14:textId="4C748F27" w:rsidR="0073247D" w:rsidRPr="00AC4CCA" w:rsidRDefault="0073247D" w:rsidP="002F70C3">
            <w:pPr>
              <w:jc w:val="center"/>
            </w:pPr>
            <w:r>
              <w:t xml:space="preserve">  3292492.01</w:t>
            </w:r>
          </w:p>
        </w:tc>
      </w:tr>
      <w:tr w:rsidR="0073247D" w14:paraId="1E96E9D6" w14:textId="77777777" w:rsidTr="002F70C3">
        <w:trPr>
          <w:trHeight w:val="483"/>
        </w:trPr>
        <w:tc>
          <w:tcPr>
            <w:tcW w:w="10367" w:type="dxa"/>
            <w:gridSpan w:val="3"/>
          </w:tcPr>
          <w:p w14:paraId="6D062489" w14:textId="77777777" w:rsidR="0073247D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FB49C20" w14:textId="75548893" w:rsidR="0073247D" w:rsidRDefault="0073247D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02710ABB" wp14:editId="3FD8110F">
                  <wp:extent cx="6472844" cy="4905375"/>
                  <wp:effectExtent l="0" t="0" r="4445" b="0"/>
                  <wp:docPr id="815820404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616" cy="4909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94761C" w14:textId="77777777" w:rsidR="00F64FC8" w:rsidRDefault="00F64FC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ED630F1" w14:textId="06E8B5D6" w:rsidR="0073247D" w:rsidRDefault="0073247D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A208C08" w14:textId="77777777" w:rsidR="0073247D" w:rsidRDefault="0073247D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DA8D9C3" w14:textId="77777777" w:rsidR="0073247D" w:rsidRDefault="0073247D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3C79C4FB" wp14:editId="2686A2D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07650203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45FC61" id="Прямая соединительная линия 4" o:spid="_x0000_s1026" style="position:absolute;flip:y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1B6D2ED" w14:textId="77777777" w:rsidR="0073247D" w:rsidRDefault="0073247D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61D56C7" w14:textId="77777777" w:rsidR="0073247D" w:rsidRPr="00EF0FF4" w:rsidRDefault="0073247D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E956C8B" w14:textId="77777777" w:rsidR="0073247D" w:rsidRDefault="0073247D" w:rsidP="0073247D">
      <w:pPr>
        <w:ind w:right="-1"/>
        <w:jc w:val="both"/>
      </w:pPr>
    </w:p>
    <w:p w14:paraId="7E20DD38" w14:textId="77777777" w:rsidR="009C1C4E" w:rsidRDefault="009C1C4E" w:rsidP="00D268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85793A3" w14:textId="4DD3B1AB" w:rsidR="00D26827" w:rsidRDefault="00D26827" w:rsidP="00D268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2C7A9C9" w14:textId="77777777" w:rsidR="00D26827" w:rsidRDefault="00D26827" w:rsidP="00D268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0C94821" w14:textId="77777777" w:rsidR="00D26827" w:rsidRDefault="00D26827" w:rsidP="00D268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26827" w14:paraId="359AB651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34E0F819" w14:textId="2F77097A" w:rsidR="00D26827" w:rsidRPr="00CE6974" w:rsidRDefault="00D2682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D26827" w14:paraId="40C97A4C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B511619" w14:textId="4DDC2DF5" w:rsidR="00D26827" w:rsidRDefault="00D2682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D26827" w:rsidRPr="0027463D" w14:paraId="318A45F0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C659ED0" w14:textId="48298CFA" w:rsidR="00D26827" w:rsidRPr="0027463D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268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2682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268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26827" w14:paraId="19C7CA4B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20A9E0C1" w14:textId="77777777" w:rsidR="00D26827" w:rsidRPr="00000A27" w:rsidRDefault="00D2682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0201A6A" w14:textId="77777777" w:rsidR="00D26827" w:rsidRPr="00CE6974" w:rsidRDefault="00D2682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AA2273A" w14:textId="77777777" w:rsidR="00D26827" w:rsidRPr="00CE6974" w:rsidRDefault="00D2682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26827" w14:paraId="1B15654A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20A85A24" w14:textId="77777777" w:rsidR="00D26827" w:rsidRPr="00000A27" w:rsidRDefault="00D2682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596E813" w14:textId="77777777" w:rsidR="00D26827" w:rsidRPr="00CE6974" w:rsidRDefault="00D2682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952084E" w14:textId="77777777" w:rsidR="00D26827" w:rsidRPr="00CE6974" w:rsidRDefault="00D2682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26827" w14:paraId="7DD5ECF7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1EDB9044" w14:textId="77777777" w:rsidR="00D26827" w:rsidRPr="00000A27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83A4602" w14:textId="77777777" w:rsidR="00D26827" w:rsidRPr="00CE6974" w:rsidRDefault="00D2682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E9CBB9B" w14:textId="77777777" w:rsidR="00D26827" w:rsidRPr="00CE6974" w:rsidRDefault="00D2682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26827" w14:paraId="31A4F948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12F0C0C3" w14:textId="77777777" w:rsidR="00D26827" w:rsidRPr="00CE6974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91FA439" w14:textId="5F2C8F72" w:rsidR="00D26827" w:rsidRPr="00AC4CCA" w:rsidRDefault="00D26827" w:rsidP="002F70C3">
            <w:pPr>
              <w:jc w:val="center"/>
            </w:pPr>
            <w:r>
              <w:t>433647.54</w:t>
            </w:r>
          </w:p>
        </w:tc>
        <w:tc>
          <w:tcPr>
            <w:tcW w:w="3543" w:type="dxa"/>
            <w:vAlign w:val="center"/>
          </w:tcPr>
          <w:p w14:paraId="0DEBFF11" w14:textId="03AAE044" w:rsidR="00D26827" w:rsidRPr="00AC4CCA" w:rsidRDefault="00D26827" w:rsidP="002F70C3">
            <w:pPr>
              <w:jc w:val="center"/>
            </w:pPr>
            <w:r>
              <w:t>3292495.36</w:t>
            </w:r>
          </w:p>
        </w:tc>
      </w:tr>
      <w:tr w:rsidR="00D26827" w14:paraId="21409B7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0FC0B49" w14:textId="77777777" w:rsidR="00D26827" w:rsidRPr="00CE6974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049B7FB" w14:textId="0D5DB670" w:rsidR="00D26827" w:rsidRPr="00AC4CCA" w:rsidRDefault="00D26827" w:rsidP="002F70C3">
            <w:pPr>
              <w:jc w:val="center"/>
            </w:pPr>
            <w:r>
              <w:t>433653.32</w:t>
            </w:r>
          </w:p>
        </w:tc>
        <w:tc>
          <w:tcPr>
            <w:tcW w:w="3543" w:type="dxa"/>
            <w:vAlign w:val="center"/>
          </w:tcPr>
          <w:p w14:paraId="2723BE19" w14:textId="4D6A30D9" w:rsidR="00D26827" w:rsidRPr="00AC4CCA" w:rsidRDefault="00D26827" w:rsidP="00D26827">
            <w:pPr>
              <w:jc w:val="center"/>
            </w:pPr>
            <w:r>
              <w:t>3292491.42</w:t>
            </w:r>
          </w:p>
        </w:tc>
      </w:tr>
      <w:tr w:rsidR="00D26827" w14:paraId="01DC7555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69969BE" w14:textId="77777777" w:rsidR="00D26827" w:rsidRPr="00CE6974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67A7060" w14:textId="33D855BB" w:rsidR="00D26827" w:rsidRPr="00AC4CCA" w:rsidRDefault="00D26827" w:rsidP="002F70C3">
            <w:pPr>
              <w:jc w:val="center"/>
            </w:pPr>
            <w:r>
              <w:t>433655.58</w:t>
            </w:r>
          </w:p>
        </w:tc>
        <w:tc>
          <w:tcPr>
            <w:tcW w:w="3543" w:type="dxa"/>
            <w:vAlign w:val="center"/>
          </w:tcPr>
          <w:p w14:paraId="2235B7E4" w14:textId="7DE0CBBF" w:rsidR="00D26827" w:rsidRPr="00AC4CCA" w:rsidRDefault="00D26827" w:rsidP="00D26827">
            <w:pPr>
              <w:jc w:val="center"/>
            </w:pPr>
            <w:r>
              <w:t>3292494.72</w:t>
            </w:r>
          </w:p>
        </w:tc>
      </w:tr>
      <w:tr w:rsidR="00D26827" w14:paraId="20547C36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18DE6A5" w14:textId="77777777" w:rsidR="00D26827" w:rsidRPr="00CE6974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BD5F43A" w14:textId="38551A22" w:rsidR="00D26827" w:rsidRPr="00AC4CCA" w:rsidRDefault="00D26827" w:rsidP="002F70C3">
            <w:pPr>
              <w:jc w:val="center"/>
            </w:pPr>
            <w:r>
              <w:t>433649.80</w:t>
            </w:r>
          </w:p>
        </w:tc>
        <w:tc>
          <w:tcPr>
            <w:tcW w:w="3543" w:type="dxa"/>
            <w:vAlign w:val="center"/>
          </w:tcPr>
          <w:p w14:paraId="1A072CF5" w14:textId="33F55333" w:rsidR="00D26827" w:rsidRPr="00AC4CCA" w:rsidRDefault="00D26827" w:rsidP="00D26827">
            <w:pPr>
              <w:jc w:val="center"/>
            </w:pPr>
            <w:r>
              <w:t>3292498.66</w:t>
            </w:r>
          </w:p>
        </w:tc>
      </w:tr>
      <w:tr w:rsidR="00D26827" w14:paraId="118B6F21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42DE8D9" w14:textId="77777777" w:rsidR="00D26827" w:rsidRPr="0025504F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04AC6BD" w14:textId="4B88016C" w:rsidR="00D26827" w:rsidRPr="00AC4CCA" w:rsidRDefault="00D26827" w:rsidP="00D26827">
            <w:pPr>
              <w:jc w:val="center"/>
            </w:pPr>
            <w:r>
              <w:t xml:space="preserve"> 433647.54 </w:t>
            </w:r>
          </w:p>
        </w:tc>
        <w:tc>
          <w:tcPr>
            <w:tcW w:w="3543" w:type="dxa"/>
            <w:vAlign w:val="center"/>
          </w:tcPr>
          <w:p w14:paraId="5FB72ECE" w14:textId="6585AC42" w:rsidR="00D26827" w:rsidRPr="00AC4CCA" w:rsidRDefault="00D26827" w:rsidP="002F70C3">
            <w:pPr>
              <w:jc w:val="center"/>
            </w:pPr>
            <w:r>
              <w:t>3292495.36</w:t>
            </w:r>
          </w:p>
        </w:tc>
      </w:tr>
      <w:tr w:rsidR="00D26827" w14:paraId="283FE201" w14:textId="77777777" w:rsidTr="002F70C3">
        <w:trPr>
          <w:trHeight w:val="483"/>
        </w:trPr>
        <w:tc>
          <w:tcPr>
            <w:tcW w:w="10367" w:type="dxa"/>
            <w:gridSpan w:val="3"/>
          </w:tcPr>
          <w:p w14:paraId="2D32F3BF" w14:textId="77777777" w:rsidR="00D26827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6BDA70D" w14:textId="30C8E959" w:rsidR="00D26827" w:rsidRDefault="00D2682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4401A03" wp14:editId="60CF967E">
                  <wp:extent cx="6483927" cy="4905375"/>
                  <wp:effectExtent l="0" t="0" r="0" b="0"/>
                  <wp:docPr id="650325830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4378" cy="4913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E5859" w14:textId="77777777" w:rsidR="00F64FC8" w:rsidRDefault="00F64FC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4BE6E33" w14:textId="6283DFD2" w:rsidR="00D26827" w:rsidRDefault="00D26827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8965127" w14:textId="77777777" w:rsidR="00D26827" w:rsidRDefault="00D26827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9B4089A" w14:textId="77777777" w:rsidR="00D26827" w:rsidRDefault="00D2682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1458D682" wp14:editId="2F29F3D2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85716514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ACAEC34" id="Прямая соединительная линия 4" o:spid="_x0000_s1026" style="position:absolute;flip: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ABAE811" w14:textId="77777777" w:rsidR="00D26827" w:rsidRDefault="00D2682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1B6FBA04" w14:textId="77777777" w:rsidR="00D26827" w:rsidRPr="00EF0FF4" w:rsidRDefault="00D2682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5CDFCD5" w14:textId="77777777" w:rsidR="00D26827" w:rsidRDefault="00D26827" w:rsidP="00D26827">
      <w:pPr>
        <w:ind w:right="-1"/>
        <w:jc w:val="both"/>
      </w:pPr>
    </w:p>
    <w:p w14:paraId="3A694142" w14:textId="16CD3C03" w:rsidR="00D26827" w:rsidRDefault="00D26827" w:rsidP="00D268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2834D1FA" w14:textId="77777777" w:rsidR="005E75CB" w:rsidRDefault="005E75CB" w:rsidP="005E75CB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D682B9B" w14:textId="77777777" w:rsidR="005E75CB" w:rsidRDefault="005E75CB" w:rsidP="005E75C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05D8D3B" w14:textId="77777777" w:rsidR="005E75CB" w:rsidRDefault="005E75CB" w:rsidP="005E75C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5E75CB" w14:paraId="2CD5F709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50000BEA" w14:textId="70642EC1" w:rsidR="005E75CB" w:rsidRPr="00CE6974" w:rsidRDefault="005E75CB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5E75CB" w14:paraId="7DBE2A02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2772E4BF" w14:textId="1D194D71" w:rsidR="005E75CB" w:rsidRDefault="005E75CB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5E75CB" w:rsidRPr="0027463D" w14:paraId="5A4298CD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035E7888" w14:textId="3E73139E" w:rsidR="005E75CB" w:rsidRPr="0027463D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5E75C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5E75CB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E75C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5E75CB" w14:paraId="7130EA50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7ECCE6F" w14:textId="77777777" w:rsidR="005E75CB" w:rsidRPr="00000A27" w:rsidRDefault="005E75CB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2B8499F" w14:textId="77777777" w:rsidR="005E75CB" w:rsidRPr="00CE6974" w:rsidRDefault="005E75CB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2ED35AC" w14:textId="77777777" w:rsidR="005E75CB" w:rsidRPr="00CE6974" w:rsidRDefault="005E75CB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5E75CB" w14:paraId="47B95064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7C99EF4D" w14:textId="77777777" w:rsidR="005E75CB" w:rsidRPr="00000A27" w:rsidRDefault="005E75CB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87E6112" w14:textId="77777777" w:rsidR="005E75CB" w:rsidRPr="00CE6974" w:rsidRDefault="005E75CB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35ED25E" w14:textId="77777777" w:rsidR="005E75CB" w:rsidRPr="00CE6974" w:rsidRDefault="005E75CB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5E75CB" w14:paraId="68DCFC93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B4DE9EA" w14:textId="77777777" w:rsidR="005E75CB" w:rsidRPr="00000A27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7138AD3" w14:textId="77777777" w:rsidR="005E75CB" w:rsidRPr="00CE6974" w:rsidRDefault="005E75CB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3C1B22A" w14:textId="77777777" w:rsidR="005E75CB" w:rsidRPr="00CE6974" w:rsidRDefault="005E75CB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E75CB" w14:paraId="1983C5FF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00D29568" w14:textId="77777777" w:rsidR="005E75CB" w:rsidRPr="00CE6974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9BA6FE1" w14:textId="3801FE24" w:rsidR="005E75CB" w:rsidRPr="00AC4CCA" w:rsidRDefault="005E75CB" w:rsidP="002F70C3">
            <w:pPr>
              <w:jc w:val="center"/>
            </w:pPr>
            <w:r>
              <w:t>433639.38</w:t>
            </w:r>
          </w:p>
        </w:tc>
        <w:tc>
          <w:tcPr>
            <w:tcW w:w="3543" w:type="dxa"/>
            <w:vAlign w:val="center"/>
          </w:tcPr>
          <w:p w14:paraId="7062CDF3" w14:textId="3F7F7110" w:rsidR="005E75CB" w:rsidRPr="00AC4CCA" w:rsidRDefault="005E75CB" w:rsidP="002F70C3">
            <w:pPr>
              <w:jc w:val="center"/>
            </w:pPr>
            <w:r>
              <w:t>3292496.00</w:t>
            </w:r>
          </w:p>
        </w:tc>
      </w:tr>
      <w:tr w:rsidR="005E75CB" w14:paraId="4BD85F42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F4F9A48" w14:textId="77777777" w:rsidR="005E75CB" w:rsidRPr="00CE6974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BDEA368" w14:textId="48106510" w:rsidR="005E75CB" w:rsidRPr="00AC4CCA" w:rsidRDefault="005E75CB" w:rsidP="002F70C3">
            <w:pPr>
              <w:jc w:val="center"/>
            </w:pPr>
            <w:r>
              <w:t>433645.16</w:t>
            </w:r>
          </w:p>
        </w:tc>
        <w:tc>
          <w:tcPr>
            <w:tcW w:w="3543" w:type="dxa"/>
            <w:vAlign w:val="center"/>
          </w:tcPr>
          <w:p w14:paraId="072FB250" w14:textId="17213F51" w:rsidR="005E75CB" w:rsidRPr="00AC4CCA" w:rsidRDefault="005E75CB" w:rsidP="002F70C3">
            <w:pPr>
              <w:jc w:val="center"/>
            </w:pPr>
            <w:r>
              <w:t>3292492.06</w:t>
            </w:r>
          </w:p>
        </w:tc>
      </w:tr>
      <w:tr w:rsidR="005E75CB" w14:paraId="4038BFAF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6CB49A8" w14:textId="77777777" w:rsidR="005E75CB" w:rsidRPr="00CE6974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FD59455" w14:textId="2E067056" w:rsidR="005E75CB" w:rsidRPr="00AC4CCA" w:rsidRDefault="005E75CB" w:rsidP="002F70C3">
            <w:pPr>
              <w:jc w:val="center"/>
            </w:pPr>
            <w:r>
              <w:t>433647.42</w:t>
            </w:r>
          </w:p>
        </w:tc>
        <w:tc>
          <w:tcPr>
            <w:tcW w:w="3543" w:type="dxa"/>
            <w:vAlign w:val="center"/>
          </w:tcPr>
          <w:p w14:paraId="3FA88D12" w14:textId="7186CB5B" w:rsidR="005E75CB" w:rsidRPr="00AC4CCA" w:rsidRDefault="005E75CB" w:rsidP="002F70C3">
            <w:pPr>
              <w:jc w:val="center"/>
            </w:pPr>
            <w:r>
              <w:t>3292495.36</w:t>
            </w:r>
          </w:p>
        </w:tc>
      </w:tr>
      <w:tr w:rsidR="005E75CB" w14:paraId="62F789D8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C1E75BD" w14:textId="77777777" w:rsidR="005E75CB" w:rsidRPr="00CE6974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797B359" w14:textId="58BB8C69" w:rsidR="005E75CB" w:rsidRPr="00AC4CCA" w:rsidRDefault="005E75CB" w:rsidP="002F70C3">
            <w:pPr>
              <w:jc w:val="center"/>
            </w:pPr>
            <w:r>
              <w:t>433641.64</w:t>
            </w:r>
          </w:p>
        </w:tc>
        <w:tc>
          <w:tcPr>
            <w:tcW w:w="3543" w:type="dxa"/>
            <w:vAlign w:val="center"/>
          </w:tcPr>
          <w:p w14:paraId="31C80F16" w14:textId="5B346675" w:rsidR="005E75CB" w:rsidRPr="00AC4CCA" w:rsidRDefault="005E75CB" w:rsidP="002F70C3">
            <w:pPr>
              <w:jc w:val="center"/>
            </w:pPr>
            <w:r>
              <w:t>3292499.30</w:t>
            </w:r>
          </w:p>
        </w:tc>
      </w:tr>
      <w:tr w:rsidR="005E75CB" w14:paraId="5A6D85CB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D700EEA" w14:textId="77777777" w:rsidR="005E75CB" w:rsidRPr="0025504F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EF912FA" w14:textId="70C1E001" w:rsidR="005E75CB" w:rsidRPr="00AC4CCA" w:rsidRDefault="005E75CB" w:rsidP="005E75CB">
            <w:pPr>
              <w:jc w:val="center"/>
            </w:pPr>
            <w:r>
              <w:t xml:space="preserve">433639.38  </w:t>
            </w:r>
          </w:p>
        </w:tc>
        <w:tc>
          <w:tcPr>
            <w:tcW w:w="3543" w:type="dxa"/>
            <w:vAlign w:val="center"/>
          </w:tcPr>
          <w:p w14:paraId="1459F736" w14:textId="044B6ED9" w:rsidR="005E75CB" w:rsidRPr="00AC4CCA" w:rsidRDefault="005E75CB" w:rsidP="002F70C3">
            <w:pPr>
              <w:jc w:val="center"/>
            </w:pPr>
            <w:r>
              <w:t>3292496.00</w:t>
            </w:r>
          </w:p>
        </w:tc>
      </w:tr>
      <w:tr w:rsidR="005E75CB" w14:paraId="01687CE7" w14:textId="77777777" w:rsidTr="002F70C3">
        <w:trPr>
          <w:trHeight w:val="483"/>
        </w:trPr>
        <w:tc>
          <w:tcPr>
            <w:tcW w:w="10367" w:type="dxa"/>
            <w:gridSpan w:val="3"/>
          </w:tcPr>
          <w:p w14:paraId="36B298E9" w14:textId="77777777" w:rsidR="005E75CB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CA0E627" w14:textId="1C15363C" w:rsidR="005E75CB" w:rsidRDefault="005E75CB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EBBE443" wp14:editId="6485F517">
                  <wp:extent cx="6472844" cy="4905375"/>
                  <wp:effectExtent l="0" t="0" r="4445" b="0"/>
                  <wp:docPr id="1154546927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428" cy="490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818A29" w14:textId="77777777" w:rsidR="00F64FC8" w:rsidRDefault="00F64FC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3AA5942" w14:textId="25003F1A" w:rsidR="005E75CB" w:rsidRDefault="005E75CB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792F12D0" w14:textId="77777777" w:rsidR="005E75CB" w:rsidRDefault="005E75CB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DF1AD9A" w14:textId="77777777" w:rsidR="005E75CB" w:rsidRDefault="005E75CB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C587DAD" wp14:editId="59DA32C2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47426848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573A21C" id="Прямая соединительная линия 4" o:spid="_x0000_s1026" style="position:absolute;flip:y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B9DA01F" w14:textId="77777777" w:rsidR="005E75CB" w:rsidRDefault="005E75CB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781961C" w14:textId="77777777" w:rsidR="005E75CB" w:rsidRPr="00EF0FF4" w:rsidRDefault="005E75CB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0900348D" w14:textId="77777777" w:rsidR="003E1CBD" w:rsidRDefault="003E1CBD" w:rsidP="00D70B2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862E722" w14:textId="77777777" w:rsidR="008155D7" w:rsidRDefault="008155D7" w:rsidP="00D70B2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3AD898C3" w14:textId="77777777" w:rsidR="008155D7" w:rsidRDefault="008155D7" w:rsidP="008155D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2694762" w14:textId="77777777" w:rsidR="008155D7" w:rsidRDefault="008155D7" w:rsidP="008155D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BE44C93" w14:textId="77777777" w:rsidR="008155D7" w:rsidRDefault="008155D7" w:rsidP="008155D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8155D7" w14:paraId="68DFD813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405A724D" w14:textId="38A952CB" w:rsidR="008155D7" w:rsidRPr="00CE6974" w:rsidRDefault="008155D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8155D7" w14:paraId="0A5E6036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E714484" w14:textId="54B5BB11" w:rsidR="008155D7" w:rsidRDefault="008155D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8155D7" w:rsidRPr="0027463D" w14:paraId="78F306CD" w14:textId="77777777" w:rsidTr="002F70C3">
        <w:trPr>
          <w:trHeight w:val="113"/>
        </w:trPr>
        <w:tc>
          <w:tcPr>
            <w:tcW w:w="10367" w:type="dxa"/>
            <w:gridSpan w:val="3"/>
            <w:vAlign w:val="center"/>
          </w:tcPr>
          <w:p w14:paraId="619DAC97" w14:textId="0CBD77BC" w:rsidR="008155D7" w:rsidRPr="0027463D" w:rsidRDefault="00800111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8155D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8155D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155D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8155D7" w14:paraId="7E8C9E3D" w14:textId="77777777" w:rsidTr="002F70C3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E58E089" w14:textId="77777777" w:rsidR="008155D7" w:rsidRPr="00000A27" w:rsidRDefault="008155D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2AA9733" w14:textId="77777777" w:rsidR="008155D7" w:rsidRPr="00CE6974" w:rsidRDefault="008155D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577588A" w14:textId="77777777" w:rsidR="008155D7" w:rsidRPr="00CE6974" w:rsidRDefault="008155D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8155D7" w14:paraId="338F7306" w14:textId="77777777" w:rsidTr="002F70C3">
        <w:trPr>
          <w:trHeight w:val="113"/>
        </w:trPr>
        <w:tc>
          <w:tcPr>
            <w:tcW w:w="3704" w:type="dxa"/>
            <w:vMerge/>
            <w:vAlign w:val="center"/>
          </w:tcPr>
          <w:p w14:paraId="739F90F4" w14:textId="77777777" w:rsidR="008155D7" w:rsidRPr="00000A27" w:rsidRDefault="008155D7" w:rsidP="002F70C3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4B88D827" w14:textId="77777777" w:rsidR="008155D7" w:rsidRPr="00CE6974" w:rsidRDefault="008155D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BD91F37" w14:textId="77777777" w:rsidR="008155D7" w:rsidRPr="00CE6974" w:rsidRDefault="008155D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8155D7" w14:paraId="3617AE5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213C7231" w14:textId="77777777" w:rsidR="008155D7" w:rsidRPr="00000A27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6F58071" w14:textId="77777777" w:rsidR="008155D7" w:rsidRPr="00CE6974" w:rsidRDefault="008155D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34D4332" w14:textId="77777777" w:rsidR="008155D7" w:rsidRPr="00CE6974" w:rsidRDefault="008155D7" w:rsidP="002F70C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155D7" w14:paraId="0E0C0333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4587AC33" w14:textId="77777777" w:rsidR="008155D7" w:rsidRPr="00CE6974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0E5F8A6" w14:textId="7FABD9E8" w:rsidR="008155D7" w:rsidRPr="00AC4CCA" w:rsidRDefault="008155D7" w:rsidP="002F70C3">
            <w:pPr>
              <w:jc w:val="center"/>
            </w:pPr>
            <w:r>
              <w:t>433641.69</w:t>
            </w:r>
          </w:p>
        </w:tc>
        <w:tc>
          <w:tcPr>
            <w:tcW w:w="3543" w:type="dxa"/>
            <w:vAlign w:val="center"/>
          </w:tcPr>
          <w:p w14:paraId="11809CCC" w14:textId="56AD3B7D" w:rsidR="008155D7" w:rsidRPr="00AC4CCA" w:rsidRDefault="008155D7" w:rsidP="008155D7">
            <w:pPr>
              <w:jc w:val="center"/>
            </w:pPr>
            <w:r>
              <w:t>3292499.35</w:t>
            </w:r>
          </w:p>
        </w:tc>
      </w:tr>
      <w:tr w:rsidR="008155D7" w14:paraId="43F11EEF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7DE36645" w14:textId="77777777" w:rsidR="008155D7" w:rsidRPr="00CE6974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7D76A1B" w14:textId="4991F68A" w:rsidR="008155D7" w:rsidRPr="00AC4CCA" w:rsidRDefault="008155D7" w:rsidP="002F70C3">
            <w:pPr>
              <w:jc w:val="center"/>
            </w:pPr>
            <w:r>
              <w:t>433647.47</w:t>
            </w:r>
          </w:p>
        </w:tc>
        <w:tc>
          <w:tcPr>
            <w:tcW w:w="3543" w:type="dxa"/>
            <w:vAlign w:val="center"/>
          </w:tcPr>
          <w:p w14:paraId="3E0E416F" w14:textId="4572B0C3" w:rsidR="008155D7" w:rsidRPr="00AC4CCA" w:rsidRDefault="008155D7" w:rsidP="002F70C3">
            <w:pPr>
              <w:jc w:val="center"/>
            </w:pPr>
            <w:r>
              <w:t>3292495.41</w:t>
            </w:r>
          </w:p>
        </w:tc>
      </w:tr>
      <w:tr w:rsidR="008155D7" w14:paraId="41EA877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143C87F9" w14:textId="77777777" w:rsidR="008155D7" w:rsidRPr="00CE6974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1392A6E" w14:textId="0CF90DC5" w:rsidR="008155D7" w:rsidRPr="00AC4CCA" w:rsidRDefault="008155D7" w:rsidP="002F70C3">
            <w:pPr>
              <w:jc w:val="center"/>
            </w:pPr>
            <w:r>
              <w:t>433649.73</w:t>
            </w:r>
          </w:p>
        </w:tc>
        <w:tc>
          <w:tcPr>
            <w:tcW w:w="3543" w:type="dxa"/>
            <w:vAlign w:val="center"/>
          </w:tcPr>
          <w:p w14:paraId="391DA909" w14:textId="4ECFFBA2" w:rsidR="008155D7" w:rsidRPr="00AC4CCA" w:rsidRDefault="008155D7" w:rsidP="008155D7">
            <w:pPr>
              <w:jc w:val="center"/>
            </w:pPr>
            <w:r>
              <w:t>3292498.71</w:t>
            </w:r>
          </w:p>
        </w:tc>
      </w:tr>
      <w:tr w:rsidR="008155D7" w14:paraId="4612FDA4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5D5C188D" w14:textId="77777777" w:rsidR="008155D7" w:rsidRPr="00CE6974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3126D322" w14:textId="20DE5895" w:rsidR="008155D7" w:rsidRPr="00AC4CCA" w:rsidRDefault="008155D7" w:rsidP="002F70C3">
            <w:pPr>
              <w:jc w:val="center"/>
            </w:pPr>
            <w:r>
              <w:t>433643.95</w:t>
            </w:r>
          </w:p>
        </w:tc>
        <w:tc>
          <w:tcPr>
            <w:tcW w:w="3543" w:type="dxa"/>
            <w:vAlign w:val="center"/>
          </w:tcPr>
          <w:p w14:paraId="397E8722" w14:textId="1BF54BCC" w:rsidR="008155D7" w:rsidRPr="00AC4CCA" w:rsidRDefault="008155D7" w:rsidP="008155D7">
            <w:pPr>
              <w:jc w:val="center"/>
            </w:pPr>
            <w:r>
              <w:t>3292502.65</w:t>
            </w:r>
          </w:p>
        </w:tc>
      </w:tr>
      <w:tr w:rsidR="008155D7" w14:paraId="7818C6EA" w14:textId="77777777" w:rsidTr="002F70C3">
        <w:trPr>
          <w:trHeight w:val="113"/>
        </w:trPr>
        <w:tc>
          <w:tcPr>
            <w:tcW w:w="3704" w:type="dxa"/>
            <w:vAlign w:val="center"/>
          </w:tcPr>
          <w:p w14:paraId="619951B2" w14:textId="77777777" w:rsidR="008155D7" w:rsidRPr="0025504F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1E000B1" w14:textId="05D6EA12" w:rsidR="008155D7" w:rsidRPr="00AC4CCA" w:rsidRDefault="008155D7" w:rsidP="008155D7">
            <w:pPr>
              <w:jc w:val="center"/>
            </w:pPr>
            <w:r>
              <w:t xml:space="preserve"> 433641.69 </w:t>
            </w:r>
          </w:p>
        </w:tc>
        <w:tc>
          <w:tcPr>
            <w:tcW w:w="3543" w:type="dxa"/>
            <w:vAlign w:val="center"/>
          </w:tcPr>
          <w:p w14:paraId="198756C7" w14:textId="56B41C44" w:rsidR="008155D7" w:rsidRPr="00AC4CCA" w:rsidRDefault="008155D7" w:rsidP="002F70C3">
            <w:pPr>
              <w:jc w:val="center"/>
            </w:pPr>
            <w:r>
              <w:t>3292499.35</w:t>
            </w:r>
          </w:p>
        </w:tc>
      </w:tr>
      <w:tr w:rsidR="008155D7" w14:paraId="02B96FD7" w14:textId="77777777" w:rsidTr="002F70C3">
        <w:trPr>
          <w:trHeight w:val="483"/>
        </w:trPr>
        <w:tc>
          <w:tcPr>
            <w:tcW w:w="10367" w:type="dxa"/>
            <w:gridSpan w:val="3"/>
          </w:tcPr>
          <w:p w14:paraId="6993E8CE" w14:textId="77777777" w:rsidR="008155D7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A5712F5" w14:textId="476CDEF9" w:rsidR="008155D7" w:rsidRDefault="008155D7" w:rsidP="002F70C3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D8E3564" wp14:editId="69C86EF3">
                  <wp:extent cx="6495011" cy="4905375"/>
                  <wp:effectExtent l="0" t="0" r="1270" b="0"/>
                  <wp:docPr id="1535938387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300" cy="491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A7FA4" w14:textId="77777777" w:rsidR="00F64FC8" w:rsidRDefault="00F64FC8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97F1EF7" w14:textId="3F8AA6B7" w:rsidR="008155D7" w:rsidRDefault="008155D7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CD3BB08" w14:textId="77777777" w:rsidR="008155D7" w:rsidRDefault="008155D7" w:rsidP="002F70C3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1BAD875" w14:textId="77777777" w:rsidR="008155D7" w:rsidRDefault="008155D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4FFAED10" wp14:editId="6865718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73310876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3FBC0DE" id="Прямая соединительная линия 4" o:spid="_x0000_s1026" style="position:absolute;flip: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80EBCF8" w14:textId="77777777" w:rsidR="008155D7" w:rsidRDefault="008155D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486CED4" w14:textId="77777777" w:rsidR="008155D7" w:rsidRPr="00EF0FF4" w:rsidRDefault="008155D7" w:rsidP="002F70C3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F042FE6" w14:textId="77777777" w:rsidR="008155D7" w:rsidRDefault="008155D7" w:rsidP="008155D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DB7AF9A" w14:textId="77777777" w:rsidR="008155D7" w:rsidRDefault="008155D7" w:rsidP="00D70B2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64DA537" w14:textId="7B89BA29" w:rsidR="00D70B29" w:rsidRDefault="00D70B29" w:rsidP="00D70B2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BC8285D" w14:textId="116FD859" w:rsidR="00D70B29" w:rsidRDefault="00D70B29" w:rsidP="00D70B2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ACB7E11" w14:textId="77777777" w:rsidR="00F418A1" w:rsidRDefault="00F418A1" w:rsidP="00D70B2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70B29" w14:paraId="0CE0A7BB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8C15B83" w14:textId="139A5366" w:rsidR="00D70B29" w:rsidRPr="00CE6974" w:rsidRDefault="00D70B2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D70B29" w14:paraId="13F22E7E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18F5D12" w14:textId="6E232E1E" w:rsidR="00D70B29" w:rsidRDefault="00D70B2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201F25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D70B29" w:rsidRPr="0027463D" w14:paraId="6FC085C7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CEE5F08" w14:textId="33FD3823" w:rsidR="00D70B29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70B29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70B29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70B29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70B29" w14:paraId="12760873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7D91542" w14:textId="77777777" w:rsidR="00D70B29" w:rsidRPr="00000A27" w:rsidRDefault="00D70B2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E116974" w14:textId="77777777" w:rsidR="00D70B29" w:rsidRPr="00CE6974" w:rsidRDefault="00D70B2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2D07773C" w14:textId="77777777" w:rsidR="00D70B29" w:rsidRPr="00CE6974" w:rsidRDefault="00D70B2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70B29" w14:paraId="1CA6B098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552EDA79" w14:textId="77777777" w:rsidR="00D70B29" w:rsidRPr="00000A27" w:rsidRDefault="00D70B2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18044BA" w14:textId="77777777" w:rsidR="00D70B29" w:rsidRPr="00CE6974" w:rsidRDefault="00D70B2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0D95535" w14:textId="77777777" w:rsidR="00D70B29" w:rsidRPr="00CE6974" w:rsidRDefault="00D70B2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70B29" w14:paraId="2A9A777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1D16A22" w14:textId="77777777" w:rsidR="00D70B29" w:rsidRPr="00000A27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9E1714F" w14:textId="77777777" w:rsidR="00D70B29" w:rsidRPr="00CE6974" w:rsidRDefault="00D70B2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8C4A27C" w14:textId="77777777" w:rsidR="00D70B29" w:rsidRPr="00CE6974" w:rsidRDefault="00D70B2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70B29" w14:paraId="6F94D3B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2E6EDC6" w14:textId="77777777" w:rsidR="00D70B29" w:rsidRPr="00CE6974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703C85F7" w14:textId="7C2BE9E8" w:rsidR="00D70B29" w:rsidRPr="00AC4CCA" w:rsidRDefault="008A071F" w:rsidP="00FF66EB">
            <w:pPr>
              <w:jc w:val="center"/>
            </w:pPr>
            <w:r>
              <w:t xml:space="preserve">433635.83 </w:t>
            </w:r>
          </w:p>
        </w:tc>
        <w:tc>
          <w:tcPr>
            <w:tcW w:w="3543" w:type="dxa"/>
            <w:vAlign w:val="center"/>
          </w:tcPr>
          <w:p w14:paraId="5CEC480C" w14:textId="516A0A45" w:rsidR="00D70B29" w:rsidRPr="00AC4CCA" w:rsidRDefault="008A071F" w:rsidP="008A071F">
            <w:pPr>
              <w:jc w:val="center"/>
            </w:pPr>
            <w:r>
              <w:t>3292503.35</w:t>
            </w:r>
          </w:p>
        </w:tc>
      </w:tr>
      <w:tr w:rsidR="00D70B29" w14:paraId="2A256CA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B8C02A1" w14:textId="77777777" w:rsidR="00D70B29" w:rsidRPr="00CE6974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054DB5D4" w14:textId="013227C2" w:rsidR="00D70B29" w:rsidRPr="00AC4CCA" w:rsidRDefault="008A071F" w:rsidP="00FF66EB">
            <w:pPr>
              <w:jc w:val="center"/>
            </w:pPr>
            <w:r>
              <w:t xml:space="preserve">433641.61 </w:t>
            </w:r>
          </w:p>
        </w:tc>
        <w:tc>
          <w:tcPr>
            <w:tcW w:w="3543" w:type="dxa"/>
            <w:vAlign w:val="center"/>
          </w:tcPr>
          <w:p w14:paraId="1145499B" w14:textId="0DF2D062" w:rsidR="00D70B29" w:rsidRPr="00AC4CCA" w:rsidRDefault="008A071F" w:rsidP="008A071F">
            <w:pPr>
              <w:jc w:val="center"/>
            </w:pPr>
            <w:r>
              <w:t>3292499.41</w:t>
            </w:r>
          </w:p>
        </w:tc>
      </w:tr>
      <w:tr w:rsidR="00D70B29" w14:paraId="1033C76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8C5A54B" w14:textId="77777777" w:rsidR="00D70B29" w:rsidRPr="00CE6974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16326A8" w14:textId="5E15B0F2" w:rsidR="00D70B29" w:rsidRPr="00AC4CCA" w:rsidRDefault="008A071F" w:rsidP="00FF66EB">
            <w:pPr>
              <w:jc w:val="center"/>
            </w:pPr>
            <w:r>
              <w:t xml:space="preserve">433643.87  </w:t>
            </w:r>
          </w:p>
        </w:tc>
        <w:tc>
          <w:tcPr>
            <w:tcW w:w="3543" w:type="dxa"/>
            <w:vAlign w:val="center"/>
          </w:tcPr>
          <w:p w14:paraId="63CED0F9" w14:textId="69CDB040" w:rsidR="00D70B29" w:rsidRPr="00AC4CCA" w:rsidRDefault="008A071F" w:rsidP="008A071F">
            <w:pPr>
              <w:jc w:val="center"/>
            </w:pPr>
            <w:r>
              <w:t>3292502.71</w:t>
            </w:r>
          </w:p>
        </w:tc>
      </w:tr>
      <w:tr w:rsidR="00D70B29" w14:paraId="41F7345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D75D0A7" w14:textId="77777777" w:rsidR="00D70B29" w:rsidRPr="00CE6974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BD2516A" w14:textId="3B985585" w:rsidR="00D70B29" w:rsidRPr="00AC4CCA" w:rsidRDefault="008A071F" w:rsidP="00FF66EB">
            <w:pPr>
              <w:jc w:val="center"/>
            </w:pPr>
            <w:r>
              <w:t xml:space="preserve">433638.09  </w:t>
            </w:r>
          </w:p>
        </w:tc>
        <w:tc>
          <w:tcPr>
            <w:tcW w:w="3543" w:type="dxa"/>
            <w:vAlign w:val="center"/>
          </w:tcPr>
          <w:p w14:paraId="6E8A1291" w14:textId="057AB4E0" w:rsidR="00D70B29" w:rsidRPr="00AC4CCA" w:rsidRDefault="008A071F" w:rsidP="008A071F">
            <w:pPr>
              <w:jc w:val="center"/>
            </w:pPr>
            <w:r>
              <w:t>3292506.65</w:t>
            </w:r>
          </w:p>
        </w:tc>
      </w:tr>
      <w:tr w:rsidR="00D70B29" w14:paraId="6A48C53F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39EFA24" w14:textId="77777777" w:rsidR="00D70B29" w:rsidRPr="0025504F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4EF1470" w14:textId="6F160A5C" w:rsidR="00D70B29" w:rsidRPr="00AC4CCA" w:rsidRDefault="008A071F" w:rsidP="008A071F">
            <w:pPr>
              <w:jc w:val="center"/>
            </w:pPr>
            <w:r>
              <w:t xml:space="preserve">433635.83 </w:t>
            </w:r>
          </w:p>
        </w:tc>
        <w:tc>
          <w:tcPr>
            <w:tcW w:w="3543" w:type="dxa"/>
            <w:vAlign w:val="center"/>
          </w:tcPr>
          <w:p w14:paraId="22EFF2F7" w14:textId="4F79A4A7" w:rsidR="00D70B29" w:rsidRPr="00AC4CCA" w:rsidRDefault="008A071F" w:rsidP="00FF66EB">
            <w:pPr>
              <w:jc w:val="center"/>
            </w:pPr>
            <w:r>
              <w:t>3292503.35</w:t>
            </w:r>
          </w:p>
        </w:tc>
      </w:tr>
      <w:tr w:rsidR="00D70B29" w14:paraId="354EB43A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4C3E1B9" w14:textId="77777777" w:rsidR="00D70B29" w:rsidRDefault="00D70B2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9B735E5" w14:textId="1A0477AA" w:rsidR="00D70B29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7407B72" wp14:editId="29F1031C">
                  <wp:extent cx="6115050" cy="4905375"/>
                  <wp:effectExtent l="0" t="0" r="0" b="9525"/>
                  <wp:docPr id="1195787807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07616E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49B7B2B" w14:textId="0A6F8329" w:rsidR="00D70B29" w:rsidRDefault="00D70B2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BD0E674" w14:textId="77777777" w:rsidR="00D70B29" w:rsidRDefault="00D70B2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825D512" w14:textId="77777777" w:rsidR="00D70B29" w:rsidRDefault="00D70B2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3EE2C9D" wp14:editId="43326D5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4905147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0AB2AA3" id="Прямая соединительная линия 4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E6BE0B7" w14:textId="77777777" w:rsidR="00D70B29" w:rsidRDefault="00D70B2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AB5A383" w14:textId="77777777" w:rsidR="00D70B29" w:rsidRPr="00EF0FF4" w:rsidRDefault="00D70B2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0C951A3" w14:textId="77777777" w:rsidR="00D70B29" w:rsidRDefault="00D70B29" w:rsidP="00DB53EB">
      <w:pPr>
        <w:ind w:right="-1"/>
        <w:jc w:val="both"/>
      </w:pPr>
    </w:p>
    <w:p w14:paraId="69239CDE" w14:textId="5ED27B45" w:rsidR="00F418A1" w:rsidRDefault="00F418A1" w:rsidP="00896CC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67A64EA" w14:textId="2129E2B6" w:rsidR="004605D4" w:rsidRDefault="004605D4" w:rsidP="004605D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07E4FC9" w14:textId="7DD364F5" w:rsidR="004605D4" w:rsidRDefault="004605D4" w:rsidP="004605D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1D50177" w14:textId="77777777" w:rsidR="00F418A1" w:rsidRDefault="00F418A1" w:rsidP="004605D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4605D4" w14:paraId="686A958B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8C77F48" w14:textId="5D5F3BFB" w:rsidR="004605D4" w:rsidRPr="00CE6974" w:rsidRDefault="004605D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 w:rsidR="00D914F4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6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4605D4" w14:paraId="4E064A5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BF7D72A" w14:textId="4E3CB3CB" w:rsidR="004605D4" w:rsidRDefault="004605D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201F25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4605D4" w:rsidRPr="0027463D" w14:paraId="09650087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25F9F09" w14:textId="2CE0C416" w:rsidR="004605D4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4605D4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4605D4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4605D4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4605D4" w14:paraId="759B86D9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02D1EFDF" w14:textId="77777777" w:rsidR="004605D4" w:rsidRPr="00000A27" w:rsidRDefault="004605D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AEBF3A9" w14:textId="77777777" w:rsidR="004605D4" w:rsidRPr="00CE6974" w:rsidRDefault="004605D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8EF7655" w14:textId="77777777" w:rsidR="004605D4" w:rsidRPr="00CE6974" w:rsidRDefault="004605D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4605D4" w14:paraId="27403837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A912937" w14:textId="77777777" w:rsidR="004605D4" w:rsidRPr="00000A27" w:rsidRDefault="004605D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DE722E2" w14:textId="77777777" w:rsidR="004605D4" w:rsidRPr="00CE6974" w:rsidRDefault="004605D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07321444" w14:textId="77777777" w:rsidR="004605D4" w:rsidRPr="00CE6974" w:rsidRDefault="004605D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4605D4" w14:paraId="7313A73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5B962B4" w14:textId="77777777" w:rsidR="004605D4" w:rsidRPr="00000A27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40C9399" w14:textId="77777777" w:rsidR="004605D4" w:rsidRPr="00CE6974" w:rsidRDefault="004605D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186FFE4" w14:textId="77777777" w:rsidR="004605D4" w:rsidRPr="00CE6974" w:rsidRDefault="004605D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605D4" w14:paraId="26F0F21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402DD91" w14:textId="77777777" w:rsidR="004605D4" w:rsidRPr="00CE6974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CFAF5CC" w14:textId="06BA0B6C" w:rsidR="004605D4" w:rsidRPr="00AC4CCA" w:rsidRDefault="004605D4" w:rsidP="00FF66EB">
            <w:pPr>
              <w:jc w:val="center"/>
            </w:pPr>
            <w:r>
              <w:t xml:space="preserve">433633.52  </w:t>
            </w:r>
          </w:p>
        </w:tc>
        <w:tc>
          <w:tcPr>
            <w:tcW w:w="3543" w:type="dxa"/>
            <w:vAlign w:val="center"/>
          </w:tcPr>
          <w:p w14:paraId="12B438BA" w14:textId="56F3867D" w:rsidR="004605D4" w:rsidRPr="00AC4CCA" w:rsidRDefault="004605D4" w:rsidP="004605D4">
            <w:pPr>
              <w:jc w:val="center"/>
            </w:pPr>
            <w:r>
              <w:t>3292500.00</w:t>
            </w:r>
          </w:p>
        </w:tc>
      </w:tr>
      <w:tr w:rsidR="004605D4" w14:paraId="50251C2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48430E1" w14:textId="77777777" w:rsidR="004605D4" w:rsidRPr="00CE6974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E53D704" w14:textId="2A54EC94" w:rsidR="004605D4" w:rsidRPr="00AC4CCA" w:rsidRDefault="004605D4" w:rsidP="00FF66EB">
            <w:pPr>
              <w:jc w:val="center"/>
            </w:pPr>
            <w:r>
              <w:t xml:space="preserve">433639.30  </w:t>
            </w:r>
          </w:p>
        </w:tc>
        <w:tc>
          <w:tcPr>
            <w:tcW w:w="3543" w:type="dxa"/>
            <w:vAlign w:val="center"/>
          </w:tcPr>
          <w:p w14:paraId="516CA5E5" w14:textId="79F91133" w:rsidR="004605D4" w:rsidRPr="00AC4CCA" w:rsidRDefault="004605D4" w:rsidP="004605D4">
            <w:pPr>
              <w:jc w:val="center"/>
            </w:pPr>
            <w:r>
              <w:t>3292496.06</w:t>
            </w:r>
          </w:p>
        </w:tc>
      </w:tr>
      <w:tr w:rsidR="004605D4" w14:paraId="4F2917F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AB6F052" w14:textId="77777777" w:rsidR="004605D4" w:rsidRPr="00CE6974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72E4AF0" w14:textId="1704B909" w:rsidR="004605D4" w:rsidRPr="00AC4CCA" w:rsidRDefault="004605D4" w:rsidP="00FF66EB">
            <w:pPr>
              <w:jc w:val="center"/>
            </w:pPr>
            <w:r>
              <w:t xml:space="preserve">433641.56 </w:t>
            </w:r>
          </w:p>
        </w:tc>
        <w:tc>
          <w:tcPr>
            <w:tcW w:w="3543" w:type="dxa"/>
            <w:vAlign w:val="center"/>
          </w:tcPr>
          <w:p w14:paraId="65FDA829" w14:textId="577B5D19" w:rsidR="004605D4" w:rsidRPr="00AC4CCA" w:rsidRDefault="004605D4" w:rsidP="004605D4">
            <w:pPr>
              <w:jc w:val="center"/>
            </w:pPr>
            <w:r>
              <w:t>3292499.36</w:t>
            </w:r>
          </w:p>
        </w:tc>
      </w:tr>
      <w:tr w:rsidR="004605D4" w14:paraId="0C8CD0ED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6894E39" w14:textId="77777777" w:rsidR="004605D4" w:rsidRPr="00CE6974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C8AC557" w14:textId="2B3B393E" w:rsidR="004605D4" w:rsidRPr="00AC4CCA" w:rsidRDefault="004605D4" w:rsidP="00FF66EB">
            <w:pPr>
              <w:jc w:val="center"/>
            </w:pPr>
            <w:r>
              <w:t xml:space="preserve">433635.78 </w:t>
            </w:r>
          </w:p>
        </w:tc>
        <w:tc>
          <w:tcPr>
            <w:tcW w:w="3543" w:type="dxa"/>
            <w:vAlign w:val="center"/>
          </w:tcPr>
          <w:p w14:paraId="42C14BFC" w14:textId="32AF734E" w:rsidR="004605D4" w:rsidRPr="00AC4CCA" w:rsidRDefault="004605D4" w:rsidP="004605D4">
            <w:pPr>
              <w:jc w:val="center"/>
            </w:pPr>
            <w:r>
              <w:t>3292503.30</w:t>
            </w:r>
          </w:p>
        </w:tc>
      </w:tr>
      <w:tr w:rsidR="004605D4" w14:paraId="1BBF591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137C76D" w14:textId="77777777" w:rsidR="004605D4" w:rsidRPr="0025504F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3EA6456" w14:textId="1A0FCCBD" w:rsidR="004605D4" w:rsidRPr="00AC4CCA" w:rsidRDefault="004605D4" w:rsidP="004605D4">
            <w:pPr>
              <w:jc w:val="center"/>
            </w:pPr>
            <w:r>
              <w:t xml:space="preserve">433633.52  </w:t>
            </w:r>
          </w:p>
        </w:tc>
        <w:tc>
          <w:tcPr>
            <w:tcW w:w="3543" w:type="dxa"/>
            <w:vAlign w:val="center"/>
          </w:tcPr>
          <w:p w14:paraId="7217F282" w14:textId="6B2E3C3F" w:rsidR="004605D4" w:rsidRPr="00AC4CCA" w:rsidRDefault="004605D4" w:rsidP="00FF66EB">
            <w:pPr>
              <w:jc w:val="center"/>
            </w:pPr>
            <w:r>
              <w:t>3292500.00</w:t>
            </w:r>
          </w:p>
        </w:tc>
      </w:tr>
      <w:tr w:rsidR="004605D4" w14:paraId="5F180C69" w14:textId="77777777" w:rsidTr="00FF66EB">
        <w:trPr>
          <w:trHeight w:val="483"/>
        </w:trPr>
        <w:tc>
          <w:tcPr>
            <w:tcW w:w="10367" w:type="dxa"/>
            <w:gridSpan w:val="3"/>
          </w:tcPr>
          <w:p w14:paraId="16C8B420" w14:textId="77777777" w:rsidR="004605D4" w:rsidRDefault="004605D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CB2E606" w14:textId="3A87E7FB" w:rsidR="004605D4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39B5C9A" wp14:editId="4E9E4CB1">
                  <wp:extent cx="6115050" cy="4905375"/>
                  <wp:effectExtent l="0" t="0" r="0" b="9525"/>
                  <wp:docPr id="387994520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C31CC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62F4912" w14:textId="7D31B93C" w:rsidR="004605D4" w:rsidRDefault="004605D4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F133006" w14:textId="77777777" w:rsidR="004605D4" w:rsidRDefault="004605D4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E263304" w14:textId="77777777" w:rsidR="004605D4" w:rsidRDefault="004605D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C77851B" wp14:editId="403A5A64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360467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702C1DB" id="Прямая соединительная линия 4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A7FFC50" w14:textId="77777777" w:rsidR="004605D4" w:rsidRDefault="004605D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67B9BE2" w14:textId="77777777" w:rsidR="004605D4" w:rsidRPr="00EF0FF4" w:rsidRDefault="004605D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97AC8E9" w14:textId="77777777" w:rsidR="004605D4" w:rsidRDefault="004605D4" w:rsidP="00DB53EB">
      <w:pPr>
        <w:ind w:right="-1"/>
        <w:jc w:val="both"/>
      </w:pPr>
    </w:p>
    <w:p w14:paraId="252C9493" w14:textId="2F54FFD5" w:rsidR="00F418A1" w:rsidRDefault="00F418A1" w:rsidP="008C349C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668D07F" w14:textId="16FE8457" w:rsidR="000030C6" w:rsidRDefault="000030C6" w:rsidP="000030C6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E1379D9" w14:textId="38E08BDC" w:rsidR="000030C6" w:rsidRDefault="000030C6" w:rsidP="000030C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196244B3" w14:textId="77777777" w:rsidR="00F418A1" w:rsidRDefault="00F418A1" w:rsidP="000030C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0030C6" w14:paraId="64A60AAE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C3627EA" w14:textId="703536B6" w:rsidR="000030C6" w:rsidRPr="00CE6974" w:rsidRDefault="000030C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68</w:t>
            </w:r>
          </w:p>
        </w:tc>
      </w:tr>
      <w:tr w:rsidR="000030C6" w14:paraId="5548478B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0F4AAC6" w14:textId="33E2A5E5" w:rsidR="000030C6" w:rsidRDefault="000030C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0030C6" w:rsidRPr="0027463D" w14:paraId="42B919E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0ED82A0" w14:textId="3CEFE67C" w:rsidR="000030C6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0030C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0030C6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030C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0030C6" w14:paraId="0E4CDA06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522299D7" w14:textId="77777777" w:rsidR="000030C6" w:rsidRPr="00000A27" w:rsidRDefault="000030C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474A36D" w14:textId="77777777" w:rsidR="000030C6" w:rsidRPr="00CE6974" w:rsidRDefault="000030C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59AE49AA" w14:textId="77777777" w:rsidR="000030C6" w:rsidRPr="00CE6974" w:rsidRDefault="000030C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0030C6" w14:paraId="6DC6AE9E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3554D4CC" w14:textId="77777777" w:rsidR="000030C6" w:rsidRPr="00000A27" w:rsidRDefault="000030C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12746DEE" w14:textId="77777777" w:rsidR="000030C6" w:rsidRPr="00CE6974" w:rsidRDefault="000030C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7A9F272" w14:textId="77777777" w:rsidR="000030C6" w:rsidRPr="00CE6974" w:rsidRDefault="000030C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0030C6" w14:paraId="547F6C9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A25CDDE" w14:textId="77777777" w:rsidR="000030C6" w:rsidRPr="00000A27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757C233" w14:textId="77777777" w:rsidR="000030C6" w:rsidRPr="00CE6974" w:rsidRDefault="000030C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CC1DE72" w14:textId="77777777" w:rsidR="000030C6" w:rsidRPr="00CE6974" w:rsidRDefault="000030C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0030C6" w14:paraId="43017E6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774D683" w14:textId="77777777" w:rsidR="000030C6" w:rsidRPr="00CE6974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8561F48" w14:textId="5BF90EC6" w:rsidR="000030C6" w:rsidRPr="00AC4CCA" w:rsidRDefault="00AE0361" w:rsidP="00FF66EB">
            <w:pPr>
              <w:jc w:val="center"/>
            </w:pPr>
            <w:r>
              <w:t xml:space="preserve">433624.18 </w:t>
            </w:r>
          </w:p>
        </w:tc>
        <w:tc>
          <w:tcPr>
            <w:tcW w:w="3543" w:type="dxa"/>
            <w:vAlign w:val="center"/>
          </w:tcPr>
          <w:p w14:paraId="3AFACFC5" w14:textId="4FE58C05" w:rsidR="000030C6" w:rsidRPr="00AC4CCA" w:rsidRDefault="00AE0361" w:rsidP="00AE0361">
            <w:pPr>
              <w:jc w:val="center"/>
            </w:pPr>
            <w:r>
              <w:t>3292511.29</w:t>
            </w:r>
          </w:p>
        </w:tc>
      </w:tr>
      <w:tr w:rsidR="000030C6" w14:paraId="4DC40E1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B5AF3FC" w14:textId="77777777" w:rsidR="000030C6" w:rsidRPr="00CE6974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5B4ED7B9" w14:textId="7CB8B23E" w:rsidR="000030C6" w:rsidRPr="00AC4CCA" w:rsidRDefault="00AE0361" w:rsidP="00FF66EB">
            <w:pPr>
              <w:jc w:val="center"/>
            </w:pPr>
            <w:r>
              <w:t xml:space="preserve">433629.96  </w:t>
            </w:r>
          </w:p>
        </w:tc>
        <w:tc>
          <w:tcPr>
            <w:tcW w:w="3543" w:type="dxa"/>
            <w:vAlign w:val="center"/>
          </w:tcPr>
          <w:p w14:paraId="7AB6B17D" w14:textId="6FF61DE3" w:rsidR="000030C6" w:rsidRPr="00AC4CCA" w:rsidRDefault="00AE0361" w:rsidP="00AE0361">
            <w:pPr>
              <w:jc w:val="center"/>
            </w:pPr>
            <w:r>
              <w:t>3292507.35</w:t>
            </w:r>
          </w:p>
        </w:tc>
      </w:tr>
      <w:tr w:rsidR="000030C6" w14:paraId="7AD9AB8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55D1743" w14:textId="77777777" w:rsidR="000030C6" w:rsidRPr="00CE6974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F526B2A" w14:textId="549AFF71" w:rsidR="000030C6" w:rsidRPr="00AC4CCA" w:rsidRDefault="00AE0361" w:rsidP="00FF66EB">
            <w:pPr>
              <w:jc w:val="center"/>
            </w:pPr>
            <w:r>
              <w:t xml:space="preserve">433632.22  </w:t>
            </w:r>
          </w:p>
        </w:tc>
        <w:tc>
          <w:tcPr>
            <w:tcW w:w="3543" w:type="dxa"/>
            <w:vAlign w:val="center"/>
          </w:tcPr>
          <w:p w14:paraId="67E5ED9E" w14:textId="798149B8" w:rsidR="000030C6" w:rsidRPr="00AC4CCA" w:rsidRDefault="00AE0361" w:rsidP="00AE0361">
            <w:pPr>
              <w:jc w:val="center"/>
            </w:pPr>
            <w:r>
              <w:t>3292510.65</w:t>
            </w:r>
          </w:p>
        </w:tc>
      </w:tr>
      <w:tr w:rsidR="000030C6" w14:paraId="30BE1E1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B97224F" w14:textId="77777777" w:rsidR="000030C6" w:rsidRPr="00CE6974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00BDB55" w14:textId="594662E6" w:rsidR="000030C6" w:rsidRPr="00AC4CCA" w:rsidRDefault="00AE0361" w:rsidP="00FF66EB">
            <w:pPr>
              <w:jc w:val="center"/>
            </w:pPr>
            <w:r>
              <w:t xml:space="preserve">433626.44  </w:t>
            </w:r>
          </w:p>
        </w:tc>
        <w:tc>
          <w:tcPr>
            <w:tcW w:w="3543" w:type="dxa"/>
            <w:vAlign w:val="center"/>
          </w:tcPr>
          <w:p w14:paraId="21EA3348" w14:textId="354A2BDB" w:rsidR="000030C6" w:rsidRPr="00AC4CCA" w:rsidRDefault="00AE0361" w:rsidP="00AE0361">
            <w:pPr>
              <w:jc w:val="center"/>
            </w:pPr>
            <w:r>
              <w:t>3292514.59</w:t>
            </w:r>
          </w:p>
        </w:tc>
      </w:tr>
      <w:tr w:rsidR="000030C6" w14:paraId="42314E6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895E08E" w14:textId="77777777" w:rsidR="000030C6" w:rsidRPr="0025504F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8D46CE4" w14:textId="7C4CEB04" w:rsidR="000030C6" w:rsidRPr="00AC4CCA" w:rsidRDefault="00AE0361" w:rsidP="00AE0361">
            <w:pPr>
              <w:jc w:val="center"/>
            </w:pPr>
            <w:r>
              <w:t xml:space="preserve">433624.18 </w:t>
            </w:r>
          </w:p>
        </w:tc>
        <w:tc>
          <w:tcPr>
            <w:tcW w:w="3543" w:type="dxa"/>
            <w:vAlign w:val="center"/>
          </w:tcPr>
          <w:p w14:paraId="086267B5" w14:textId="2A630F2E" w:rsidR="000030C6" w:rsidRPr="00AC4CCA" w:rsidRDefault="00AE0361" w:rsidP="00FF66EB">
            <w:pPr>
              <w:jc w:val="center"/>
            </w:pPr>
            <w:r>
              <w:t>3292511.29</w:t>
            </w:r>
          </w:p>
        </w:tc>
      </w:tr>
      <w:tr w:rsidR="000030C6" w14:paraId="78BB5687" w14:textId="77777777" w:rsidTr="00FF66EB">
        <w:trPr>
          <w:trHeight w:val="483"/>
        </w:trPr>
        <w:tc>
          <w:tcPr>
            <w:tcW w:w="10367" w:type="dxa"/>
            <w:gridSpan w:val="3"/>
          </w:tcPr>
          <w:p w14:paraId="789A132B" w14:textId="77777777" w:rsidR="000030C6" w:rsidRDefault="000030C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9DE5095" w14:textId="3062C9D7" w:rsidR="000030C6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77DEE0AB" wp14:editId="490B3934">
                  <wp:extent cx="6115050" cy="4905375"/>
                  <wp:effectExtent l="0" t="0" r="0" b="9525"/>
                  <wp:docPr id="183446176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BD992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0C6369F" w14:textId="3E2F5AD1" w:rsidR="000030C6" w:rsidRDefault="000030C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7F2A7170" w14:textId="77777777" w:rsidR="000030C6" w:rsidRDefault="000030C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A4EC34F" w14:textId="77777777" w:rsidR="000030C6" w:rsidRDefault="000030C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0513035" wp14:editId="15B321C5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18464850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DBB92C7" id="Прямая соединительная линия 4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5AA77DA5" w14:textId="77777777" w:rsidR="000030C6" w:rsidRDefault="000030C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81640A9" w14:textId="77777777" w:rsidR="000030C6" w:rsidRPr="00EF0FF4" w:rsidRDefault="000030C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9A97E8D" w14:textId="77777777" w:rsidR="000030C6" w:rsidRDefault="000030C6" w:rsidP="00DB53EB">
      <w:pPr>
        <w:ind w:right="-1"/>
        <w:jc w:val="both"/>
      </w:pPr>
    </w:p>
    <w:p w14:paraId="0FDA5496" w14:textId="7D3BF89F" w:rsidR="00F418A1" w:rsidRDefault="00F418A1" w:rsidP="00E652F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F36A130" w14:textId="45EBB6C3" w:rsidR="00E652F9" w:rsidRDefault="00E652F9" w:rsidP="00E652F9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DD273D3" w14:textId="6FE9D998" w:rsidR="00E652F9" w:rsidRDefault="00E652F9" w:rsidP="00E652F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94D827E" w14:textId="77777777" w:rsidR="00F418A1" w:rsidRDefault="00F418A1" w:rsidP="00E652F9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E652F9" w14:paraId="15A00B79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DB220C5" w14:textId="00C951B0" w:rsidR="00E652F9" w:rsidRPr="00CE6974" w:rsidRDefault="00E652F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69</w:t>
            </w:r>
          </w:p>
        </w:tc>
      </w:tr>
      <w:tr w:rsidR="00E652F9" w14:paraId="60E475E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7E4D5A2" w14:textId="2496F044" w:rsidR="00E652F9" w:rsidRDefault="00E652F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E652F9" w:rsidRPr="0027463D" w14:paraId="33DE1D03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78CE947" w14:textId="2EDDE4B9" w:rsidR="00E652F9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E652F9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E652F9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652F9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E652F9" w14:paraId="3CC46A06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B0BDC38" w14:textId="77777777" w:rsidR="00E652F9" w:rsidRPr="00000A27" w:rsidRDefault="00E652F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10C5245" w14:textId="77777777" w:rsidR="00E652F9" w:rsidRPr="00CE6974" w:rsidRDefault="00E652F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0BCF9B6" w14:textId="77777777" w:rsidR="00E652F9" w:rsidRPr="00CE6974" w:rsidRDefault="00E652F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E652F9" w14:paraId="0FDE6F49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562436C7" w14:textId="77777777" w:rsidR="00E652F9" w:rsidRPr="00000A27" w:rsidRDefault="00E652F9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46565EE3" w14:textId="77777777" w:rsidR="00E652F9" w:rsidRPr="00CE6974" w:rsidRDefault="00E652F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A830832" w14:textId="77777777" w:rsidR="00E652F9" w:rsidRPr="00CE6974" w:rsidRDefault="00E652F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E652F9" w14:paraId="763270D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3600694" w14:textId="77777777" w:rsidR="00E652F9" w:rsidRPr="00000A27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75E94B68" w14:textId="77777777" w:rsidR="00E652F9" w:rsidRPr="00CE6974" w:rsidRDefault="00E652F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1FEC75A" w14:textId="77777777" w:rsidR="00E652F9" w:rsidRPr="00CE6974" w:rsidRDefault="00E652F9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652F9" w14:paraId="77E578B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81F6A82" w14:textId="77777777" w:rsidR="00E652F9" w:rsidRPr="00CE6974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3845A983" w14:textId="4A11F16E" w:rsidR="00E652F9" w:rsidRPr="00AC4CCA" w:rsidRDefault="004C4676" w:rsidP="00FF66EB">
            <w:pPr>
              <w:jc w:val="center"/>
            </w:pPr>
            <w:r>
              <w:t xml:space="preserve">433621.87 </w:t>
            </w:r>
          </w:p>
        </w:tc>
        <w:tc>
          <w:tcPr>
            <w:tcW w:w="3543" w:type="dxa"/>
            <w:vAlign w:val="center"/>
          </w:tcPr>
          <w:p w14:paraId="6384C77A" w14:textId="049A2DFA" w:rsidR="00E652F9" w:rsidRPr="00AC4CCA" w:rsidRDefault="004C4676" w:rsidP="004C4676">
            <w:pPr>
              <w:jc w:val="center"/>
            </w:pPr>
            <w:r>
              <w:t>3292507.94</w:t>
            </w:r>
          </w:p>
        </w:tc>
      </w:tr>
      <w:tr w:rsidR="00E652F9" w14:paraId="5FEF7B2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9543BA7" w14:textId="77777777" w:rsidR="00E652F9" w:rsidRPr="00CE6974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F813A3A" w14:textId="7B320C61" w:rsidR="00E652F9" w:rsidRPr="00AC4CCA" w:rsidRDefault="004C4676" w:rsidP="00FF66EB">
            <w:pPr>
              <w:jc w:val="center"/>
            </w:pPr>
            <w:r>
              <w:t xml:space="preserve">433627.65  </w:t>
            </w:r>
          </w:p>
        </w:tc>
        <w:tc>
          <w:tcPr>
            <w:tcW w:w="3543" w:type="dxa"/>
            <w:vAlign w:val="center"/>
          </w:tcPr>
          <w:p w14:paraId="4BA3A4A0" w14:textId="72B40231" w:rsidR="00E652F9" w:rsidRPr="00AC4CCA" w:rsidRDefault="004C4676" w:rsidP="004C4676">
            <w:pPr>
              <w:jc w:val="center"/>
            </w:pPr>
            <w:r>
              <w:t>3292504.00</w:t>
            </w:r>
          </w:p>
        </w:tc>
      </w:tr>
      <w:tr w:rsidR="00E652F9" w14:paraId="08D3FA5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1541F4D" w14:textId="77777777" w:rsidR="00E652F9" w:rsidRPr="00CE6974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3416CD2" w14:textId="6D4E9835" w:rsidR="00E652F9" w:rsidRPr="00AC4CCA" w:rsidRDefault="004C4676" w:rsidP="00FF66EB">
            <w:pPr>
              <w:jc w:val="center"/>
            </w:pPr>
            <w:r>
              <w:t xml:space="preserve">433629.91 </w:t>
            </w:r>
          </w:p>
        </w:tc>
        <w:tc>
          <w:tcPr>
            <w:tcW w:w="3543" w:type="dxa"/>
            <w:vAlign w:val="center"/>
          </w:tcPr>
          <w:p w14:paraId="4FF86F55" w14:textId="67119BF9" w:rsidR="00E652F9" w:rsidRPr="00AC4CCA" w:rsidRDefault="004C4676" w:rsidP="004C4676">
            <w:pPr>
              <w:jc w:val="center"/>
            </w:pPr>
            <w:r>
              <w:t>3292507.30</w:t>
            </w:r>
          </w:p>
        </w:tc>
      </w:tr>
      <w:tr w:rsidR="00E652F9" w14:paraId="692FA640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736BCE8" w14:textId="77777777" w:rsidR="00E652F9" w:rsidRPr="00CE6974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9F9F510" w14:textId="460C9F78" w:rsidR="00E652F9" w:rsidRPr="00AC4CCA" w:rsidRDefault="004C4676" w:rsidP="00FF66EB">
            <w:pPr>
              <w:jc w:val="center"/>
            </w:pPr>
            <w:r>
              <w:t xml:space="preserve">433624.13  </w:t>
            </w:r>
          </w:p>
        </w:tc>
        <w:tc>
          <w:tcPr>
            <w:tcW w:w="3543" w:type="dxa"/>
            <w:vAlign w:val="center"/>
          </w:tcPr>
          <w:p w14:paraId="253B260E" w14:textId="0394FED5" w:rsidR="00E652F9" w:rsidRPr="00AC4CCA" w:rsidRDefault="004C4676" w:rsidP="004C4676">
            <w:pPr>
              <w:jc w:val="center"/>
            </w:pPr>
            <w:r>
              <w:t>3292511.24</w:t>
            </w:r>
          </w:p>
        </w:tc>
      </w:tr>
      <w:tr w:rsidR="00E652F9" w14:paraId="4B64ABD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409C3CF" w14:textId="77777777" w:rsidR="00E652F9" w:rsidRPr="0025504F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5A9BEE1" w14:textId="3DF6F472" w:rsidR="00E652F9" w:rsidRPr="00AC4CCA" w:rsidRDefault="004C4676" w:rsidP="004C4676">
            <w:pPr>
              <w:jc w:val="center"/>
            </w:pPr>
            <w:r>
              <w:t xml:space="preserve">433621.87  </w:t>
            </w:r>
          </w:p>
        </w:tc>
        <w:tc>
          <w:tcPr>
            <w:tcW w:w="3543" w:type="dxa"/>
            <w:vAlign w:val="center"/>
          </w:tcPr>
          <w:p w14:paraId="3C0CA00B" w14:textId="0600E0D0" w:rsidR="00E652F9" w:rsidRPr="00AC4CCA" w:rsidRDefault="004C4676" w:rsidP="00FF66EB">
            <w:pPr>
              <w:jc w:val="center"/>
            </w:pPr>
            <w:r>
              <w:t>3292507.94</w:t>
            </w:r>
          </w:p>
        </w:tc>
      </w:tr>
      <w:tr w:rsidR="00E652F9" w14:paraId="064DFC64" w14:textId="77777777" w:rsidTr="00FF66EB">
        <w:trPr>
          <w:trHeight w:val="483"/>
        </w:trPr>
        <w:tc>
          <w:tcPr>
            <w:tcW w:w="10367" w:type="dxa"/>
            <w:gridSpan w:val="3"/>
          </w:tcPr>
          <w:p w14:paraId="702091B8" w14:textId="77777777" w:rsidR="00E652F9" w:rsidRDefault="00E652F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C833868" w14:textId="77BA1FCC" w:rsidR="00E652F9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6E9F879" wp14:editId="26DB6054">
                  <wp:extent cx="6115050" cy="4905375"/>
                  <wp:effectExtent l="0" t="0" r="0" b="9525"/>
                  <wp:docPr id="1702311501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435E4" w14:textId="77777777" w:rsidR="00F64FC8" w:rsidRDefault="00F64FC8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117AB4C" w14:textId="7696811D" w:rsidR="00E652F9" w:rsidRDefault="00E652F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4136152" w14:textId="77777777" w:rsidR="00E652F9" w:rsidRDefault="00E652F9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689510B" w14:textId="77777777" w:rsidR="00E652F9" w:rsidRDefault="00E652F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F798B99" wp14:editId="24ED624C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22985988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5F43CA4" id="Прямая соединительная линия 4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CF6ED0F" w14:textId="77777777" w:rsidR="00E652F9" w:rsidRDefault="00E652F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D0BBC92" w14:textId="77777777" w:rsidR="00E652F9" w:rsidRPr="00EF0FF4" w:rsidRDefault="00E652F9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8D84983" w14:textId="77777777" w:rsidR="00E652F9" w:rsidRPr="000B2ABB" w:rsidRDefault="00E652F9" w:rsidP="00E652F9">
      <w:pPr>
        <w:ind w:right="-1"/>
        <w:jc w:val="both"/>
      </w:pPr>
    </w:p>
    <w:p w14:paraId="25ABDB73" w14:textId="0D986A92" w:rsidR="00F418A1" w:rsidRDefault="00F418A1" w:rsidP="007414DD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E031FBA" w14:textId="4D0E8D50" w:rsidR="007414DD" w:rsidRDefault="007414DD" w:rsidP="007414DD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8E5149D" w14:textId="1633CEEF" w:rsidR="007414DD" w:rsidRDefault="007414DD" w:rsidP="007414DD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C9673A0" w14:textId="77777777" w:rsidR="00F418A1" w:rsidRDefault="00F418A1" w:rsidP="007414DD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7414DD" w14:paraId="1226DB0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754900B" w14:textId="72491C53" w:rsidR="007414DD" w:rsidRPr="00CE6974" w:rsidRDefault="007414D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7414DD" w14:paraId="2B645B9C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7AC6324" w14:textId="13B24615" w:rsidR="007414DD" w:rsidRDefault="007414D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7414DD" w:rsidRPr="0027463D" w14:paraId="6106302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41B2924" w14:textId="38F33FFB" w:rsidR="007414DD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7414DD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7414DD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414DD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7414DD" w14:paraId="02144FB4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5714AF6" w14:textId="77777777" w:rsidR="007414DD" w:rsidRPr="00000A27" w:rsidRDefault="007414D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2655AB91" w14:textId="77777777" w:rsidR="007414DD" w:rsidRPr="00CE6974" w:rsidRDefault="007414D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3FA3983E" w14:textId="77777777" w:rsidR="007414DD" w:rsidRPr="00CE6974" w:rsidRDefault="007414D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7414DD" w14:paraId="19816CB6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0426350" w14:textId="77777777" w:rsidR="007414DD" w:rsidRPr="00000A27" w:rsidRDefault="007414DD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DE8D35F" w14:textId="77777777" w:rsidR="007414DD" w:rsidRPr="00CE6974" w:rsidRDefault="007414D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801D628" w14:textId="77777777" w:rsidR="007414DD" w:rsidRPr="00CE6974" w:rsidRDefault="007414D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7414DD" w14:paraId="14AC8A1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5345417" w14:textId="77777777" w:rsidR="007414DD" w:rsidRPr="00000A27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38AC542" w14:textId="77777777" w:rsidR="007414DD" w:rsidRPr="00CE6974" w:rsidRDefault="007414D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DBE32B8" w14:textId="77777777" w:rsidR="007414DD" w:rsidRPr="00CE6974" w:rsidRDefault="007414DD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414DD" w14:paraId="2DAE669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A3A9EF9" w14:textId="77777777" w:rsidR="007414DD" w:rsidRPr="00CE6974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75F191A4" w14:textId="14BEC1EF" w:rsidR="007414DD" w:rsidRPr="00AC4CCA" w:rsidRDefault="00B12733" w:rsidP="00FF66EB">
            <w:pPr>
              <w:jc w:val="center"/>
            </w:pPr>
            <w:r>
              <w:t xml:space="preserve">433618.33   </w:t>
            </w:r>
          </w:p>
        </w:tc>
        <w:tc>
          <w:tcPr>
            <w:tcW w:w="3543" w:type="dxa"/>
            <w:vAlign w:val="center"/>
          </w:tcPr>
          <w:p w14:paraId="4F6D42F4" w14:textId="505B8D10" w:rsidR="007414DD" w:rsidRPr="00AC4CCA" w:rsidRDefault="00B12733" w:rsidP="00B12733">
            <w:pPr>
              <w:jc w:val="center"/>
            </w:pPr>
            <w:r>
              <w:t>3292515.27</w:t>
            </w:r>
          </w:p>
        </w:tc>
      </w:tr>
      <w:tr w:rsidR="007414DD" w14:paraId="2499627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6A210BD" w14:textId="77777777" w:rsidR="007414DD" w:rsidRPr="00CE6974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268D563" w14:textId="40E7B95B" w:rsidR="007414DD" w:rsidRPr="00AC4CCA" w:rsidRDefault="00B12733" w:rsidP="00FF66EB">
            <w:pPr>
              <w:jc w:val="center"/>
            </w:pPr>
            <w:r>
              <w:t xml:space="preserve">433624.11 </w:t>
            </w:r>
          </w:p>
        </w:tc>
        <w:tc>
          <w:tcPr>
            <w:tcW w:w="3543" w:type="dxa"/>
            <w:vAlign w:val="center"/>
          </w:tcPr>
          <w:p w14:paraId="6ACF0FAD" w14:textId="13CDFE4F" w:rsidR="007414DD" w:rsidRPr="00AC4CCA" w:rsidRDefault="00B12733" w:rsidP="00B12733">
            <w:pPr>
              <w:jc w:val="center"/>
            </w:pPr>
            <w:r>
              <w:t>3292511.33</w:t>
            </w:r>
          </w:p>
        </w:tc>
      </w:tr>
      <w:tr w:rsidR="007414DD" w14:paraId="4EB8305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B62A055" w14:textId="77777777" w:rsidR="007414DD" w:rsidRPr="00CE6974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1ADAC75" w14:textId="4A5BDADA" w:rsidR="007414DD" w:rsidRPr="00AC4CCA" w:rsidRDefault="00B12733" w:rsidP="00FF66EB">
            <w:pPr>
              <w:jc w:val="center"/>
            </w:pPr>
            <w:r>
              <w:t xml:space="preserve">433626.37 </w:t>
            </w:r>
          </w:p>
        </w:tc>
        <w:tc>
          <w:tcPr>
            <w:tcW w:w="3543" w:type="dxa"/>
            <w:vAlign w:val="center"/>
          </w:tcPr>
          <w:p w14:paraId="7EBDB43B" w14:textId="3E2038F7" w:rsidR="007414DD" w:rsidRPr="00AC4CCA" w:rsidRDefault="00B12733" w:rsidP="00B12733">
            <w:pPr>
              <w:jc w:val="center"/>
            </w:pPr>
            <w:r>
              <w:t>3292514.63</w:t>
            </w:r>
          </w:p>
        </w:tc>
      </w:tr>
      <w:tr w:rsidR="007414DD" w14:paraId="218D098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B22B87F" w14:textId="77777777" w:rsidR="007414DD" w:rsidRPr="00CE6974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E0C9988" w14:textId="120E5191" w:rsidR="007414DD" w:rsidRPr="00AC4CCA" w:rsidRDefault="00B12733" w:rsidP="00FF66EB">
            <w:pPr>
              <w:jc w:val="center"/>
            </w:pPr>
            <w:r>
              <w:t xml:space="preserve">433620.59 </w:t>
            </w:r>
          </w:p>
        </w:tc>
        <w:tc>
          <w:tcPr>
            <w:tcW w:w="3543" w:type="dxa"/>
            <w:vAlign w:val="center"/>
          </w:tcPr>
          <w:p w14:paraId="546AD57D" w14:textId="391711B7" w:rsidR="007414DD" w:rsidRPr="00AC4CCA" w:rsidRDefault="00B12733" w:rsidP="00B12733">
            <w:pPr>
              <w:jc w:val="center"/>
            </w:pPr>
            <w:r>
              <w:t>3292518.57</w:t>
            </w:r>
          </w:p>
        </w:tc>
      </w:tr>
      <w:tr w:rsidR="007414DD" w14:paraId="4AF54ED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AB285B0" w14:textId="77777777" w:rsidR="007414DD" w:rsidRPr="0025504F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DBF7306" w14:textId="498F1B12" w:rsidR="007414DD" w:rsidRPr="00AC4CCA" w:rsidRDefault="00B12733" w:rsidP="00B12733">
            <w:pPr>
              <w:jc w:val="center"/>
            </w:pPr>
            <w:r>
              <w:t xml:space="preserve">433618.33   </w:t>
            </w:r>
          </w:p>
        </w:tc>
        <w:tc>
          <w:tcPr>
            <w:tcW w:w="3543" w:type="dxa"/>
            <w:vAlign w:val="center"/>
          </w:tcPr>
          <w:p w14:paraId="64AC8EF6" w14:textId="450F7006" w:rsidR="007414DD" w:rsidRPr="00AC4CCA" w:rsidRDefault="00B12733" w:rsidP="00FF66EB">
            <w:pPr>
              <w:jc w:val="center"/>
            </w:pPr>
            <w:r>
              <w:t>3292515.27</w:t>
            </w:r>
          </w:p>
        </w:tc>
      </w:tr>
      <w:tr w:rsidR="007414DD" w14:paraId="08A71204" w14:textId="77777777" w:rsidTr="00FF66EB">
        <w:trPr>
          <w:trHeight w:val="483"/>
        </w:trPr>
        <w:tc>
          <w:tcPr>
            <w:tcW w:w="10367" w:type="dxa"/>
            <w:gridSpan w:val="3"/>
          </w:tcPr>
          <w:p w14:paraId="3FDEF915" w14:textId="77777777" w:rsidR="007414DD" w:rsidRDefault="007414DD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68066614" w14:textId="7F7EDC40" w:rsidR="007414DD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8E779EC" wp14:editId="58D963ED">
                  <wp:extent cx="6115050" cy="4905375"/>
                  <wp:effectExtent l="0" t="0" r="0" b="9525"/>
                  <wp:docPr id="243903347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7A2D5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8870A18" w14:textId="092407B0" w:rsidR="007414DD" w:rsidRDefault="007414DD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F9B2C16" w14:textId="77777777" w:rsidR="007414DD" w:rsidRDefault="007414DD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EF71B04" w14:textId="77777777" w:rsidR="007414DD" w:rsidRDefault="007414D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09436E1" wp14:editId="410A13D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925193879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9766F56" id="Прямая соединительная линия 4" o:spid="_x0000_s1026" style="position:absolute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8D425D2" w14:textId="77777777" w:rsidR="007414DD" w:rsidRDefault="007414D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5DDCA4E" w14:textId="77777777" w:rsidR="007414DD" w:rsidRPr="00EF0FF4" w:rsidRDefault="007414DD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66E4415" w14:textId="77777777" w:rsidR="00E652F9" w:rsidRDefault="00E652F9" w:rsidP="00DB53EB">
      <w:pPr>
        <w:ind w:right="-1"/>
        <w:jc w:val="both"/>
      </w:pPr>
    </w:p>
    <w:p w14:paraId="01F71B61" w14:textId="4B0620AD" w:rsidR="00F418A1" w:rsidRDefault="00F418A1" w:rsidP="00B41B86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97AB4A3" w14:textId="7FE20BA3" w:rsidR="00B41B86" w:rsidRDefault="00B41B86" w:rsidP="00B41B86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3709421" w14:textId="033887AC" w:rsidR="00B41B86" w:rsidRDefault="00B41B86" w:rsidP="00B41B8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AB99645" w14:textId="77777777" w:rsidR="00F418A1" w:rsidRDefault="00F418A1" w:rsidP="00B41B8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B41B86" w14:paraId="5CDB9E52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0EF7154" w14:textId="535B9D2F" w:rsidR="00B41B86" w:rsidRPr="00CE6974" w:rsidRDefault="00B41B8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B41B86" w14:paraId="20A12838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055A4D3" w14:textId="1964C056" w:rsidR="00B41B86" w:rsidRDefault="00B41B8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B41B86" w:rsidRPr="0027463D" w14:paraId="044A4D39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1909FAB" w14:textId="447E8D07" w:rsidR="00B41B86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B41B8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B41B86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41B8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B41B86" w14:paraId="478D9C9B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1813EFA" w14:textId="77777777" w:rsidR="00B41B86" w:rsidRPr="00000A27" w:rsidRDefault="00B41B8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659CA4C" w14:textId="77777777" w:rsidR="00B41B86" w:rsidRPr="00CE6974" w:rsidRDefault="00B41B8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DB29867" w14:textId="77777777" w:rsidR="00B41B86" w:rsidRPr="00CE6974" w:rsidRDefault="00B41B8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B41B86" w14:paraId="666F7556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1EBDC372" w14:textId="77777777" w:rsidR="00B41B86" w:rsidRPr="00000A27" w:rsidRDefault="00B41B8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0FFBDC9" w14:textId="77777777" w:rsidR="00B41B86" w:rsidRPr="00CE6974" w:rsidRDefault="00B41B8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E20ABE7" w14:textId="77777777" w:rsidR="00B41B86" w:rsidRPr="00CE6974" w:rsidRDefault="00B41B8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B41B86" w14:paraId="041F3A8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CF55BD4" w14:textId="77777777" w:rsidR="00B41B86" w:rsidRPr="00000A27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BD0A9F5" w14:textId="77777777" w:rsidR="00B41B86" w:rsidRPr="00CE6974" w:rsidRDefault="00B41B8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1F1502F5" w14:textId="77777777" w:rsidR="00B41B86" w:rsidRPr="00CE6974" w:rsidRDefault="00B41B8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B41B86" w14:paraId="7705EA9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D146E56" w14:textId="77777777" w:rsidR="00B41B86" w:rsidRPr="00CE6974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3D99C4D" w14:textId="01CD057A" w:rsidR="00B41B86" w:rsidRPr="00AC4CCA" w:rsidRDefault="00F36955" w:rsidP="00FF66EB">
            <w:pPr>
              <w:jc w:val="center"/>
            </w:pPr>
            <w:r>
              <w:t xml:space="preserve">433612.49 </w:t>
            </w:r>
          </w:p>
        </w:tc>
        <w:tc>
          <w:tcPr>
            <w:tcW w:w="3543" w:type="dxa"/>
            <w:vAlign w:val="center"/>
          </w:tcPr>
          <w:p w14:paraId="5E4E259D" w14:textId="0F55CB6D" w:rsidR="00B41B86" w:rsidRPr="00AC4CCA" w:rsidRDefault="00F36955" w:rsidP="00F36955">
            <w:pPr>
              <w:jc w:val="center"/>
            </w:pPr>
            <w:r>
              <w:t>3292519.25</w:t>
            </w:r>
          </w:p>
        </w:tc>
      </w:tr>
      <w:tr w:rsidR="00B41B86" w14:paraId="5ADB665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905E55F" w14:textId="77777777" w:rsidR="00B41B86" w:rsidRPr="00CE6974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23D35AB" w14:textId="37137DC7" w:rsidR="00B41B86" w:rsidRPr="00AC4CCA" w:rsidRDefault="00F36955" w:rsidP="00FF66EB">
            <w:pPr>
              <w:jc w:val="center"/>
            </w:pPr>
            <w:r>
              <w:t xml:space="preserve">433618.27 </w:t>
            </w:r>
          </w:p>
        </w:tc>
        <w:tc>
          <w:tcPr>
            <w:tcW w:w="3543" w:type="dxa"/>
            <w:vAlign w:val="center"/>
          </w:tcPr>
          <w:p w14:paraId="7140B7E3" w14:textId="1BA5E1A3" w:rsidR="00B41B86" w:rsidRPr="00AC4CCA" w:rsidRDefault="00F36955" w:rsidP="00F36955">
            <w:pPr>
              <w:jc w:val="center"/>
            </w:pPr>
            <w:r>
              <w:t>3292515.31</w:t>
            </w:r>
          </w:p>
        </w:tc>
      </w:tr>
      <w:tr w:rsidR="00B41B86" w14:paraId="33B54BC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DF20095" w14:textId="77777777" w:rsidR="00B41B86" w:rsidRPr="00CE6974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380D19F6" w14:textId="376EF756" w:rsidR="00B41B86" w:rsidRPr="00AC4CCA" w:rsidRDefault="00F36955" w:rsidP="00FF66EB">
            <w:pPr>
              <w:jc w:val="center"/>
            </w:pPr>
            <w:r>
              <w:t xml:space="preserve">433620.53  </w:t>
            </w:r>
          </w:p>
        </w:tc>
        <w:tc>
          <w:tcPr>
            <w:tcW w:w="3543" w:type="dxa"/>
            <w:vAlign w:val="center"/>
          </w:tcPr>
          <w:p w14:paraId="69A9D74B" w14:textId="0543068A" w:rsidR="00B41B86" w:rsidRPr="00AC4CCA" w:rsidRDefault="00F36955" w:rsidP="00F36955">
            <w:pPr>
              <w:jc w:val="center"/>
            </w:pPr>
            <w:r>
              <w:t>3292518.61</w:t>
            </w:r>
          </w:p>
        </w:tc>
      </w:tr>
      <w:tr w:rsidR="00B41B86" w14:paraId="7DA99C3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D293B4E" w14:textId="77777777" w:rsidR="00B41B86" w:rsidRPr="00CE6974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1D4FEA5" w14:textId="604AFA3E" w:rsidR="00B41B86" w:rsidRPr="00AC4CCA" w:rsidRDefault="00F36955" w:rsidP="00FF66EB">
            <w:pPr>
              <w:jc w:val="center"/>
            </w:pPr>
            <w:r>
              <w:t xml:space="preserve">433614.75 </w:t>
            </w:r>
          </w:p>
        </w:tc>
        <w:tc>
          <w:tcPr>
            <w:tcW w:w="3543" w:type="dxa"/>
            <w:vAlign w:val="center"/>
          </w:tcPr>
          <w:p w14:paraId="2339DB95" w14:textId="7F765F56" w:rsidR="00B41B86" w:rsidRPr="00AC4CCA" w:rsidRDefault="00F36955" w:rsidP="00F36955">
            <w:pPr>
              <w:jc w:val="center"/>
            </w:pPr>
            <w:r>
              <w:t>3292522.55</w:t>
            </w:r>
          </w:p>
        </w:tc>
      </w:tr>
      <w:tr w:rsidR="00B41B86" w14:paraId="7BA902A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EDB2047" w14:textId="77777777" w:rsidR="00B41B86" w:rsidRPr="0025504F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67724172" w14:textId="07F1BF77" w:rsidR="00B41B86" w:rsidRPr="00AC4CCA" w:rsidRDefault="00F36955" w:rsidP="00F36955">
            <w:pPr>
              <w:jc w:val="center"/>
            </w:pPr>
            <w:r>
              <w:t xml:space="preserve">433612.49 </w:t>
            </w:r>
          </w:p>
        </w:tc>
        <w:tc>
          <w:tcPr>
            <w:tcW w:w="3543" w:type="dxa"/>
            <w:vAlign w:val="center"/>
          </w:tcPr>
          <w:p w14:paraId="2545A3C8" w14:textId="7B345668" w:rsidR="00B41B86" w:rsidRPr="00AC4CCA" w:rsidRDefault="00F36955" w:rsidP="00FF66EB">
            <w:pPr>
              <w:jc w:val="center"/>
            </w:pPr>
            <w:r>
              <w:t>3292519.25</w:t>
            </w:r>
          </w:p>
        </w:tc>
      </w:tr>
      <w:tr w:rsidR="00B41B86" w14:paraId="7B46A96D" w14:textId="77777777" w:rsidTr="00FF66EB">
        <w:trPr>
          <w:trHeight w:val="483"/>
        </w:trPr>
        <w:tc>
          <w:tcPr>
            <w:tcW w:w="10367" w:type="dxa"/>
            <w:gridSpan w:val="3"/>
          </w:tcPr>
          <w:p w14:paraId="1DD88A94" w14:textId="77777777" w:rsidR="00B41B86" w:rsidRDefault="00B41B8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749209E" w14:textId="094430F3" w:rsidR="00B41B86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E23A978" wp14:editId="110DC8B4">
                  <wp:extent cx="6115050" cy="4905375"/>
                  <wp:effectExtent l="0" t="0" r="0" b="9525"/>
                  <wp:docPr id="1623069168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D381DA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B75007F" w14:textId="7BDB081F" w:rsidR="00B41B86" w:rsidRDefault="00B41B8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2A103B3" w14:textId="77777777" w:rsidR="00B41B86" w:rsidRDefault="00B41B8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6178B5E" w14:textId="77777777" w:rsidR="00B41B86" w:rsidRDefault="00B41B8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C6E16B6" wp14:editId="066A25E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544724360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8B69A3E" id="Прямая соединительная линия 4" o:spid="_x0000_s1026" style="position:absolute;flip:y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04A8ED7" w14:textId="77777777" w:rsidR="00B41B86" w:rsidRDefault="00B41B8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A549E38" w14:textId="77777777" w:rsidR="00B41B86" w:rsidRPr="00EF0FF4" w:rsidRDefault="00B41B8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70A1955" w14:textId="77777777" w:rsidR="00B41B86" w:rsidRDefault="00B41B86" w:rsidP="00DB53EB">
      <w:pPr>
        <w:ind w:right="-1"/>
        <w:jc w:val="both"/>
      </w:pPr>
    </w:p>
    <w:p w14:paraId="5BBB33C4" w14:textId="77777777" w:rsidR="00F418A1" w:rsidRDefault="00F418A1" w:rsidP="00181ADB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52CE1A3C" w14:textId="37BDDB8B" w:rsidR="00181ADB" w:rsidRDefault="00181ADB" w:rsidP="00181ADB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7D151E1" w14:textId="46BF4262" w:rsidR="00181ADB" w:rsidRDefault="00181ADB" w:rsidP="00181AD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2628E3B" w14:textId="77777777" w:rsidR="00F418A1" w:rsidRDefault="00F418A1" w:rsidP="00181AD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181ADB" w14:paraId="3E6334D4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43EF5A9" w14:textId="715C2FA9" w:rsidR="00181ADB" w:rsidRPr="00CE6974" w:rsidRDefault="00181AD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181ADB" w14:paraId="1DCE8C5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EEE7A16" w14:textId="52D773E7" w:rsidR="00181ADB" w:rsidRDefault="00181AD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181ADB" w:rsidRPr="0027463D" w14:paraId="43B41A06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7EB94B1" w14:textId="68F27690" w:rsidR="00181ADB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181AD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181ADB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81AD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181ADB" w14:paraId="58A47904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F573C35" w14:textId="77777777" w:rsidR="00181ADB" w:rsidRPr="00000A27" w:rsidRDefault="00181AD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0ADA9E7" w14:textId="77777777" w:rsidR="00181ADB" w:rsidRPr="00CE6974" w:rsidRDefault="00181AD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215BC515" w14:textId="77777777" w:rsidR="00181ADB" w:rsidRPr="00CE6974" w:rsidRDefault="00181AD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181ADB" w14:paraId="168C823E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38C3713F" w14:textId="77777777" w:rsidR="00181ADB" w:rsidRPr="00000A27" w:rsidRDefault="00181AD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CDC5780" w14:textId="77777777" w:rsidR="00181ADB" w:rsidRPr="00CE6974" w:rsidRDefault="00181AD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C15ACA1" w14:textId="77777777" w:rsidR="00181ADB" w:rsidRPr="00CE6974" w:rsidRDefault="00181AD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181ADB" w14:paraId="059B195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76D51C7" w14:textId="77777777" w:rsidR="00181ADB" w:rsidRPr="00000A27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7E6FD2F" w14:textId="77777777" w:rsidR="00181ADB" w:rsidRPr="00CE6974" w:rsidRDefault="00181AD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38BCF43" w14:textId="77777777" w:rsidR="00181ADB" w:rsidRPr="00CE6974" w:rsidRDefault="00181AD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181ADB" w14:paraId="273E230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A286DA2" w14:textId="77777777" w:rsidR="00181ADB" w:rsidRPr="00CE6974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6C02B4D1" w14:textId="0E656EEA" w:rsidR="00181ADB" w:rsidRPr="00AC4CCA" w:rsidRDefault="009E1540" w:rsidP="00FF66EB">
            <w:pPr>
              <w:jc w:val="center"/>
            </w:pPr>
            <w:r>
              <w:t xml:space="preserve">433616.02 </w:t>
            </w:r>
          </w:p>
        </w:tc>
        <w:tc>
          <w:tcPr>
            <w:tcW w:w="3543" w:type="dxa"/>
            <w:vAlign w:val="center"/>
          </w:tcPr>
          <w:p w14:paraId="3EDFB561" w14:textId="57845506" w:rsidR="00181ADB" w:rsidRPr="00AC4CCA" w:rsidRDefault="009E1540" w:rsidP="009E1540">
            <w:pPr>
              <w:jc w:val="center"/>
            </w:pPr>
            <w:r>
              <w:t>3292511.92</w:t>
            </w:r>
          </w:p>
        </w:tc>
      </w:tr>
      <w:tr w:rsidR="00181ADB" w14:paraId="3A4807D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5D2A6C0" w14:textId="77777777" w:rsidR="00181ADB" w:rsidRPr="00CE6974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D53DA1B" w14:textId="76329AB1" w:rsidR="00181ADB" w:rsidRPr="00AC4CCA" w:rsidRDefault="009E1540" w:rsidP="00FF66EB">
            <w:pPr>
              <w:jc w:val="center"/>
            </w:pPr>
            <w:r>
              <w:t xml:space="preserve">433621.80 </w:t>
            </w:r>
          </w:p>
        </w:tc>
        <w:tc>
          <w:tcPr>
            <w:tcW w:w="3543" w:type="dxa"/>
            <w:vAlign w:val="center"/>
          </w:tcPr>
          <w:p w14:paraId="24E32D27" w14:textId="502837FC" w:rsidR="00181ADB" w:rsidRPr="00AC4CCA" w:rsidRDefault="009E1540" w:rsidP="009E1540">
            <w:pPr>
              <w:jc w:val="center"/>
            </w:pPr>
            <w:r>
              <w:t>3292507.98</w:t>
            </w:r>
          </w:p>
        </w:tc>
      </w:tr>
      <w:tr w:rsidR="00181ADB" w14:paraId="2C72A3C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86262D4" w14:textId="77777777" w:rsidR="00181ADB" w:rsidRPr="00CE6974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71764C09" w14:textId="37FCBEDB" w:rsidR="00181ADB" w:rsidRPr="00AC4CCA" w:rsidRDefault="009E1540" w:rsidP="00FF66EB">
            <w:pPr>
              <w:jc w:val="center"/>
            </w:pPr>
            <w:r>
              <w:t xml:space="preserve">433624.06  </w:t>
            </w:r>
          </w:p>
        </w:tc>
        <w:tc>
          <w:tcPr>
            <w:tcW w:w="3543" w:type="dxa"/>
            <w:vAlign w:val="center"/>
          </w:tcPr>
          <w:p w14:paraId="624FDA32" w14:textId="2AAFCBFB" w:rsidR="00181ADB" w:rsidRPr="00AC4CCA" w:rsidRDefault="009E1540" w:rsidP="009E1540">
            <w:pPr>
              <w:jc w:val="center"/>
            </w:pPr>
            <w:r>
              <w:t>3292511.28</w:t>
            </w:r>
          </w:p>
        </w:tc>
      </w:tr>
      <w:tr w:rsidR="00181ADB" w14:paraId="401EC77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501ED8C" w14:textId="77777777" w:rsidR="00181ADB" w:rsidRPr="00CE6974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602EF0B" w14:textId="39060BBA" w:rsidR="00181ADB" w:rsidRPr="00AC4CCA" w:rsidRDefault="009E1540" w:rsidP="00FF66EB">
            <w:pPr>
              <w:jc w:val="center"/>
            </w:pPr>
            <w:r>
              <w:t xml:space="preserve">433618.28 </w:t>
            </w:r>
          </w:p>
        </w:tc>
        <w:tc>
          <w:tcPr>
            <w:tcW w:w="3543" w:type="dxa"/>
            <w:vAlign w:val="center"/>
          </w:tcPr>
          <w:p w14:paraId="69997B5E" w14:textId="39FE2C5B" w:rsidR="00181ADB" w:rsidRPr="00AC4CCA" w:rsidRDefault="009E1540" w:rsidP="009E1540">
            <w:pPr>
              <w:jc w:val="center"/>
            </w:pPr>
            <w:r>
              <w:t>3292515.22</w:t>
            </w:r>
          </w:p>
        </w:tc>
      </w:tr>
      <w:tr w:rsidR="00181ADB" w14:paraId="5CB5117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7D65BBE" w14:textId="77777777" w:rsidR="00181ADB" w:rsidRPr="0025504F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58A8779" w14:textId="0A033B49" w:rsidR="00181ADB" w:rsidRPr="00AC4CCA" w:rsidRDefault="009E1540" w:rsidP="009E1540">
            <w:pPr>
              <w:jc w:val="center"/>
            </w:pPr>
            <w:r>
              <w:t xml:space="preserve">433616.02 </w:t>
            </w:r>
          </w:p>
        </w:tc>
        <w:tc>
          <w:tcPr>
            <w:tcW w:w="3543" w:type="dxa"/>
            <w:vAlign w:val="center"/>
          </w:tcPr>
          <w:p w14:paraId="5E7C2C1C" w14:textId="66F86C9B" w:rsidR="00181ADB" w:rsidRPr="00AC4CCA" w:rsidRDefault="009E1540" w:rsidP="00FF66EB">
            <w:pPr>
              <w:jc w:val="center"/>
            </w:pPr>
            <w:r>
              <w:t>3292511.92</w:t>
            </w:r>
          </w:p>
        </w:tc>
      </w:tr>
      <w:tr w:rsidR="00181ADB" w14:paraId="21786149" w14:textId="77777777" w:rsidTr="00FF66EB">
        <w:trPr>
          <w:trHeight w:val="483"/>
        </w:trPr>
        <w:tc>
          <w:tcPr>
            <w:tcW w:w="10367" w:type="dxa"/>
            <w:gridSpan w:val="3"/>
          </w:tcPr>
          <w:p w14:paraId="296B5C78" w14:textId="77777777" w:rsidR="00181ADB" w:rsidRDefault="00181AD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6C72C75" w14:textId="0BD97295" w:rsidR="00181ADB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14F3AE73" wp14:editId="153E45F0">
                  <wp:extent cx="6115050" cy="4905375"/>
                  <wp:effectExtent l="0" t="0" r="0" b="9525"/>
                  <wp:docPr id="750070935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927C0A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2013534" w14:textId="167069AB" w:rsidR="00181ADB" w:rsidRDefault="00181ADB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3630EA4" w14:textId="77777777" w:rsidR="00181ADB" w:rsidRDefault="00181ADB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A358211" w14:textId="77777777" w:rsidR="00181ADB" w:rsidRDefault="00181AD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BE8A8EF" wp14:editId="27A5CD5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201303122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73B595" id="Прямая соединительная линия 4" o:spid="_x0000_s1026" style="position:absolute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1CBB3DE" w14:textId="77777777" w:rsidR="00181ADB" w:rsidRDefault="00181AD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1B7C11E" w14:textId="77777777" w:rsidR="00181ADB" w:rsidRPr="00EF0FF4" w:rsidRDefault="00181AD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A05FD29" w14:textId="77777777" w:rsidR="00181ADB" w:rsidRDefault="00181ADB" w:rsidP="00DB53EB">
      <w:pPr>
        <w:ind w:right="-1"/>
        <w:jc w:val="both"/>
      </w:pPr>
    </w:p>
    <w:p w14:paraId="6E22BDD9" w14:textId="77777777" w:rsidR="00F418A1" w:rsidRDefault="00F418A1" w:rsidP="004D578B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781850C0" w14:textId="45DA3201" w:rsidR="004D578B" w:rsidRDefault="004D578B" w:rsidP="004D578B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57DEBDAD" w14:textId="1C6A4326" w:rsidR="004D578B" w:rsidRDefault="004D578B" w:rsidP="004D578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339EC486" w14:textId="77777777" w:rsidR="00F418A1" w:rsidRDefault="00F418A1" w:rsidP="004D578B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4D578B" w14:paraId="2BB088C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71F6D4B" w14:textId="48E8F3BE" w:rsidR="004D578B" w:rsidRPr="00CE6974" w:rsidRDefault="004D578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4D578B" w14:paraId="3D91E38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E7AF190" w14:textId="6E45141B" w:rsidR="004D578B" w:rsidRDefault="004D578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4D578B" w:rsidRPr="0027463D" w14:paraId="68533DEF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0D36194" w14:textId="07DA9E03" w:rsidR="004D578B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4D578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4D578B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4D578B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4D578B" w14:paraId="67DECE66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5C7BEB7D" w14:textId="77777777" w:rsidR="004D578B" w:rsidRPr="00000A27" w:rsidRDefault="004D578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1906094F" w14:textId="77777777" w:rsidR="004D578B" w:rsidRPr="00CE6974" w:rsidRDefault="004D578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79FC896" w14:textId="77777777" w:rsidR="004D578B" w:rsidRPr="00CE6974" w:rsidRDefault="004D578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4D578B" w14:paraId="72E2CDE5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69A109D3" w14:textId="77777777" w:rsidR="004D578B" w:rsidRPr="00000A27" w:rsidRDefault="004D578B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202DDA2" w14:textId="77777777" w:rsidR="004D578B" w:rsidRPr="00CE6974" w:rsidRDefault="004D578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2FD84F7" w14:textId="77777777" w:rsidR="004D578B" w:rsidRPr="00CE6974" w:rsidRDefault="004D578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4D578B" w14:paraId="02906CB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201C60D" w14:textId="77777777" w:rsidR="004D578B" w:rsidRPr="00000A27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9179DF1" w14:textId="77777777" w:rsidR="004D578B" w:rsidRPr="00CE6974" w:rsidRDefault="004D578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3A12E964" w14:textId="77777777" w:rsidR="004D578B" w:rsidRPr="00CE6974" w:rsidRDefault="004D578B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D578B" w14:paraId="60EA23C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9A72B40" w14:textId="77777777" w:rsidR="004D578B" w:rsidRPr="00CE6974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D332BBE" w14:textId="2F8C1B5F" w:rsidR="004D578B" w:rsidRPr="00AC4CCA" w:rsidRDefault="002A6595" w:rsidP="00FF66EB">
            <w:pPr>
              <w:jc w:val="center"/>
            </w:pPr>
            <w:r>
              <w:t xml:space="preserve">433610.18 </w:t>
            </w:r>
          </w:p>
        </w:tc>
        <w:tc>
          <w:tcPr>
            <w:tcW w:w="3543" w:type="dxa"/>
            <w:vAlign w:val="center"/>
          </w:tcPr>
          <w:p w14:paraId="4F21DB62" w14:textId="5FB8C6CF" w:rsidR="004D578B" w:rsidRPr="00AC4CCA" w:rsidRDefault="002A6595" w:rsidP="002A6595">
            <w:pPr>
              <w:jc w:val="center"/>
            </w:pPr>
            <w:r>
              <w:t>3292515.90</w:t>
            </w:r>
          </w:p>
        </w:tc>
      </w:tr>
      <w:tr w:rsidR="004D578B" w14:paraId="36C6C2A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16A8533" w14:textId="77777777" w:rsidR="004D578B" w:rsidRPr="00CE6974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E84A016" w14:textId="3DC7A830" w:rsidR="004D578B" w:rsidRPr="00AC4CCA" w:rsidRDefault="002A6595" w:rsidP="00FF66EB">
            <w:pPr>
              <w:jc w:val="center"/>
            </w:pPr>
            <w:r>
              <w:t xml:space="preserve">433615.96  </w:t>
            </w:r>
          </w:p>
        </w:tc>
        <w:tc>
          <w:tcPr>
            <w:tcW w:w="3543" w:type="dxa"/>
            <w:vAlign w:val="center"/>
          </w:tcPr>
          <w:p w14:paraId="00FE4C6E" w14:textId="4DAC7884" w:rsidR="004D578B" w:rsidRPr="00AC4CCA" w:rsidRDefault="002A6595" w:rsidP="002A6595">
            <w:pPr>
              <w:jc w:val="center"/>
            </w:pPr>
            <w:r>
              <w:t>3292511.96</w:t>
            </w:r>
          </w:p>
        </w:tc>
      </w:tr>
      <w:tr w:rsidR="004D578B" w14:paraId="5B0D673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227087F" w14:textId="77777777" w:rsidR="004D578B" w:rsidRPr="00CE6974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E7D9E12" w14:textId="06B08AC0" w:rsidR="004D578B" w:rsidRPr="00AC4CCA" w:rsidRDefault="002A6595" w:rsidP="00FF66EB">
            <w:pPr>
              <w:jc w:val="center"/>
            </w:pPr>
            <w:r>
              <w:t xml:space="preserve">433618.22 </w:t>
            </w:r>
          </w:p>
        </w:tc>
        <w:tc>
          <w:tcPr>
            <w:tcW w:w="3543" w:type="dxa"/>
            <w:vAlign w:val="center"/>
          </w:tcPr>
          <w:p w14:paraId="2425D948" w14:textId="24CEAADD" w:rsidR="004D578B" w:rsidRPr="00AC4CCA" w:rsidRDefault="002A6595" w:rsidP="002A6595">
            <w:pPr>
              <w:jc w:val="center"/>
            </w:pPr>
            <w:r>
              <w:t>3292515.26</w:t>
            </w:r>
          </w:p>
        </w:tc>
      </w:tr>
      <w:tr w:rsidR="004D578B" w14:paraId="467B4D8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C3E5EF6" w14:textId="77777777" w:rsidR="004D578B" w:rsidRPr="00CE6974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6FCDC800" w14:textId="437BFD48" w:rsidR="004D578B" w:rsidRPr="00AC4CCA" w:rsidRDefault="002A6595" w:rsidP="00FF66EB">
            <w:pPr>
              <w:jc w:val="center"/>
            </w:pPr>
            <w:r>
              <w:t xml:space="preserve">433612.44 </w:t>
            </w:r>
          </w:p>
        </w:tc>
        <w:tc>
          <w:tcPr>
            <w:tcW w:w="3543" w:type="dxa"/>
            <w:vAlign w:val="center"/>
          </w:tcPr>
          <w:p w14:paraId="447E9086" w14:textId="19499E1E" w:rsidR="004D578B" w:rsidRPr="00AC4CCA" w:rsidRDefault="002A6595" w:rsidP="002A6595">
            <w:pPr>
              <w:jc w:val="center"/>
            </w:pPr>
            <w:r>
              <w:t>3292519.20</w:t>
            </w:r>
          </w:p>
        </w:tc>
      </w:tr>
      <w:tr w:rsidR="004D578B" w14:paraId="79E21E1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3592C21" w14:textId="77777777" w:rsidR="004D578B" w:rsidRPr="0025504F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EFE8E70" w14:textId="4737D1E4" w:rsidR="004D578B" w:rsidRPr="00AC4CCA" w:rsidRDefault="002A6595" w:rsidP="002A6595">
            <w:pPr>
              <w:jc w:val="center"/>
            </w:pPr>
            <w:r>
              <w:t xml:space="preserve">433610.18 </w:t>
            </w:r>
          </w:p>
        </w:tc>
        <w:tc>
          <w:tcPr>
            <w:tcW w:w="3543" w:type="dxa"/>
            <w:vAlign w:val="center"/>
          </w:tcPr>
          <w:p w14:paraId="56AB04C0" w14:textId="38439394" w:rsidR="004D578B" w:rsidRPr="00AC4CCA" w:rsidRDefault="002A6595" w:rsidP="00FF66EB">
            <w:pPr>
              <w:jc w:val="center"/>
            </w:pPr>
            <w:r>
              <w:t>3292515.90</w:t>
            </w:r>
          </w:p>
        </w:tc>
      </w:tr>
      <w:tr w:rsidR="004D578B" w14:paraId="33DB340F" w14:textId="77777777" w:rsidTr="00FF66EB">
        <w:trPr>
          <w:trHeight w:val="483"/>
        </w:trPr>
        <w:tc>
          <w:tcPr>
            <w:tcW w:w="10367" w:type="dxa"/>
            <w:gridSpan w:val="3"/>
          </w:tcPr>
          <w:p w14:paraId="72A8C76B" w14:textId="77777777" w:rsidR="004D578B" w:rsidRDefault="004D578B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FF75246" w14:textId="35DDB9AB" w:rsidR="004D578B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5C62511" wp14:editId="44128327">
                  <wp:extent cx="6115050" cy="4905375"/>
                  <wp:effectExtent l="0" t="0" r="0" b="9525"/>
                  <wp:docPr id="11809234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5A1E9F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E1C31C0" w14:textId="590D96AC" w:rsidR="004D578B" w:rsidRDefault="004D578B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7AAD8949" w14:textId="77777777" w:rsidR="004D578B" w:rsidRDefault="004D578B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E789CFE" w14:textId="77777777" w:rsidR="004D578B" w:rsidRDefault="004D578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6F7B110" wp14:editId="3750698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5162776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53853B5" id="Прямая соединительная линия 4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42BB6A2" w14:textId="77777777" w:rsidR="004D578B" w:rsidRDefault="004D578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DE6370F" w14:textId="77777777" w:rsidR="004D578B" w:rsidRPr="00EF0FF4" w:rsidRDefault="004D578B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B11773E" w14:textId="77777777" w:rsidR="004D578B" w:rsidRDefault="004D578B" w:rsidP="00DB53EB">
      <w:pPr>
        <w:ind w:right="-1"/>
        <w:jc w:val="both"/>
      </w:pPr>
    </w:p>
    <w:p w14:paraId="52710961" w14:textId="77777777" w:rsidR="00F418A1" w:rsidRDefault="00F418A1" w:rsidP="006640E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5C591EE" w14:textId="55819F62" w:rsidR="006640E4" w:rsidRDefault="006640E4" w:rsidP="006640E4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77C55A3" w14:textId="04BC4D44" w:rsidR="006640E4" w:rsidRDefault="006640E4" w:rsidP="0066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6ECCC78" w14:textId="77777777" w:rsidR="00F418A1" w:rsidRDefault="00F418A1" w:rsidP="006640E4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6640E4" w14:paraId="7B96B84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7EE49EC" w14:textId="20771E4F" w:rsidR="006640E4" w:rsidRPr="00CE6974" w:rsidRDefault="006640E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950A03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4</w:t>
            </w:r>
          </w:p>
        </w:tc>
      </w:tr>
      <w:tr w:rsidR="006640E4" w14:paraId="2B668F9A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0294C72" w14:textId="73C5E5C6" w:rsidR="006640E4" w:rsidRDefault="006640E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6640E4" w:rsidRPr="0027463D" w14:paraId="4499DD9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189FC6C9" w14:textId="5549AED0" w:rsidR="006640E4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6640E4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6640E4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6640E4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6640E4" w14:paraId="4173FA8D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5DD5E7A1" w14:textId="77777777" w:rsidR="006640E4" w:rsidRPr="00000A27" w:rsidRDefault="006640E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7223F12A" w14:textId="77777777" w:rsidR="006640E4" w:rsidRPr="00CE6974" w:rsidRDefault="006640E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7E7C4C0" w14:textId="77777777" w:rsidR="006640E4" w:rsidRPr="00CE6974" w:rsidRDefault="006640E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6640E4" w14:paraId="071B45DB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195FD648" w14:textId="77777777" w:rsidR="006640E4" w:rsidRPr="00000A27" w:rsidRDefault="006640E4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CAC4095" w14:textId="77777777" w:rsidR="006640E4" w:rsidRPr="00CE6974" w:rsidRDefault="006640E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47363EFD" w14:textId="77777777" w:rsidR="006640E4" w:rsidRPr="00CE6974" w:rsidRDefault="006640E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6640E4" w14:paraId="279C0543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C53A326" w14:textId="77777777" w:rsidR="006640E4" w:rsidRPr="00000A27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FA6B24F" w14:textId="77777777" w:rsidR="006640E4" w:rsidRPr="00CE6974" w:rsidRDefault="006640E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91361CE" w14:textId="77777777" w:rsidR="006640E4" w:rsidRPr="00CE6974" w:rsidRDefault="006640E4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40E4" w14:paraId="5D4F78B0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782A49F" w14:textId="77777777" w:rsidR="006640E4" w:rsidRPr="00CE6974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9F233F6" w14:textId="666B2924" w:rsidR="006640E4" w:rsidRPr="00AC4CCA" w:rsidRDefault="00D17C9E" w:rsidP="00FF66EB">
            <w:pPr>
              <w:jc w:val="center"/>
            </w:pPr>
            <w:r>
              <w:t xml:space="preserve">433600.83  </w:t>
            </w:r>
          </w:p>
        </w:tc>
        <w:tc>
          <w:tcPr>
            <w:tcW w:w="3543" w:type="dxa"/>
            <w:vAlign w:val="center"/>
          </w:tcPr>
          <w:p w14:paraId="3BC05A28" w14:textId="45AEB18F" w:rsidR="006640E4" w:rsidRPr="00AC4CCA" w:rsidRDefault="00D17C9E" w:rsidP="00D17C9E">
            <w:pPr>
              <w:jc w:val="center"/>
            </w:pPr>
            <w:r>
              <w:t>3292527.22</w:t>
            </w:r>
          </w:p>
        </w:tc>
      </w:tr>
      <w:tr w:rsidR="006640E4" w14:paraId="1609F42D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CD5CEB4" w14:textId="77777777" w:rsidR="006640E4" w:rsidRPr="00CE6974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167B644" w14:textId="10995C00" w:rsidR="006640E4" w:rsidRPr="00AC4CCA" w:rsidRDefault="00D17C9E" w:rsidP="00FF66EB">
            <w:pPr>
              <w:jc w:val="center"/>
            </w:pPr>
            <w:r>
              <w:t xml:space="preserve">433606.61   </w:t>
            </w:r>
          </w:p>
        </w:tc>
        <w:tc>
          <w:tcPr>
            <w:tcW w:w="3543" w:type="dxa"/>
            <w:vAlign w:val="center"/>
          </w:tcPr>
          <w:p w14:paraId="42C8379A" w14:textId="4ABF9DE6" w:rsidR="006640E4" w:rsidRPr="00AC4CCA" w:rsidRDefault="00D17C9E" w:rsidP="00D17C9E">
            <w:pPr>
              <w:jc w:val="center"/>
            </w:pPr>
            <w:r>
              <w:t>3292523.28</w:t>
            </w:r>
          </w:p>
        </w:tc>
      </w:tr>
      <w:tr w:rsidR="006640E4" w14:paraId="603419E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6E92509" w14:textId="77777777" w:rsidR="006640E4" w:rsidRPr="00CE6974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93E9713" w14:textId="59FB1675" w:rsidR="006640E4" w:rsidRPr="00AC4CCA" w:rsidRDefault="00D17C9E" w:rsidP="00FF66EB">
            <w:pPr>
              <w:jc w:val="center"/>
            </w:pPr>
            <w:r>
              <w:t xml:space="preserve">433608.87 </w:t>
            </w:r>
          </w:p>
        </w:tc>
        <w:tc>
          <w:tcPr>
            <w:tcW w:w="3543" w:type="dxa"/>
            <w:vAlign w:val="center"/>
          </w:tcPr>
          <w:p w14:paraId="41366E59" w14:textId="4DB30F16" w:rsidR="006640E4" w:rsidRPr="00AC4CCA" w:rsidRDefault="00D17C9E" w:rsidP="00D17C9E">
            <w:pPr>
              <w:jc w:val="center"/>
            </w:pPr>
            <w:r>
              <w:t>3292526.58</w:t>
            </w:r>
          </w:p>
        </w:tc>
      </w:tr>
      <w:tr w:rsidR="006640E4" w14:paraId="62B9341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9D1CCDE" w14:textId="77777777" w:rsidR="006640E4" w:rsidRPr="00CE6974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0AD2B5B" w14:textId="668D68D1" w:rsidR="006640E4" w:rsidRPr="00AC4CCA" w:rsidRDefault="00D17C9E" w:rsidP="00FF66EB">
            <w:pPr>
              <w:jc w:val="center"/>
            </w:pPr>
            <w:r>
              <w:t xml:space="preserve">433603.09  </w:t>
            </w:r>
          </w:p>
        </w:tc>
        <w:tc>
          <w:tcPr>
            <w:tcW w:w="3543" w:type="dxa"/>
            <w:vAlign w:val="center"/>
          </w:tcPr>
          <w:p w14:paraId="5E64F934" w14:textId="38324C12" w:rsidR="006640E4" w:rsidRPr="00AC4CCA" w:rsidRDefault="00D17C9E" w:rsidP="00D17C9E">
            <w:pPr>
              <w:jc w:val="center"/>
            </w:pPr>
            <w:r>
              <w:t>3292530.52</w:t>
            </w:r>
          </w:p>
        </w:tc>
      </w:tr>
      <w:tr w:rsidR="006640E4" w14:paraId="6CD78F3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610BF14" w14:textId="77777777" w:rsidR="006640E4" w:rsidRPr="0025504F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B7F6935" w14:textId="06E6FD3B" w:rsidR="006640E4" w:rsidRPr="00AC4CCA" w:rsidRDefault="00D17C9E" w:rsidP="00D17C9E">
            <w:pPr>
              <w:jc w:val="center"/>
            </w:pPr>
            <w:r>
              <w:t xml:space="preserve">433600.83  </w:t>
            </w:r>
          </w:p>
        </w:tc>
        <w:tc>
          <w:tcPr>
            <w:tcW w:w="3543" w:type="dxa"/>
            <w:vAlign w:val="center"/>
          </w:tcPr>
          <w:p w14:paraId="61F41BB3" w14:textId="7C9D2C92" w:rsidR="006640E4" w:rsidRPr="00AC4CCA" w:rsidRDefault="00D17C9E" w:rsidP="00FF66EB">
            <w:pPr>
              <w:jc w:val="center"/>
            </w:pPr>
            <w:r>
              <w:t>3292527.22</w:t>
            </w:r>
          </w:p>
        </w:tc>
      </w:tr>
      <w:tr w:rsidR="006640E4" w14:paraId="0F6FB2BC" w14:textId="77777777" w:rsidTr="00FF66EB">
        <w:trPr>
          <w:trHeight w:val="483"/>
        </w:trPr>
        <w:tc>
          <w:tcPr>
            <w:tcW w:w="10367" w:type="dxa"/>
            <w:gridSpan w:val="3"/>
          </w:tcPr>
          <w:p w14:paraId="249D63F5" w14:textId="77777777" w:rsidR="006640E4" w:rsidRDefault="006640E4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45106BF8" w14:textId="259805D5" w:rsidR="006640E4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25C99723" wp14:editId="3C09190B">
                  <wp:extent cx="6115050" cy="4905375"/>
                  <wp:effectExtent l="0" t="0" r="0" b="9525"/>
                  <wp:docPr id="318787428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BD3BD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20AEB41" w14:textId="455C1E1B" w:rsidR="006640E4" w:rsidRDefault="006640E4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7EFCE25" w14:textId="77777777" w:rsidR="006640E4" w:rsidRDefault="006640E4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5C41763" w14:textId="77777777" w:rsidR="006640E4" w:rsidRDefault="006640E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AFFB424" wp14:editId="3EAED39F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06130953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B985620" id="Прямая соединительная линия 4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EC228C7" w14:textId="77777777" w:rsidR="006640E4" w:rsidRDefault="006640E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1E092E2" w14:textId="77777777" w:rsidR="006640E4" w:rsidRPr="00EF0FF4" w:rsidRDefault="006640E4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23C1384" w14:textId="77777777" w:rsidR="006640E4" w:rsidRDefault="006640E4" w:rsidP="00DB53EB">
      <w:pPr>
        <w:ind w:right="-1"/>
        <w:jc w:val="both"/>
      </w:pPr>
    </w:p>
    <w:p w14:paraId="4114EE60" w14:textId="77777777" w:rsidR="00F418A1" w:rsidRDefault="00F418A1" w:rsidP="00FF629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C740261" w14:textId="5B09A048" w:rsidR="00FF6297" w:rsidRDefault="00FF6297" w:rsidP="00FF629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298BFBD0" w14:textId="6B423874" w:rsidR="00FF6297" w:rsidRDefault="00FF6297" w:rsidP="00FF629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67C9F4B" w14:textId="77777777" w:rsidR="00F418A1" w:rsidRDefault="00F418A1" w:rsidP="00FF629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FF6297" w14:paraId="3A1B7E2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7A48135B" w14:textId="68657D2C" w:rsidR="00FF6297" w:rsidRPr="00CE6974" w:rsidRDefault="00FF6297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5</w:t>
            </w:r>
          </w:p>
        </w:tc>
      </w:tr>
      <w:tr w:rsidR="00FF6297" w14:paraId="78F8700F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BC25309" w14:textId="28D746C2" w:rsidR="00FF6297" w:rsidRDefault="00FF6297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>пр-кт</w:t>
            </w:r>
            <w:r w:rsidR="009B1B64">
              <w:rPr>
                <w:rFonts w:ascii="Times New Roman" w:eastAsia="MS Mincho" w:hAnsi="Times New Roman"/>
                <w:bCs/>
                <w:sz w:val="22"/>
                <w:szCs w:val="22"/>
              </w:rPr>
              <w:t>а</w:t>
            </w:r>
            <w:r w:rsidRPr="0007693C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2339F5">
              <w:rPr>
                <w:rFonts w:ascii="Times New Roman" w:eastAsia="MS Mincho" w:hAnsi="Times New Roman"/>
                <w:bCs/>
                <w:sz w:val="22"/>
                <w:szCs w:val="22"/>
              </w:rPr>
              <w:t>Космонавтов, 11б</w:t>
            </w:r>
          </w:p>
        </w:tc>
      </w:tr>
      <w:tr w:rsidR="00FF6297" w:rsidRPr="0027463D" w14:paraId="28D52AE6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DEFEFF3" w14:textId="3338984C" w:rsidR="00FF6297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FF629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FF629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FF629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FF6297" w14:paraId="4E83A9CF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4DB8982" w14:textId="77777777" w:rsidR="00FF6297" w:rsidRPr="00000A27" w:rsidRDefault="00FF6297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536EC6F" w14:textId="77777777" w:rsidR="00FF6297" w:rsidRPr="00CE6974" w:rsidRDefault="00FF6297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67193E9B" w14:textId="77777777" w:rsidR="00FF6297" w:rsidRPr="00CE6974" w:rsidRDefault="00FF6297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FF6297" w14:paraId="7DDA45EA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2C163A73" w14:textId="77777777" w:rsidR="00FF6297" w:rsidRPr="00000A27" w:rsidRDefault="00FF6297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BCD15DB" w14:textId="77777777" w:rsidR="00FF6297" w:rsidRPr="00CE6974" w:rsidRDefault="00FF6297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35CC68B9" w14:textId="77777777" w:rsidR="00FF6297" w:rsidRPr="00CE6974" w:rsidRDefault="00FF6297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FF6297" w14:paraId="748D396F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9B91180" w14:textId="77777777" w:rsidR="00FF6297" w:rsidRPr="00000A27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0BE14022" w14:textId="77777777" w:rsidR="00FF6297" w:rsidRPr="00CE6974" w:rsidRDefault="00FF6297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B6609A7" w14:textId="77777777" w:rsidR="00FF6297" w:rsidRPr="00CE6974" w:rsidRDefault="00FF6297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F6297" w14:paraId="160703FD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8E15B7F" w14:textId="77777777" w:rsidR="00FF6297" w:rsidRPr="00CE6974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88000DD" w14:textId="6149DA88" w:rsidR="00FF6297" w:rsidRPr="00AC4CCA" w:rsidRDefault="00B35E14" w:rsidP="00FF66EB">
            <w:pPr>
              <w:jc w:val="center"/>
            </w:pPr>
            <w:r>
              <w:t xml:space="preserve">433598.52  </w:t>
            </w:r>
          </w:p>
        </w:tc>
        <w:tc>
          <w:tcPr>
            <w:tcW w:w="3543" w:type="dxa"/>
            <w:vAlign w:val="center"/>
          </w:tcPr>
          <w:p w14:paraId="51ADDD13" w14:textId="743D7707" w:rsidR="00FF6297" w:rsidRPr="00AC4CCA" w:rsidRDefault="00B35E14" w:rsidP="00B35E14">
            <w:pPr>
              <w:jc w:val="center"/>
            </w:pPr>
            <w:r>
              <w:t>3292523.87</w:t>
            </w:r>
          </w:p>
        </w:tc>
      </w:tr>
      <w:tr w:rsidR="00FF6297" w14:paraId="6B2DD16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630AB79" w14:textId="77777777" w:rsidR="00FF6297" w:rsidRPr="00CE6974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42EFB07" w14:textId="2822FCD2" w:rsidR="00FF6297" w:rsidRPr="00AC4CCA" w:rsidRDefault="00B35E14" w:rsidP="00FF66EB">
            <w:pPr>
              <w:jc w:val="center"/>
            </w:pPr>
            <w:r>
              <w:t xml:space="preserve">433604.30  </w:t>
            </w:r>
          </w:p>
        </w:tc>
        <w:tc>
          <w:tcPr>
            <w:tcW w:w="3543" w:type="dxa"/>
            <w:vAlign w:val="center"/>
          </w:tcPr>
          <w:p w14:paraId="09610C9E" w14:textId="74798CED" w:rsidR="00FF6297" w:rsidRPr="00AC4CCA" w:rsidRDefault="00B35E14" w:rsidP="00B35E14">
            <w:pPr>
              <w:jc w:val="center"/>
            </w:pPr>
            <w:r>
              <w:t>3292519.93</w:t>
            </w:r>
          </w:p>
        </w:tc>
      </w:tr>
      <w:tr w:rsidR="00FF6297" w14:paraId="2BD024A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7C74B9C" w14:textId="77777777" w:rsidR="00FF6297" w:rsidRPr="00CE6974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3AC8ECB" w14:textId="647621CD" w:rsidR="00FF6297" w:rsidRPr="00AC4CCA" w:rsidRDefault="00B35E14" w:rsidP="00FF66EB">
            <w:pPr>
              <w:jc w:val="center"/>
            </w:pPr>
            <w:r>
              <w:t xml:space="preserve">433606.56 </w:t>
            </w:r>
          </w:p>
        </w:tc>
        <w:tc>
          <w:tcPr>
            <w:tcW w:w="3543" w:type="dxa"/>
            <w:vAlign w:val="center"/>
          </w:tcPr>
          <w:p w14:paraId="5DEEC388" w14:textId="4FC86200" w:rsidR="00FF6297" w:rsidRPr="00AC4CCA" w:rsidRDefault="00B35E14" w:rsidP="00B35E14">
            <w:pPr>
              <w:jc w:val="center"/>
            </w:pPr>
            <w:r>
              <w:t>3292523.23</w:t>
            </w:r>
          </w:p>
        </w:tc>
      </w:tr>
      <w:tr w:rsidR="00FF6297" w14:paraId="4A7C61C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B1BECBE" w14:textId="77777777" w:rsidR="00FF6297" w:rsidRPr="00CE6974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9562472" w14:textId="572C95A8" w:rsidR="00FF6297" w:rsidRPr="00AC4CCA" w:rsidRDefault="00B35E14" w:rsidP="00FF66EB">
            <w:pPr>
              <w:jc w:val="center"/>
            </w:pPr>
            <w:r>
              <w:t xml:space="preserve">433600.78 </w:t>
            </w:r>
          </w:p>
        </w:tc>
        <w:tc>
          <w:tcPr>
            <w:tcW w:w="3543" w:type="dxa"/>
            <w:vAlign w:val="center"/>
          </w:tcPr>
          <w:p w14:paraId="68C0E0C9" w14:textId="098ED2DA" w:rsidR="00FF6297" w:rsidRPr="00AC4CCA" w:rsidRDefault="00B35E14" w:rsidP="00B35E14">
            <w:pPr>
              <w:jc w:val="center"/>
            </w:pPr>
            <w:r>
              <w:t>3292527.17</w:t>
            </w:r>
          </w:p>
        </w:tc>
      </w:tr>
      <w:tr w:rsidR="00FF6297" w14:paraId="35DD7B4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20BFD235" w14:textId="77777777" w:rsidR="00FF6297" w:rsidRPr="0025504F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9EFF698" w14:textId="1DC98629" w:rsidR="00FF6297" w:rsidRPr="00AC4CCA" w:rsidRDefault="00B35E14" w:rsidP="00B35E14">
            <w:pPr>
              <w:jc w:val="center"/>
            </w:pPr>
            <w:r>
              <w:t xml:space="preserve">433598.52 </w:t>
            </w:r>
          </w:p>
        </w:tc>
        <w:tc>
          <w:tcPr>
            <w:tcW w:w="3543" w:type="dxa"/>
            <w:vAlign w:val="center"/>
          </w:tcPr>
          <w:p w14:paraId="05D42008" w14:textId="473B9D6F" w:rsidR="00FF6297" w:rsidRPr="00AC4CCA" w:rsidRDefault="00B35E14" w:rsidP="00FF66EB">
            <w:pPr>
              <w:jc w:val="center"/>
            </w:pPr>
            <w:r>
              <w:t>3292523.87</w:t>
            </w:r>
          </w:p>
        </w:tc>
      </w:tr>
      <w:tr w:rsidR="00FF6297" w14:paraId="29B6EC2B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CCFC26B" w14:textId="77777777" w:rsidR="00FF6297" w:rsidRDefault="00FF6297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623201" w14:textId="31EC21EA" w:rsidR="00FF6297" w:rsidRDefault="008F1349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D5F59F1" wp14:editId="4ADDDA36">
                  <wp:extent cx="6115050" cy="4905375"/>
                  <wp:effectExtent l="0" t="0" r="0" b="9525"/>
                  <wp:docPr id="54616760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90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497D7C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7250D81" w14:textId="38DA0047" w:rsidR="00FF6297" w:rsidRDefault="00FF6297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1383F019" w14:textId="77777777" w:rsidR="00FF6297" w:rsidRDefault="00FF6297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79EA794" w14:textId="77777777" w:rsidR="00FF6297" w:rsidRDefault="00FF6297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6FECCD1" wp14:editId="7804205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65633118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C3BF63C" id="Прямая соединительная линия 4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2C8FB0F5" w14:textId="77777777" w:rsidR="00FF6297" w:rsidRDefault="00FF6297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81C1DFB" w14:textId="77777777" w:rsidR="00FF6297" w:rsidRPr="00EF0FF4" w:rsidRDefault="00FF6297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120A558" w14:textId="0B43C534" w:rsidR="00FF6297" w:rsidRDefault="00FF6297" w:rsidP="00DB53EB">
      <w:pPr>
        <w:ind w:right="-1"/>
        <w:jc w:val="both"/>
      </w:pPr>
    </w:p>
    <w:p w14:paraId="5FEAC4BD" w14:textId="77777777" w:rsidR="00F418A1" w:rsidRDefault="00F418A1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D534365" w14:textId="34A959E7" w:rsidR="00D75A27" w:rsidRDefault="00D75A27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E4D4D51" w14:textId="4C8A6DFC" w:rsidR="00D75A27" w:rsidRDefault="00D75A27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5AA48E4" w14:textId="77777777" w:rsidR="00F418A1" w:rsidRDefault="00F418A1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75A27" w14:paraId="60DA35BA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469BC4D0" w14:textId="7F9278F0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6</w:t>
            </w:r>
          </w:p>
        </w:tc>
      </w:tr>
      <w:tr w:rsidR="00D75A27" w14:paraId="38EB651A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2E4C1C6E" w14:textId="692CE855" w:rsidR="00D75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8D6697">
              <w:rPr>
                <w:rFonts w:ascii="Times New Roman" w:eastAsia="MS Mincho" w:hAnsi="Times New Roman"/>
                <w:bCs/>
                <w:sz w:val="22"/>
                <w:szCs w:val="22"/>
              </w:rPr>
              <w:t>М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ира</w:t>
            </w:r>
          </w:p>
        </w:tc>
      </w:tr>
      <w:tr w:rsidR="00D75A27" w:rsidRPr="0027463D" w14:paraId="432C63B5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399278AD" w14:textId="6F2981EB" w:rsidR="00D75A27" w:rsidRPr="0027463D" w:rsidRDefault="00800111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75A2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75A27" w14:paraId="3BBECA1C" w14:textId="77777777" w:rsidTr="000A377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18F9EEF2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7508BBC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80D929F" w14:textId="77777777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75A27" w14:paraId="3EEF960C" w14:textId="77777777" w:rsidTr="000A377F">
        <w:trPr>
          <w:trHeight w:val="113"/>
        </w:trPr>
        <w:tc>
          <w:tcPr>
            <w:tcW w:w="3704" w:type="dxa"/>
            <w:vMerge/>
            <w:vAlign w:val="center"/>
          </w:tcPr>
          <w:p w14:paraId="215C60D3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FFB5185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773577A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75A27" w14:paraId="04D2158F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85C2314" w14:textId="77777777" w:rsidR="00D75A27" w:rsidRPr="00000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1BA6C23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7D36B8E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75A27" w14:paraId="5A8C10F2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A91C2E1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4EDE07F" w14:textId="77777777" w:rsidR="00D75A27" w:rsidRPr="00AC4CCA" w:rsidRDefault="00D75A27" w:rsidP="000A377F">
            <w:pPr>
              <w:jc w:val="center"/>
            </w:pPr>
            <w:r>
              <w:t xml:space="preserve">437257.87 </w:t>
            </w:r>
          </w:p>
        </w:tc>
        <w:tc>
          <w:tcPr>
            <w:tcW w:w="3543" w:type="dxa"/>
            <w:vAlign w:val="center"/>
          </w:tcPr>
          <w:p w14:paraId="04CA28CE" w14:textId="77777777" w:rsidR="00D75A27" w:rsidRPr="00AC4CCA" w:rsidRDefault="00D75A27" w:rsidP="000A377F">
            <w:pPr>
              <w:jc w:val="center"/>
            </w:pPr>
            <w:r>
              <w:t>3293079.06</w:t>
            </w:r>
          </w:p>
        </w:tc>
      </w:tr>
      <w:tr w:rsidR="00D75A27" w14:paraId="20C2D0E3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A72F0E6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3690915B" w14:textId="77777777" w:rsidR="00D75A27" w:rsidRPr="00AC4CCA" w:rsidRDefault="00D75A27" w:rsidP="000A377F">
            <w:pPr>
              <w:jc w:val="center"/>
            </w:pPr>
            <w:r>
              <w:t xml:space="preserve">437254.46  </w:t>
            </w:r>
          </w:p>
        </w:tc>
        <w:tc>
          <w:tcPr>
            <w:tcW w:w="3543" w:type="dxa"/>
            <w:vAlign w:val="center"/>
          </w:tcPr>
          <w:p w14:paraId="632515D1" w14:textId="77777777" w:rsidR="00D75A27" w:rsidRPr="00AC4CCA" w:rsidRDefault="00D75A27" w:rsidP="000A377F">
            <w:pPr>
              <w:jc w:val="center"/>
            </w:pPr>
            <w:r>
              <w:t>3293085.17</w:t>
            </w:r>
          </w:p>
        </w:tc>
      </w:tr>
      <w:tr w:rsidR="00D75A27" w14:paraId="06CE9C03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6CD465C2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2B50C6C1" w14:textId="77777777" w:rsidR="00D75A27" w:rsidRPr="00AC4CCA" w:rsidRDefault="00D75A27" w:rsidP="000A377F">
            <w:pPr>
              <w:jc w:val="center"/>
            </w:pPr>
            <w:r>
              <w:t xml:space="preserve">437250.97  </w:t>
            </w:r>
          </w:p>
        </w:tc>
        <w:tc>
          <w:tcPr>
            <w:tcW w:w="3543" w:type="dxa"/>
            <w:vAlign w:val="center"/>
          </w:tcPr>
          <w:p w14:paraId="54E59694" w14:textId="77777777" w:rsidR="00D75A27" w:rsidRPr="00AC4CCA" w:rsidRDefault="00D75A27" w:rsidP="000A377F">
            <w:pPr>
              <w:jc w:val="center"/>
            </w:pPr>
            <w:r>
              <w:t>3293083.22</w:t>
            </w:r>
          </w:p>
        </w:tc>
      </w:tr>
      <w:tr w:rsidR="00D75A27" w14:paraId="0D6C4A93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F43D650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28818FE2" w14:textId="77777777" w:rsidR="00D75A27" w:rsidRPr="00AC4CCA" w:rsidRDefault="00D75A27" w:rsidP="000A377F">
            <w:pPr>
              <w:jc w:val="center"/>
            </w:pPr>
            <w:r>
              <w:t xml:space="preserve">437254.38 </w:t>
            </w:r>
          </w:p>
        </w:tc>
        <w:tc>
          <w:tcPr>
            <w:tcW w:w="3543" w:type="dxa"/>
            <w:vAlign w:val="center"/>
          </w:tcPr>
          <w:p w14:paraId="0D799C42" w14:textId="77777777" w:rsidR="00D75A27" w:rsidRPr="00AC4CCA" w:rsidRDefault="00D75A27" w:rsidP="000A377F">
            <w:pPr>
              <w:jc w:val="center"/>
            </w:pPr>
            <w:r>
              <w:t>3293077.11</w:t>
            </w:r>
          </w:p>
        </w:tc>
      </w:tr>
      <w:tr w:rsidR="00D75A27" w14:paraId="230AF875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E759E88" w14:textId="77777777" w:rsidR="00D75A27" w:rsidRPr="0025504F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514F7290" w14:textId="77777777" w:rsidR="00D75A27" w:rsidRPr="00AC4CCA" w:rsidRDefault="00D75A27" w:rsidP="000A377F">
            <w:pPr>
              <w:jc w:val="center"/>
            </w:pPr>
            <w:r>
              <w:t xml:space="preserve">437257.87  </w:t>
            </w:r>
          </w:p>
        </w:tc>
        <w:tc>
          <w:tcPr>
            <w:tcW w:w="3543" w:type="dxa"/>
            <w:vAlign w:val="center"/>
          </w:tcPr>
          <w:p w14:paraId="6FEAF020" w14:textId="77777777" w:rsidR="00D75A27" w:rsidRPr="00AC4CCA" w:rsidRDefault="00D75A27" w:rsidP="000A377F">
            <w:pPr>
              <w:jc w:val="center"/>
            </w:pPr>
            <w:r>
              <w:t>3293079.06</w:t>
            </w:r>
          </w:p>
        </w:tc>
      </w:tr>
      <w:tr w:rsidR="00D75A27" w14:paraId="0E5D85B5" w14:textId="77777777" w:rsidTr="000A377F">
        <w:trPr>
          <w:trHeight w:val="483"/>
        </w:trPr>
        <w:tc>
          <w:tcPr>
            <w:tcW w:w="10367" w:type="dxa"/>
            <w:gridSpan w:val="3"/>
          </w:tcPr>
          <w:p w14:paraId="76EA6BA7" w14:textId="77777777" w:rsidR="00D75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A30ECFE" w14:textId="673C1E34" w:rsidR="00D75A27" w:rsidRDefault="00960691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9226B5C" wp14:editId="58120F5A">
                  <wp:extent cx="6115050" cy="4895850"/>
                  <wp:effectExtent l="0" t="0" r="0" b="0"/>
                  <wp:docPr id="1505761086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0C249" w14:textId="77777777" w:rsidR="009C1C4E" w:rsidRDefault="009C1C4E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200818C" w14:textId="5466D2C5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876B751" w14:textId="77777777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0D638801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264B8647" wp14:editId="3A6B1BBF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110919327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163E301" id="Прямая соединительная линия 4" o:spid="_x0000_s1026" style="position:absolute;flip:y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DdrerECAgAApg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3E653F38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3B97F82" w14:textId="77777777" w:rsidR="00D75A27" w:rsidRPr="00EF0FF4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34DF1E50" w14:textId="77777777" w:rsidR="00D75A27" w:rsidRDefault="00D75A27" w:rsidP="00D75A27">
      <w:pPr>
        <w:ind w:right="-1"/>
        <w:jc w:val="both"/>
      </w:pPr>
    </w:p>
    <w:p w14:paraId="4582C08E" w14:textId="77777777" w:rsidR="00F418A1" w:rsidRDefault="00F418A1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E9AA752" w14:textId="54706FD9" w:rsidR="00D75A27" w:rsidRDefault="00D75A27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3E11E0D6" w14:textId="4421E0C0" w:rsidR="00D75A27" w:rsidRDefault="00D75A27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2B8056E" w14:textId="77777777" w:rsidR="00F418A1" w:rsidRDefault="00F418A1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75A27" w14:paraId="3357E975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4EEB48E2" w14:textId="12EE9AAF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</w:p>
        </w:tc>
      </w:tr>
      <w:tr w:rsidR="00D75A27" w14:paraId="04E5D637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4EA401CC" w14:textId="16AEC313" w:rsidR="00D75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Pr="00B92FB0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ул. </w:t>
            </w:r>
            <w:r w:rsidRPr="008D6697">
              <w:rPr>
                <w:rFonts w:ascii="Times New Roman" w:eastAsia="MS Mincho" w:hAnsi="Times New Roman"/>
                <w:bCs/>
                <w:sz w:val="22"/>
                <w:szCs w:val="22"/>
              </w:rPr>
              <w:t>М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>ира</w:t>
            </w:r>
          </w:p>
        </w:tc>
      </w:tr>
      <w:tr w:rsidR="00D75A27" w:rsidRPr="0027463D" w14:paraId="3E96F151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0057AD10" w14:textId="4D28AE38" w:rsidR="00D75A27" w:rsidRPr="0027463D" w:rsidRDefault="00800111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75A2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75A27" w14:paraId="31F05E53" w14:textId="77777777" w:rsidTr="000A377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FB4743D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08DC18C9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EAF9B93" w14:textId="77777777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75A27" w14:paraId="72986777" w14:textId="77777777" w:rsidTr="000A377F">
        <w:trPr>
          <w:trHeight w:val="113"/>
        </w:trPr>
        <w:tc>
          <w:tcPr>
            <w:tcW w:w="3704" w:type="dxa"/>
            <w:vMerge/>
            <w:vAlign w:val="center"/>
          </w:tcPr>
          <w:p w14:paraId="6D5F5CCF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7E78560D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698A1D71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75A27" w14:paraId="57A103E4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BC64441" w14:textId="77777777" w:rsidR="00D75A27" w:rsidRPr="00000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60354D8C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7ECEF30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75A27" w14:paraId="7B2AFB19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71F1A9E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F4D029A" w14:textId="77777777" w:rsidR="00D75A27" w:rsidRPr="00AC4CCA" w:rsidRDefault="00D75A27" w:rsidP="000A377F">
            <w:pPr>
              <w:jc w:val="center"/>
            </w:pPr>
            <w:r>
              <w:t xml:space="preserve">437225.84 </w:t>
            </w:r>
          </w:p>
        </w:tc>
        <w:tc>
          <w:tcPr>
            <w:tcW w:w="3543" w:type="dxa"/>
            <w:vAlign w:val="center"/>
          </w:tcPr>
          <w:p w14:paraId="2869BAAB" w14:textId="77777777" w:rsidR="00D75A27" w:rsidRPr="00AC4CCA" w:rsidRDefault="00D75A27" w:rsidP="000A377F">
            <w:pPr>
              <w:jc w:val="center"/>
            </w:pPr>
            <w:r>
              <w:t>3293088.90</w:t>
            </w:r>
          </w:p>
        </w:tc>
      </w:tr>
      <w:tr w:rsidR="00D75A27" w14:paraId="24F22C6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3AEFEB23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11C7DB3" w14:textId="77777777" w:rsidR="00D75A27" w:rsidRPr="00AC4CCA" w:rsidRDefault="00D75A27" w:rsidP="000A377F">
            <w:pPr>
              <w:jc w:val="center"/>
            </w:pPr>
            <w:r>
              <w:t xml:space="preserve">437227.42 </w:t>
            </w:r>
          </w:p>
        </w:tc>
        <w:tc>
          <w:tcPr>
            <w:tcW w:w="3543" w:type="dxa"/>
            <w:vAlign w:val="center"/>
          </w:tcPr>
          <w:p w14:paraId="5D0F09A7" w14:textId="77777777" w:rsidR="00D75A27" w:rsidRPr="00AC4CCA" w:rsidRDefault="00D75A27" w:rsidP="000A377F">
            <w:pPr>
              <w:jc w:val="center"/>
            </w:pPr>
            <w:r>
              <w:t>3293085.22</w:t>
            </w:r>
          </w:p>
        </w:tc>
      </w:tr>
      <w:tr w:rsidR="00D75A27" w14:paraId="3A2C81A6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99E31FF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4F107E3" w14:textId="77777777" w:rsidR="00D75A27" w:rsidRPr="00AC4CCA" w:rsidRDefault="00D75A27" w:rsidP="000A377F">
            <w:pPr>
              <w:jc w:val="center"/>
            </w:pPr>
            <w:r>
              <w:t xml:space="preserve">437233.85  </w:t>
            </w:r>
          </w:p>
        </w:tc>
        <w:tc>
          <w:tcPr>
            <w:tcW w:w="3543" w:type="dxa"/>
            <w:vAlign w:val="center"/>
          </w:tcPr>
          <w:p w14:paraId="6DC859DE" w14:textId="77777777" w:rsidR="00D75A27" w:rsidRPr="00AC4CCA" w:rsidRDefault="00D75A27" w:rsidP="000A377F">
            <w:pPr>
              <w:jc w:val="center"/>
            </w:pPr>
            <w:r>
              <w:t>3293087.99</w:t>
            </w:r>
          </w:p>
        </w:tc>
      </w:tr>
      <w:tr w:rsidR="00D75A27" w14:paraId="4BF4E37D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8769BA3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93DB05A" w14:textId="77777777" w:rsidR="00D75A27" w:rsidRPr="00AC4CCA" w:rsidRDefault="00D75A27" w:rsidP="000A377F">
            <w:pPr>
              <w:jc w:val="center"/>
            </w:pPr>
            <w:r>
              <w:t xml:space="preserve">437232.27 </w:t>
            </w:r>
          </w:p>
        </w:tc>
        <w:tc>
          <w:tcPr>
            <w:tcW w:w="3543" w:type="dxa"/>
            <w:vAlign w:val="center"/>
          </w:tcPr>
          <w:p w14:paraId="2EA35B5E" w14:textId="77777777" w:rsidR="00D75A27" w:rsidRPr="00AC4CCA" w:rsidRDefault="00D75A27" w:rsidP="000A377F">
            <w:pPr>
              <w:jc w:val="center"/>
            </w:pPr>
            <w:r>
              <w:t>3293091.66</w:t>
            </w:r>
          </w:p>
        </w:tc>
      </w:tr>
      <w:tr w:rsidR="00D75A27" w14:paraId="4B7B85E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CC8110C" w14:textId="77777777" w:rsidR="00D75A27" w:rsidRPr="0025504F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7242BCA4" w14:textId="77777777" w:rsidR="00D75A27" w:rsidRPr="00AC4CCA" w:rsidRDefault="00D75A27" w:rsidP="000A377F">
            <w:pPr>
              <w:jc w:val="center"/>
            </w:pPr>
            <w:r>
              <w:t xml:space="preserve">437225.84 </w:t>
            </w:r>
          </w:p>
        </w:tc>
        <w:tc>
          <w:tcPr>
            <w:tcW w:w="3543" w:type="dxa"/>
            <w:vAlign w:val="center"/>
          </w:tcPr>
          <w:p w14:paraId="054BE421" w14:textId="77777777" w:rsidR="00D75A27" w:rsidRPr="00AC4CCA" w:rsidRDefault="00D75A27" w:rsidP="000A377F">
            <w:pPr>
              <w:jc w:val="center"/>
            </w:pPr>
            <w:r>
              <w:t>3293088.90</w:t>
            </w:r>
          </w:p>
        </w:tc>
      </w:tr>
      <w:tr w:rsidR="00D75A27" w14:paraId="6A6AE2B2" w14:textId="77777777" w:rsidTr="000A377F">
        <w:trPr>
          <w:trHeight w:val="483"/>
        </w:trPr>
        <w:tc>
          <w:tcPr>
            <w:tcW w:w="10367" w:type="dxa"/>
            <w:gridSpan w:val="3"/>
          </w:tcPr>
          <w:p w14:paraId="5CCCC66F" w14:textId="77777777" w:rsidR="00D75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6E57029" w14:textId="54B0872B" w:rsidR="00D75A27" w:rsidRDefault="00960691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72899E3E" wp14:editId="133E4CB9">
                  <wp:extent cx="6115050" cy="4895850"/>
                  <wp:effectExtent l="0" t="0" r="0" b="0"/>
                  <wp:docPr id="299420783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12158" w14:textId="77777777" w:rsidR="009C1C4E" w:rsidRDefault="009C1C4E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B0C9496" w14:textId="2CA825DC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4CAD011A" w14:textId="77777777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4102EA5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07AF3AC8" wp14:editId="686EC1BA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42548017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08C8710" id="Прямая соединительная линия 4" o:spid="_x0000_s1026" style="position:absolute;flip:y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BDA2E82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04CA92B5" w14:textId="77777777" w:rsidR="00D75A27" w:rsidRPr="00EF0FF4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2187C8AB" w14:textId="7F2FCE79" w:rsidR="00D75A27" w:rsidRDefault="00D75A27" w:rsidP="00D75A27">
      <w:pPr>
        <w:ind w:right="-1"/>
        <w:jc w:val="both"/>
      </w:pPr>
    </w:p>
    <w:p w14:paraId="6810E4E7" w14:textId="77777777" w:rsidR="0027463D" w:rsidRDefault="0027463D" w:rsidP="00D75A27">
      <w:pPr>
        <w:ind w:right="-1"/>
        <w:jc w:val="both"/>
      </w:pPr>
    </w:p>
    <w:p w14:paraId="77A88B37" w14:textId="6D618378" w:rsidR="00D75A27" w:rsidRDefault="00D75A27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17F1C7FA" w14:textId="27ED50C7" w:rsidR="00D75A27" w:rsidRDefault="00D75A27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56409C70" w14:textId="77777777" w:rsidR="00F418A1" w:rsidRDefault="00F418A1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75A27" w14:paraId="33FD39E7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31917333" w14:textId="2CF08A4C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7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</w:p>
        </w:tc>
      </w:tr>
      <w:tr w:rsidR="00D75A27" w14:paraId="52F32068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14A32C9C" w14:textId="7F59534F" w:rsidR="00D75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5D2E22" w:rsidRPr="005D2E22">
              <w:rPr>
                <w:rFonts w:ascii="Times New Roman" w:eastAsia="MS Mincho" w:hAnsi="Times New Roman"/>
                <w:bCs/>
                <w:sz w:val="22"/>
                <w:szCs w:val="22"/>
              </w:rPr>
              <w:t>ул. Ярославская</w:t>
            </w:r>
          </w:p>
        </w:tc>
      </w:tr>
      <w:tr w:rsidR="00D75A27" w:rsidRPr="0027463D" w14:paraId="2DA20AFC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542F1769" w14:textId="0A68899A" w:rsidR="00D75A27" w:rsidRPr="0027463D" w:rsidRDefault="00800111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75A2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75A27" w14:paraId="43035D79" w14:textId="77777777" w:rsidTr="000A377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C8C3858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A5A56CB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26C086E2" w14:textId="77777777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75A27" w14:paraId="15BF6EC2" w14:textId="77777777" w:rsidTr="000A377F">
        <w:trPr>
          <w:trHeight w:val="113"/>
        </w:trPr>
        <w:tc>
          <w:tcPr>
            <w:tcW w:w="3704" w:type="dxa"/>
            <w:vMerge/>
            <w:vAlign w:val="center"/>
          </w:tcPr>
          <w:p w14:paraId="7325CED5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0C7CC674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9D61A65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75A27" w14:paraId="4FF8C9D6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6C08C8B0" w14:textId="77777777" w:rsidR="00D75A27" w:rsidRPr="00000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807FB54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554194DD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75A27" w14:paraId="4F10B959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663F1A2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33993FE" w14:textId="77777777" w:rsidR="00D75A27" w:rsidRPr="00AC4CCA" w:rsidRDefault="00D75A27" w:rsidP="000A377F">
            <w:pPr>
              <w:jc w:val="center"/>
            </w:pPr>
            <w:r>
              <w:t xml:space="preserve">436648.49  </w:t>
            </w:r>
          </w:p>
        </w:tc>
        <w:tc>
          <w:tcPr>
            <w:tcW w:w="3543" w:type="dxa"/>
            <w:vAlign w:val="center"/>
          </w:tcPr>
          <w:p w14:paraId="22EF3D55" w14:textId="77777777" w:rsidR="00D75A27" w:rsidRPr="00AC4CCA" w:rsidRDefault="00D75A27" w:rsidP="000A377F">
            <w:pPr>
              <w:jc w:val="center"/>
            </w:pPr>
            <w:r>
              <w:t>3289329.68</w:t>
            </w:r>
          </w:p>
        </w:tc>
      </w:tr>
      <w:tr w:rsidR="00D75A27" w14:paraId="49BC598D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FA37282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C6CC3A3" w14:textId="77777777" w:rsidR="00D75A27" w:rsidRPr="00AC4CCA" w:rsidRDefault="00D75A27" w:rsidP="000A377F">
            <w:pPr>
              <w:jc w:val="center"/>
            </w:pPr>
            <w:r>
              <w:t xml:space="preserve">436652.49 </w:t>
            </w:r>
          </w:p>
        </w:tc>
        <w:tc>
          <w:tcPr>
            <w:tcW w:w="3543" w:type="dxa"/>
            <w:vAlign w:val="center"/>
          </w:tcPr>
          <w:p w14:paraId="039A18F6" w14:textId="77777777" w:rsidR="00D75A27" w:rsidRPr="00AC4CCA" w:rsidRDefault="00D75A27" w:rsidP="000A377F">
            <w:pPr>
              <w:jc w:val="center"/>
            </w:pPr>
            <w:r>
              <w:t>3289329.54</w:t>
            </w:r>
          </w:p>
        </w:tc>
      </w:tr>
      <w:tr w:rsidR="00D75A27" w14:paraId="21764A54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9C45B4D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5CEF7416" w14:textId="77777777" w:rsidR="00D75A27" w:rsidRPr="00AC4CCA" w:rsidRDefault="00D75A27" w:rsidP="000A377F">
            <w:pPr>
              <w:jc w:val="center"/>
            </w:pPr>
            <w:r>
              <w:t xml:space="preserve">436652.74  </w:t>
            </w:r>
          </w:p>
        </w:tc>
        <w:tc>
          <w:tcPr>
            <w:tcW w:w="3543" w:type="dxa"/>
            <w:vAlign w:val="center"/>
          </w:tcPr>
          <w:p w14:paraId="69454509" w14:textId="77777777" w:rsidR="00D75A27" w:rsidRPr="00AC4CCA" w:rsidRDefault="00D75A27" w:rsidP="000A377F">
            <w:pPr>
              <w:jc w:val="center"/>
            </w:pPr>
            <w:r>
              <w:t>3289336.53</w:t>
            </w:r>
          </w:p>
        </w:tc>
      </w:tr>
      <w:tr w:rsidR="00D75A27" w14:paraId="5EEF012F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520E4D1C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09B107C9" w14:textId="77777777" w:rsidR="00D75A27" w:rsidRPr="00AC4CCA" w:rsidRDefault="00D75A27" w:rsidP="000A377F">
            <w:pPr>
              <w:jc w:val="center"/>
            </w:pPr>
            <w:r>
              <w:t xml:space="preserve">436648.74 </w:t>
            </w:r>
          </w:p>
        </w:tc>
        <w:tc>
          <w:tcPr>
            <w:tcW w:w="3543" w:type="dxa"/>
            <w:vAlign w:val="center"/>
          </w:tcPr>
          <w:p w14:paraId="678470F9" w14:textId="77777777" w:rsidR="00D75A27" w:rsidRPr="00AC4CCA" w:rsidRDefault="00D75A27" w:rsidP="000A377F">
            <w:pPr>
              <w:jc w:val="center"/>
            </w:pPr>
            <w:r>
              <w:t>3289336.68</w:t>
            </w:r>
          </w:p>
        </w:tc>
      </w:tr>
      <w:tr w:rsidR="00D75A27" w14:paraId="3ABDBB41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20D442A" w14:textId="77777777" w:rsidR="00D75A27" w:rsidRPr="0025504F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1FCBBCD" w14:textId="77777777" w:rsidR="00D75A27" w:rsidRPr="00AC4CCA" w:rsidRDefault="00D75A27" w:rsidP="000A377F">
            <w:pPr>
              <w:jc w:val="center"/>
            </w:pPr>
            <w:r>
              <w:t xml:space="preserve">436648.49   </w:t>
            </w:r>
          </w:p>
        </w:tc>
        <w:tc>
          <w:tcPr>
            <w:tcW w:w="3543" w:type="dxa"/>
            <w:vAlign w:val="center"/>
          </w:tcPr>
          <w:p w14:paraId="77BD7851" w14:textId="77777777" w:rsidR="00D75A27" w:rsidRPr="00AC4CCA" w:rsidRDefault="00D75A27" w:rsidP="000A377F">
            <w:pPr>
              <w:jc w:val="center"/>
            </w:pPr>
            <w:r>
              <w:t>3289329.68</w:t>
            </w:r>
          </w:p>
        </w:tc>
      </w:tr>
      <w:tr w:rsidR="00D75A27" w14:paraId="16269DCB" w14:textId="77777777" w:rsidTr="000A377F">
        <w:trPr>
          <w:trHeight w:val="483"/>
        </w:trPr>
        <w:tc>
          <w:tcPr>
            <w:tcW w:w="10367" w:type="dxa"/>
            <w:gridSpan w:val="3"/>
          </w:tcPr>
          <w:p w14:paraId="1BC581F6" w14:textId="77777777" w:rsidR="00D75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03176993" w14:textId="79B97D1F" w:rsidR="00D75A27" w:rsidRDefault="005D2E22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8C805FB" wp14:editId="46922760">
                  <wp:extent cx="6115050" cy="4895850"/>
                  <wp:effectExtent l="0" t="0" r="0" b="0"/>
                  <wp:docPr id="1999630993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EDA65" w14:textId="77777777" w:rsidR="009C1C4E" w:rsidRDefault="009C1C4E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439F083" w14:textId="0D922CD7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DCCAFB4" w14:textId="77777777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07D5C44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344387E0" wp14:editId="1DC0610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230426845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50069AC" id="Прямая соединительная линия 4" o:spid="_x0000_s1026" style="position:absolute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O1JXeECAgAApQ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449684F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4079A7C9" w14:textId="77777777" w:rsidR="00D75A27" w:rsidRPr="00EF0FF4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62802B11" w14:textId="77777777" w:rsidR="00D75A27" w:rsidRDefault="00D75A27" w:rsidP="00D75A27">
      <w:pPr>
        <w:ind w:right="-1"/>
        <w:jc w:val="both"/>
      </w:pPr>
    </w:p>
    <w:p w14:paraId="2A9265D2" w14:textId="77777777" w:rsidR="00F418A1" w:rsidRDefault="00F418A1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6A011F76" w14:textId="4D58F27E" w:rsidR="00D75A27" w:rsidRDefault="00D75A27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820EE79" w14:textId="21968B0F" w:rsidR="00D75A27" w:rsidRDefault="00D75A27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2761863B" w14:textId="77777777" w:rsidR="00F418A1" w:rsidRDefault="00F418A1" w:rsidP="00D75A27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D75A27" w14:paraId="12A40C42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3269746B" w14:textId="5C9ECDFD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>Условный номер</w:t>
            </w: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 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79</w:t>
            </w:r>
          </w:p>
        </w:tc>
      </w:tr>
      <w:tr w:rsidR="00D75A27" w14:paraId="01B6CBAF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3A76FC38" w14:textId="3C919F3F" w:rsidR="00D75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</w:t>
            </w:r>
            <w:r w:rsidR="005D2E22" w:rsidRPr="005D2E22">
              <w:rPr>
                <w:rFonts w:ascii="Times New Roman" w:eastAsia="MS Mincho" w:hAnsi="Times New Roman"/>
                <w:bCs/>
                <w:sz w:val="22"/>
                <w:szCs w:val="22"/>
              </w:rPr>
              <w:t>ул. Ярославская</w:t>
            </w:r>
          </w:p>
        </w:tc>
      </w:tr>
      <w:tr w:rsidR="00D75A27" w:rsidRPr="0027463D" w14:paraId="032F4499" w14:textId="77777777" w:rsidTr="000A377F">
        <w:trPr>
          <w:trHeight w:val="113"/>
        </w:trPr>
        <w:tc>
          <w:tcPr>
            <w:tcW w:w="10367" w:type="dxa"/>
            <w:gridSpan w:val="3"/>
            <w:vAlign w:val="center"/>
          </w:tcPr>
          <w:p w14:paraId="5CB0BC28" w14:textId="557D4CD0" w:rsidR="00D75A27" w:rsidRPr="0027463D" w:rsidRDefault="00800111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D75A27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75A27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D75A27" w14:paraId="6EF3A078" w14:textId="77777777" w:rsidTr="000A377F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7674194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5F4B93BF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716FF414" w14:textId="77777777" w:rsidR="00D75A27" w:rsidRPr="00CE6974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D75A27" w14:paraId="0F731F01" w14:textId="77777777" w:rsidTr="000A377F">
        <w:trPr>
          <w:trHeight w:val="113"/>
        </w:trPr>
        <w:tc>
          <w:tcPr>
            <w:tcW w:w="3704" w:type="dxa"/>
            <w:vMerge/>
            <w:vAlign w:val="center"/>
          </w:tcPr>
          <w:p w14:paraId="13600984" w14:textId="77777777" w:rsidR="00D75A27" w:rsidRPr="00000A27" w:rsidRDefault="00D75A27" w:rsidP="000A377F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6659D269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EE9EE99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D75A27" w14:paraId="1B8A580F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4E791E69" w14:textId="77777777" w:rsidR="00D75A27" w:rsidRPr="00000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17909310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20669C63" w14:textId="77777777" w:rsidR="00D75A27" w:rsidRPr="00CE6974" w:rsidRDefault="00D75A27" w:rsidP="000A377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D75A27" w14:paraId="2C8F136E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256105FA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162F0916" w14:textId="77777777" w:rsidR="00D75A27" w:rsidRPr="00AC4CCA" w:rsidRDefault="00D75A27" w:rsidP="000A377F">
            <w:pPr>
              <w:jc w:val="center"/>
            </w:pPr>
            <w:r>
              <w:t xml:space="preserve">436648.74  </w:t>
            </w:r>
          </w:p>
        </w:tc>
        <w:tc>
          <w:tcPr>
            <w:tcW w:w="3543" w:type="dxa"/>
            <w:vAlign w:val="center"/>
          </w:tcPr>
          <w:p w14:paraId="257C4C7D" w14:textId="77777777" w:rsidR="00D75A27" w:rsidRPr="00AC4CCA" w:rsidRDefault="00D75A27" w:rsidP="000A377F">
            <w:pPr>
              <w:jc w:val="center"/>
            </w:pPr>
            <w:r>
              <w:t>3289336.80</w:t>
            </w:r>
          </w:p>
        </w:tc>
      </w:tr>
      <w:tr w:rsidR="00D75A27" w14:paraId="17FD6F1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07E92966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16E5D7A5" w14:textId="77777777" w:rsidR="00D75A27" w:rsidRPr="00AC4CCA" w:rsidRDefault="00D75A27" w:rsidP="000A377F">
            <w:pPr>
              <w:jc w:val="center"/>
            </w:pPr>
            <w:r>
              <w:t xml:space="preserve">436652.74  </w:t>
            </w:r>
          </w:p>
        </w:tc>
        <w:tc>
          <w:tcPr>
            <w:tcW w:w="3543" w:type="dxa"/>
            <w:vAlign w:val="center"/>
          </w:tcPr>
          <w:p w14:paraId="0A8E8127" w14:textId="77777777" w:rsidR="00D75A27" w:rsidRPr="00AC4CCA" w:rsidRDefault="00D75A27" w:rsidP="000A377F">
            <w:pPr>
              <w:jc w:val="center"/>
            </w:pPr>
            <w:r>
              <w:t>3289336.66</w:t>
            </w:r>
          </w:p>
        </w:tc>
      </w:tr>
      <w:tr w:rsidR="00D75A27" w14:paraId="447C5A02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09B887D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9D01A06" w14:textId="77777777" w:rsidR="00D75A27" w:rsidRPr="00AC4CCA" w:rsidRDefault="00D75A27" w:rsidP="000A377F">
            <w:pPr>
              <w:jc w:val="center"/>
            </w:pPr>
            <w:r>
              <w:t xml:space="preserve">436652.99 </w:t>
            </w:r>
          </w:p>
        </w:tc>
        <w:tc>
          <w:tcPr>
            <w:tcW w:w="3543" w:type="dxa"/>
            <w:vAlign w:val="center"/>
          </w:tcPr>
          <w:p w14:paraId="5F832056" w14:textId="77777777" w:rsidR="00D75A27" w:rsidRPr="00AC4CCA" w:rsidRDefault="00D75A27" w:rsidP="000A377F">
            <w:pPr>
              <w:jc w:val="center"/>
            </w:pPr>
            <w:r>
              <w:t>3289343.65</w:t>
            </w:r>
          </w:p>
        </w:tc>
      </w:tr>
      <w:tr w:rsidR="00D75A27" w14:paraId="28AD41B7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7195E59A" w14:textId="77777777" w:rsidR="00D75A27" w:rsidRPr="00CE6974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1E962DD9" w14:textId="77777777" w:rsidR="00D75A27" w:rsidRPr="00AC4CCA" w:rsidRDefault="00D75A27" w:rsidP="000A377F">
            <w:pPr>
              <w:jc w:val="center"/>
            </w:pPr>
            <w:r>
              <w:t xml:space="preserve">436648.99  </w:t>
            </w:r>
          </w:p>
        </w:tc>
        <w:tc>
          <w:tcPr>
            <w:tcW w:w="3543" w:type="dxa"/>
            <w:vAlign w:val="center"/>
          </w:tcPr>
          <w:p w14:paraId="02699CB3" w14:textId="77777777" w:rsidR="00D75A27" w:rsidRPr="00AC4CCA" w:rsidRDefault="00D75A27" w:rsidP="000A377F">
            <w:pPr>
              <w:jc w:val="center"/>
            </w:pPr>
            <w:r>
              <w:t>3289343.80</w:t>
            </w:r>
          </w:p>
        </w:tc>
      </w:tr>
      <w:tr w:rsidR="00D75A27" w14:paraId="2DA8355B" w14:textId="77777777" w:rsidTr="000A377F">
        <w:trPr>
          <w:trHeight w:val="113"/>
        </w:trPr>
        <w:tc>
          <w:tcPr>
            <w:tcW w:w="3704" w:type="dxa"/>
            <w:vAlign w:val="center"/>
          </w:tcPr>
          <w:p w14:paraId="19BED649" w14:textId="77777777" w:rsidR="00D75A27" w:rsidRPr="0025504F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492F7FF7" w14:textId="77777777" w:rsidR="00D75A27" w:rsidRPr="00AC4CCA" w:rsidRDefault="00D75A27" w:rsidP="000A377F">
            <w:pPr>
              <w:jc w:val="center"/>
            </w:pPr>
            <w:r>
              <w:t xml:space="preserve">436648.74 </w:t>
            </w:r>
          </w:p>
        </w:tc>
        <w:tc>
          <w:tcPr>
            <w:tcW w:w="3543" w:type="dxa"/>
            <w:vAlign w:val="center"/>
          </w:tcPr>
          <w:p w14:paraId="3E4D1194" w14:textId="77777777" w:rsidR="00D75A27" w:rsidRPr="00AC4CCA" w:rsidRDefault="00D75A27" w:rsidP="000A377F">
            <w:pPr>
              <w:jc w:val="center"/>
            </w:pPr>
            <w:r>
              <w:t>3289336.80</w:t>
            </w:r>
          </w:p>
        </w:tc>
      </w:tr>
      <w:tr w:rsidR="00D75A27" w14:paraId="09C78EEE" w14:textId="77777777" w:rsidTr="000A377F">
        <w:trPr>
          <w:trHeight w:val="483"/>
        </w:trPr>
        <w:tc>
          <w:tcPr>
            <w:tcW w:w="10367" w:type="dxa"/>
            <w:gridSpan w:val="3"/>
          </w:tcPr>
          <w:p w14:paraId="2913AEB0" w14:textId="77777777" w:rsidR="00D75A27" w:rsidRDefault="00D75A27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3216C7A" w14:textId="32B6B5BB" w:rsidR="00D75A27" w:rsidRDefault="005D2E22" w:rsidP="000A377F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6E12B27" wp14:editId="26668893">
                  <wp:extent cx="6115050" cy="4895850"/>
                  <wp:effectExtent l="0" t="0" r="0" b="0"/>
                  <wp:docPr id="34753632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22096" w14:textId="77777777" w:rsidR="009C1C4E" w:rsidRDefault="009C1C4E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644B7CA7" w14:textId="6EBD92B5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EFA0815" w14:textId="77777777" w:rsidR="00D75A27" w:rsidRDefault="00D75A27" w:rsidP="000A377F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914D94F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2542D971" wp14:editId="109C9CEB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18886341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D8DFE68" id="Прямая соединительная линия 4" o:spid="_x0000_s1026" style="position:absolute;flip:y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4FE170B5" w14:textId="77777777" w:rsidR="00D75A27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20FC4AA0" w14:textId="77777777" w:rsidR="00D75A27" w:rsidRPr="00EF0FF4" w:rsidRDefault="00D75A27" w:rsidP="000A377F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47C2F9C8" w14:textId="77777777" w:rsidR="00D75A27" w:rsidRDefault="00D75A27" w:rsidP="00D75A27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800A31A" w14:textId="09D8EF8D" w:rsidR="00D75A27" w:rsidRDefault="00D75A27" w:rsidP="00DB53EB">
      <w:pPr>
        <w:ind w:right="-1"/>
        <w:jc w:val="both"/>
      </w:pPr>
    </w:p>
    <w:p w14:paraId="4376FB4D" w14:textId="34A8C101" w:rsidR="005128DD" w:rsidRDefault="005128DD" w:rsidP="0034173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71764FA7" w14:textId="63675FB8" w:rsidR="00341736" w:rsidRDefault="00341736" w:rsidP="0034173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0FD01154" w14:textId="77777777" w:rsidR="00F418A1" w:rsidRDefault="00F418A1" w:rsidP="00341736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341736" w14:paraId="7BD1951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2DAB7FF" w14:textId="6F8E782B" w:rsidR="00341736" w:rsidRPr="00CE6974" w:rsidRDefault="0034173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0</w:t>
            </w:r>
          </w:p>
        </w:tc>
      </w:tr>
      <w:tr w:rsidR="00341736" w14:paraId="568F13D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32508871" w14:textId="339D8307" w:rsidR="00341736" w:rsidRDefault="0034173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="00D33A32" w:rsidRPr="00D33A32">
              <w:rPr>
                <w:rFonts w:ascii="Times New Roman" w:eastAsia="MS Mincho" w:hAnsi="Times New Roman"/>
                <w:bCs/>
                <w:sz w:val="22"/>
                <w:szCs w:val="22"/>
              </w:rPr>
              <w:t>ул. Бабушкина, 8а</w:t>
            </w:r>
          </w:p>
        </w:tc>
      </w:tr>
      <w:tr w:rsidR="00341736" w:rsidRPr="0027463D" w14:paraId="4EBDC65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9F81EAE" w14:textId="587CD0C5" w:rsidR="00341736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34173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341736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41736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341736" w14:paraId="0288D296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616DC161" w14:textId="77777777" w:rsidR="00341736" w:rsidRPr="00000A27" w:rsidRDefault="0034173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4AA089AB" w14:textId="77777777" w:rsidR="00341736" w:rsidRPr="00CE6974" w:rsidRDefault="0034173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BCE4063" w14:textId="77777777" w:rsidR="00341736" w:rsidRPr="00CE6974" w:rsidRDefault="0034173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341736" w14:paraId="65C65644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560375F2" w14:textId="77777777" w:rsidR="00341736" w:rsidRPr="00000A27" w:rsidRDefault="00341736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5DD09A42" w14:textId="77777777" w:rsidR="00341736" w:rsidRPr="00CE6974" w:rsidRDefault="0034173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26BAC28D" w14:textId="77777777" w:rsidR="00341736" w:rsidRPr="00CE6974" w:rsidRDefault="0034173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341736" w14:paraId="16398C1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4E84DA4" w14:textId="77777777" w:rsidR="00341736" w:rsidRPr="00000A27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5EF7455F" w14:textId="77777777" w:rsidR="00341736" w:rsidRPr="00CE6974" w:rsidRDefault="0034173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4F2D4193" w14:textId="77777777" w:rsidR="00341736" w:rsidRPr="00CE6974" w:rsidRDefault="00341736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41736" w14:paraId="680AF49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38C0AA45" w14:textId="77777777" w:rsidR="00341736" w:rsidRPr="00CE6974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250F753" w14:textId="3C4C4D66" w:rsidR="00341736" w:rsidRPr="00AC4CCA" w:rsidRDefault="00862487" w:rsidP="00FF66EB">
            <w:pPr>
              <w:jc w:val="center"/>
            </w:pPr>
            <w:r>
              <w:t xml:space="preserve">435065.89 </w:t>
            </w:r>
          </w:p>
        </w:tc>
        <w:tc>
          <w:tcPr>
            <w:tcW w:w="3543" w:type="dxa"/>
            <w:vAlign w:val="center"/>
          </w:tcPr>
          <w:p w14:paraId="072D1854" w14:textId="3B079771" w:rsidR="00341736" w:rsidRPr="00AC4CCA" w:rsidRDefault="00862487" w:rsidP="00862487">
            <w:pPr>
              <w:jc w:val="center"/>
            </w:pPr>
            <w:r>
              <w:t>3291230.41</w:t>
            </w:r>
          </w:p>
        </w:tc>
      </w:tr>
      <w:tr w:rsidR="00341736" w14:paraId="6B678A1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755B619" w14:textId="77777777" w:rsidR="00341736" w:rsidRPr="00CE6974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7E3798DF" w14:textId="42A48342" w:rsidR="00341736" w:rsidRPr="00AC4CCA" w:rsidRDefault="00862487" w:rsidP="00FF66EB">
            <w:pPr>
              <w:jc w:val="center"/>
            </w:pPr>
            <w:r>
              <w:t xml:space="preserve">435072.82  </w:t>
            </w:r>
          </w:p>
        </w:tc>
        <w:tc>
          <w:tcPr>
            <w:tcW w:w="3543" w:type="dxa"/>
            <w:vAlign w:val="center"/>
          </w:tcPr>
          <w:p w14:paraId="35F0A144" w14:textId="215E55A0" w:rsidR="00341736" w:rsidRPr="00AC4CCA" w:rsidRDefault="00862487" w:rsidP="00862487">
            <w:pPr>
              <w:jc w:val="center"/>
            </w:pPr>
            <w:r>
              <w:t>3291231.39</w:t>
            </w:r>
          </w:p>
        </w:tc>
      </w:tr>
      <w:tr w:rsidR="00341736" w14:paraId="17A25E9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E296CC4" w14:textId="77777777" w:rsidR="00341736" w:rsidRPr="00CE6974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163EA84C" w14:textId="4914EBBD" w:rsidR="00341736" w:rsidRPr="00AC4CCA" w:rsidRDefault="00862487" w:rsidP="00FF66EB">
            <w:pPr>
              <w:jc w:val="center"/>
            </w:pPr>
            <w:r>
              <w:t xml:space="preserve">435072.26 </w:t>
            </w:r>
          </w:p>
        </w:tc>
        <w:tc>
          <w:tcPr>
            <w:tcW w:w="3543" w:type="dxa"/>
            <w:vAlign w:val="center"/>
          </w:tcPr>
          <w:p w14:paraId="7CCB2048" w14:textId="34CFC250" w:rsidR="00341736" w:rsidRPr="00AC4CCA" w:rsidRDefault="00862487" w:rsidP="00862487">
            <w:pPr>
              <w:jc w:val="center"/>
            </w:pPr>
            <w:r>
              <w:t>3291235.35</w:t>
            </w:r>
          </w:p>
        </w:tc>
      </w:tr>
      <w:tr w:rsidR="00341736" w14:paraId="542CB34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B13D18C" w14:textId="77777777" w:rsidR="00341736" w:rsidRPr="00CE6974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25ACA04" w14:textId="7A69D4C8" w:rsidR="00341736" w:rsidRPr="00AC4CCA" w:rsidRDefault="00862487" w:rsidP="00FF66EB">
            <w:pPr>
              <w:jc w:val="center"/>
            </w:pPr>
            <w:r>
              <w:t xml:space="preserve">435065.33 </w:t>
            </w:r>
          </w:p>
        </w:tc>
        <w:tc>
          <w:tcPr>
            <w:tcW w:w="3543" w:type="dxa"/>
            <w:vAlign w:val="center"/>
          </w:tcPr>
          <w:p w14:paraId="0004D359" w14:textId="17BFD15E" w:rsidR="00341736" w:rsidRPr="00AC4CCA" w:rsidRDefault="00862487" w:rsidP="00862487">
            <w:pPr>
              <w:jc w:val="center"/>
            </w:pPr>
            <w:r>
              <w:t>3291234.37</w:t>
            </w:r>
          </w:p>
        </w:tc>
      </w:tr>
      <w:tr w:rsidR="00341736" w14:paraId="48F239A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1E6A29B" w14:textId="77777777" w:rsidR="00341736" w:rsidRPr="0025504F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17F8E6A8" w14:textId="233D1C0D" w:rsidR="00341736" w:rsidRPr="00AC4CCA" w:rsidRDefault="00862487" w:rsidP="00862487">
            <w:pPr>
              <w:jc w:val="center"/>
            </w:pPr>
            <w:r>
              <w:t xml:space="preserve">435065.89 </w:t>
            </w:r>
          </w:p>
        </w:tc>
        <w:tc>
          <w:tcPr>
            <w:tcW w:w="3543" w:type="dxa"/>
            <w:vAlign w:val="center"/>
          </w:tcPr>
          <w:p w14:paraId="42B58669" w14:textId="75D216C1" w:rsidR="00341736" w:rsidRPr="00AC4CCA" w:rsidRDefault="00862487" w:rsidP="00FF66EB">
            <w:pPr>
              <w:jc w:val="center"/>
            </w:pPr>
            <w:r>
              <w:t>3291230.41</w:t>
            </w:r>
          </w:p>
        </w:tc>
      </w:tr>
      <w:tr w:rsidR="00341736" w14:paraId="436836F4" w14:textId="77777777" w:rsidTr="00FF66EB">
        <w:trPr>
          <w:trHeight w:val="483"/>
        </w:trPr>
        <w:tc>
          <w:tcPr>
            <w:tcW w:w="10367" w:type="dxa"/>
            <w:gridSpan w:val="3"/>
          </w:tcPr>
          <w:p w14:paraId="0F9A3E12" w14:textId="77777777" w:rsidR="00341736" w:rsidRDefault="0034173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2B4BE4D3" w14:textId="57EB052B" w:rsidR="00341736" w:rsidRDefault="00FA6E5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4DD2826F" wp14:editId="21C8A2E1">
                  <wp:extent cx="6105525" cy="4895850"/>
                  <wp:effectExtent l="0" t="0" r="9525" b="0"/>
                  <wp:docPr id="1321789242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CA00D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1996338B" w14:textId="0EDF513F" w:rsidR="00341736" w:rsidRDefault="0034173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32441A83" w14:textId="77777777" w:rsidR="00341736" w:rsidRDefault="00341736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9B9E436" w14:textId="77777777" w:rsidR="00341736" w:rsidRDefault="0034173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4D40EE5E" wp14:editId="3A599CB3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81600012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472B98F" id="Прямая соединительная линия 4" o:spid="_x0000_s1026" style="position:absolute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" strokecolor="black [3213]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6B74D68A" w14:textId="77777777" w:rsidR="00341736" w:rsidRDefault="0034173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3C4F25C1" w14:textId="77777777" w:rsidR="00341736" w:rsidRPr="00EF0FF4" w:rsidRDefault="00341736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51E34692" w14:textId="77777777" w:rsidR="00341736" w:rsidRDefault="00341736" w:rsidP="00DB53EB">
      <w:pPr>
        <w:ind w:right="-1"/>
        <w:jc w:val="both"/>
      </w:pPr>
    </w:p>
    <w:p w14:paraId="6C1CA92E" w14:textId="77777777" w:rsidR="00F418A1" w:rsidRDefault="00F418A1" w:rsidP="006602E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4687A00" w14:textId="22934D10" w:rsidR="006602E3" w:rsidRDefault="006602E3" w:rsidP="006602E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071D12BE" w14:textId="083196E2" w:rsidR="006602E3" w:rsidRDefault="006602E3" w:rsidP="006602E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71760F93" w14:textId="77777777" w:rsidR="00F418A1" w:rsidRDefault="00F418A1" w:rsidP="006602E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6602E3" w14:paraId="0F5E225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164B41B" w14:textId="1F68ACFE" w:rsidR="006602E3" w:rsidRPr="00CE6974" w:rsidRDefault="006602E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</w:tr>
      <w:tr w:rsidR="006602E3" w14:paraId="0DAED11E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9571AE0" w14:textId="0CDA0856" w:rsidR="006602E3" w:rsidRDefault="006602E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D33A32">
              <w:rPr>
                <w:rFonts w:ascii="Times New Roman" w:eastAsia="MS Mincho" w:hAnsi="Times New Roman"/>
                <w:bCs/>
                <w:sz w:val="22"/>
                <w:szCs w:val="22"/>
              </w:rPr>
              <w:t>ул. Бабушкина, 8а</w:t>
            </w:r>
          </w:p>
        </w:tc>
      </w:tr>
      <w:tr w:rsidR="006602E3" w:rsidRPr="0027463D" w14:paraId="3B0F0AB7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6991D8B" w14:textId="12BA1F80" w:rsidR="006602E3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6602E3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6602E3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6602E3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6602E3" w14:paraId="68C24E9D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4B1AECED" w14:textId="77777777" w:rsidR="006602E3" w:rsidRPr="00000A27" w:rsidRDefault="006602E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63002B8B" w14:textId="77777777" w:rsidR="006602E3" w:rsidRPr="00CE6974" w:rsidRDefault="006602E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8935F78" w14:textId="77777777" w:rsidR="006602E3" w:rsidRPr="00CE6974" w:rsidRDefault="006602E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6602E3" w14:paraId="21A50072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014EDCF1" w14:textId="77777777" w:rsidR="006602E3" w:rsidRPr="00000A27" w:rsidRDefault="006602E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497EBF59" w14:textId="77777777" w:rsidR="006602E3" w:rsidRPr="00CE6974" w:rsidRDefault="006602E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1E7FA336" w14:textId="77777777" w:rsidR="006602E3" w:rsidRPr="00CE6974" w:rsidRDefault="006602E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6602E3" w14:paraId="79102A2C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20EE73C" w14:textId="77777777" w:rsidR="006602E3" w:rsidRPr="00000A27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0C9D020" w14:textId="77777777" w:rsidR="006602E3" w:rsidRPr="00CE6974" w:rsidRDefault="006602E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7942219B" w14:textId="77777777" w:rsidR="006602E3" w:rsidRPr="00CE6974" w:rsidRDefault="006602E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02E3" w14:paraId="4C872FE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C2EC55A" w14:textId="77777777" w:rsidR="006602E3" w:rsidRPr="00CE6974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29561923" w14:textId="6291A317" w:rsidR="006602E3" w:rsidRPr="00AC4CCA" w:rsidRDefault="00A12687" w:rsidP="00FF66EB">
            <w:pPr>
              <w:jc w:val="center"/>
            </w:pPr>
            <w:r>
              <w:t xml:space="preserve">435058.87 </w:t>
            </w:r>
          </w:p>
        </w:tc>
        <w:tc>
          <w:tcPr>
            <w:tcW w:w="3543" w:type="dxa"/>
            <w:vAlign w:val="center"/>
          </w:tcPr>
          <w:p w14:paraId="670F2EE7" w14:textId="091988EE" w:rsidR="006602E3" w:rsidRPr="00AC4CCA" w:rsidRDefault="00A12687" w:rsidP="00A12687">
            <w:pPr>
              <w:jc w:val="center"/>
            </w:pPr>
            <w:r>
              <w:t>3291229.41</w:t>
            </w:r>
          </w:p>
        </w:tc>
      </w:tr>
      <w:tr w:rsidR="006602E3" w14:paraId="0797DD87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9469965" w14:textId="77777777" w:rsidR="006602E3" w:rsidRPr="00CE6974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2477B307" w14:textId="67527CFB" w:rsidR="006602E3" w:rsidRPr="00AC4CCA" w:rsidRDefault="00A12687" w:rsidP="00FF66EB">
            <w:pPr>
              <w:jc w:val="center"/>
            </w:pPr>
            <w:r>
              <w:t xml:space="preserve">435065.80 </w:t>
            </w:r>
          </w:p>
        </w:tc>
        <w:tc>
          <w:tcPr>
            <w:tcW w:w="3543" w:type="dxa"/>
            <w:vAlign w:val="center"/>
          </w:tcPr>
          <w:p w14:paraId="1F1BC66C" w14:textId="6432BA14" w:rsidR="006602E3" w:rsidRPr="00AC4CCA" w:rsidRDefault="00A12687" w:rsidP="00A12687">
            <w:pPr>
              <w:jc w:val="center"/>
            </w:pPr>
            <w:r>
              <w:t>3291230.39</w:t>
            </w:r>
          </w:p>
        </w:tc>
      </w:tr>
      <w:tr w:rsidR="006602E3" w14:paraId="576EC962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81A31AC" w14:textId="77777777" w:rsidR="006602E3" w:rsidRPr="00CE6974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4FF08513" w14:textId="6E199ABF" w:rsidR="006602E3" w:rsidRPr="00AC4CCA" w:rsidRDefault="00A12687" w:rsidP="00FF66EB">
            <w:pPr>
              <w:jc w:val="center"/>
            </w:pPr>
            <w:r>
              <w:t xml:space="preserve">435065.24 </w:t>
            </w:r>
          </w:p>
        </w:tc>
        <w:tc>
          <w:tcPr>
            <w:tcW w:w="3543" w:type="dxa"/>
            <w:vAlign w:val="center"/>
          </w:tcPr>
          <w:p w14:paraId="592E11D4" w14:textId="34816CAB" w:rsidR="006602E3" w:rsidRPr="00AC4CCA" w:rsidRDefault="00A12687" w:rsidP="00A12687">
            <w:pPr>
              <w:jc w:val="center"/>
            </w:pPr>
            <w:r>
              <w:t>3291234.35</w:t>
            </w:r>
          </w:p>
        </w:tc>
      </w:tr>
      <w:tr w:rsidR="006602E3" w14:paraId="2BF21664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030867F" w14:textId="77777777" w:rsidR="006602E3" w:rsidRPr="00CE6974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70A4A46E" w14:textId="48548907" w:rsidR="006602E3" w:rsidRPr="00AC4CCA" w:rsidRDefault="00A12687" w:rsidP="00FF66EB">
            <w:pPr>
              <w:jc w:val="center"/>
            </w:pPr>
            <w:r>
              <w:t xml:space="preserve">435058.31  </w:t>
            </w:r>
          </w:p>
        </w:tc>
        <w:tc>
          <w:tcPr>
            <w:tcW w:w="3543" w:type="dxa"/>
            <w:vAlign w:val="center"/>
          </w:tcPr>
          <w:p w14:paraId="7744F82F" w14:textId="4E83E1FC" w:rsidR="006602E3" w:rsidRPr="00AC4CCA" w:rsidRDefault="00A12687" w:rsidP="00A12687">
            <w:pPr>
              <w:jc w:val="center"/>
            </w:pPr>
            <w:r>
              <w:t>3291233.37</w:t>
            </w:r>
          </w:p>
        </w:tc>
      </w:tr>
      <w:tr w:rsidR="006602E3" w14:paraId="30D054DD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151C2CA" w14:textId="77777777" w:rsidR="006602E3" w:rsidRPr="0025504F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38AA654C" w14:textId="3B83BF74" w:rsidR="006602E3" w:rsidRPr="00AC4CCA" w:rsidRDefault="00A12687" w:rsidP="00A12687">
            <w:pPr>
              <w:jc w:val="center"/>
            </w:pPr>
            <w:r>
              <w:t xml:space="preserve">435058.87   </w:t>
            </w:r>
          </w:p>
        </w:tc>
        <w:tc>
          <w:tcPr>
            <w:tcW w:w="3543" w:type="dxa"/>
            <w:vAlign w:val="center"/>
          </w:tcPr>
          <w:p w14:paraId="7BFCEB00" w14:textId="274CF5F1" w:rsidR="006602E3" w:rsidRPr="00AC4CCA" w:rsidRDefault="00A12687" w:rsidP="00FF66EB">
            <w:pPr>
              <w:jc w:val="center"/>
            </w:pPr>
            <w:r>
              <w:t>3291229.41</w:t>
            </w:r>
          </w:p>
        </w:tc>
      </w:tr>
      <w:tr w:rsidR="006602E3" w14:paraId="12805D43" w14:textId="77777777" w:rsidTr="00FF66EB">
        <w:trPr>
          <w:trHeight w:val="483"/>
        </w:trPr>
        <w:tc>
          <w:tcPr>
            <w:tcW w:w="10367" w:type="dxa"/>
            <w:gridSpan w:val="3"/>
          </w:tcPr>
          <w:p w14:paraId="4354717C" w14:textId="77777777" w:rsidR="006602E3" w:rsidRDefault="006602E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19927BAA" w14:textId="7427BCEF" w:rsidR="006602E3" w:rsidRDefault="00FA6E5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6C125436" wp14:editId="29B8635D">
                  <wp:extent cx="6105525" cy="4895850"/>
                  <wp:effectExtent l="0" t="0" r="9525" b="0"/>
                  <wp:docPr id="715414619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30E77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239EE587" w14:textId="3B305F41" w:rsidR="006602E3" w:rsidRDefault="006602E3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21D82B6F" w14:textId="77777777" w:rsidR="006602E3" w:rsidRDefault="006602E3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7D070E6C" w14:textId="77777777" w:rsidR="006602E3" w:rsidRDefault="006602E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1C4F2D1" wp14:editId="6BA40069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74145892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A02D2A5" id="Прямая соединительная линия 4" o:spid="_x0000_s1026" style="position:absolute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12C141EB" w14:textId="77777777" w:rsidR="006602E3" w:rsidRDefault="006602E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7F7A50F2" w14:textId="77777777" w:rsidR="006602E3" w:rsidRPr="00EF0FF4" w:rsidRDefault="006602E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6AA0AAE" w14:textId="77777777" w:rsidR="006602E3" w:rsidRDefault="006602E3" w:rsidP="00DB53EB">
      <w:pPr>
        <w:ind w:right="-1"/>
        <w:jc w:val="both"/>
      </w:pPr>
    </w:p>
    <w:p w14:paraId="18730C3B" w14:textId="77777777" w:rsidR="00F418A1" w:rsidRDefault="00F418A1" w:rsidP="00212B3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41FACAEB" w14:textId="10A8E93C" w:rsidR="00212B33" w:rsidRDefault="00212B33" w:rsidP="00212B33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4D4760ED" w14:textId="4C49B16D" w:rsidR="00212B33" w:rsidRDefault="00212B33" w:rsidP="00212B3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42287C70" w14:textId="77777777" w:rsidR="00F418A1" w:rsidRDefault="00F418A1" w:rsidP="00212B33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212B33" w14:paraId="2B29F2F4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65E4FD8" w14:textId="4D6EEF9D" w:rsidR="00212B33" w:rsidRPr="00CE6974" w:rsidRDefault="00212B3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2</w:t>
            </w:r>
          </w:p>
        </w:tc>
      </w:tr>
      <w:tr w:rsidR="00212B33" w14:paraId="3776D1C0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035A3A2F" w14:textId="48FAF18E" w:rsidR="00212B33" w:rsidRDefault="00212B3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D33A32">
              <w:rPr>
                <w:rFonts w:ascii="Times New Roman" w:eastAsia="MS Mincho" w:hAnsi="Times New Roman"/>
                <w:bCs/>
                <w:sz w:val="22"/>
                <w:szCs w:val="22"/>
              </w:rPr>
              <w:t>ул. Бабушкина, 8а</w:t>
            </w:r>
          </w:p>
        </w:tc>
      </w:tr>
      <w:tr w:rsidR="00212B33" w:rsidRPr="0027463D" w14:paraId="58B002D5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645980D3" w14:textId="7037F0B9" w:rsidR="00212B33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212B33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212B33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12B33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212B33" w14:paraId="066FD85C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73697998" w14:textId="77777777" w:rsidR="00212B33" w:rsidRPr="00000A27" w:rsidRDefault="00212B3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06AC2B7" w14:textId="77777777" w:rsidR="00212B33" w:rsidRPr="00CE6974" w:rsidRDefault="00212B3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0ABCC21F" w14:textId="77777777" w:rsidR="00212B33" w:rsidRPr="00CE6974" w:rsidRDefault="00212B3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212B33" w14:paraId="3EA87EAC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0BCC04A3" w14:textId="77777777" w:rsidR="00212B33" w:rsidRPr="00000A27" w:rsidRDefault="00212B33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2CDA9212" w14:textId="77777777" w:rsidR="00212B33" w:rsidRPr="00CE6974" w:rsidRDefault="00212B3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5822807F" w14:textId="77777777" w:rsidR="00212B33" w:rsidRPr="00CE6974" w:rsidRDefault="00212B3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212B33" w14:paraId="1E1A1821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11073F5" w14:textId="77777777" w:rsidR="00212B33" w:rsidRPr="00000A27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4F3D7849" w14:textId="77777777" w:rsidR="00212B33" w:rsidRPr="00CE6974" w:rsidRDefault="00212B3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043C7325" w14:textId="77777777" w:rsidR="00212B33" w:rsidRPr="00CE6974" w:rsidRDefault="00212B33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12B33" w14:paraId="31811F38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A1C5A9D" w14:textId="77777777" w:rsidR="00212B33" w:rsidRPr="00CE6974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5CCD34D1" w14:textId="52228ACF" w:rsidR="00212B33" w:rsidRPr="00AC4CCA" w:rsidRDefault="00212B33" w:rsidP="00FF66EB">
            <w:pPr>
              <w:jc w:val="center"/>
            </w:pPr>
            <w:r>
              <w:t xml:space="preserve">435051.83 </w:t>
            </w:r>
          </w:p>
        </w:tc>
        <w:tc>
          <w:tcPr>
            <w:tcW w:w="3543" w:type="dxa"/>
            <w:vAlign w:val="center"/>
          </w:tcPr>
          <w:p w14:paraId="47701276" w14:textId="73040CAD" w:rsidR="00212B33" w:rsidRPr="00AC4CCA" w:rsidRDefault="00212B33" w:rsidP="00212B33">
            <w:pPr>
              <w:jc w:val="center"/>
            </w:pPr>
            <w:r>
              <w:t>3291228.41</w:t>
            </w:r>
          </w:p>
        </w:tc>
      </w:tr>
      <w:tr w:rsidR="00212B33" w14:paraId="7547E62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19785D4" w14:textId="77777777" w:rsidR="00212B33" w:rsidRPr="00CE6974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6CF5F1BA" w14:textId="12F4BDD0" w:rsidR="00212B33" w:rsidRPr="00AC4CCA" w:rsidRDefault="00212B33" w:rsidP="00FF66EB">
            <w:pPr>
              <w:jc w:val="center"/>
            </w:pPr>
            <w:r>
              <w:t xml:space="preserve">435058.76 </w:t>
            </w:r>
          </w:p>
        </w:tc>
        <w:tc>
          <w:tcPr>
            <w:tcW w:w="3543" w:type="dxa"/>
            <w:vAlign w:val="center"/>
          </w:tcPr>
          <w:p w14:paraId="32475300" w14:textId="7EC08596" w:rsidR="00212B33" w:rsidRPr="00AC4CCA" w:rsidRDefault="00212B33" w:rsidP="00212B33">
            <w:pPr>
              <w:jc w:val="center"/>
            </w:pPr>
            <w:r>
              <w:t>3291229.39</w:t>
            </w:r>
          </w:p>
        </w:tc>
      </w:tr>
      <w:tr w:rsidR="00212B33" w14:paraId="2BB4D3A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255B7D1" w14:textId="77777777" w:rsidR="00212B33" w:rsidRPr="00CE6974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D79AFC2" w14:textId="439DACA3" w:rsidR="00212B33" w:rsidRPr="00AC4CCA" w:rsidRDefault="00212B33" w:rsidP="00FF66EB">
            <w:pPr>
              <w:jc w:val="center"/>
            </w:pPr>
            <w:r>
              <w:t xml:space="preserve">435058.20  </w:t>
            </w:r>
          </w:p>
        </w:tc>
        <w:tc>
          <w:tcPr>
            <w:tcW w:w="3543" w:type="dxa"/>
            <w:vAlign w:val="center"/>
          </w:tcPr>
          <w:p w14:paraId="10586F5C" w14:textId="1D3580C7" w:rsidR="00212B33" w:rsidRPr="00AC4CCA" w:rsidRDefault="00212B33" w:rsidP="00212B33">
            <w:pPr>
              <w:jc w:val="center"/>
            </w:pPr>
            <w:r>
              <w:t>3291233.35</w:t>
            </w:r>
          </w:p>
        </w:tc>
      </w:tr>
      <w:tr w:rsidR="00212B33" w14:paraId="59C1A3EB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532835C2" w14:textId="77777777" w:rsidR="00212B33" w:rsidRPr="00CE6974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48A344FE" w14:textId="7A199CB4" w:rsidR="00212B33" w:rsidRPr="00AC4CCA" w:rsidRDefault="00212B33" w:rsidP="00FF66EB">
            <w:pPr>
              <w:jc w:val="center"/>
            </w:pPr>
            <w:r>
              <w:t xml:space="preserve">435051.27 </w:t>
            </w:r>
          </w:p>
        </w:tc>
        <w:tc>
          <w:tcPr>
            <w:tcW w:w="3543" w:type="dxa"/>
            <w:vAlign w:val="center"/>
          </w:tcPr>
          <w:p w14:paraId="3A9AA53B" w14:textId="289A0459" w:rsidR="00212B33" w:rsidRPr="00AC4CCA" w:rsidRDefault="00212B33" w:rsidP="00212B33">
            <w:pPr>
              <w:jc w:val="center"/>
            </w:pPr>
            <w:r>
              <w:t>3291232.37</w:t>
            </w:r>
          </w:p>
        </w:tc>
      </w:tr>
      <w:tr w:rsidR="00212B33" w14:paraId="5D4955D5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4BA6641" w14:textId="77777777" w:rsidR="00212B33" w:rsidRPr="0025504F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2DF1BD6E" w14:textId="79A64107" w:rsidR="00212B33" w:rsidRPr="00AC4CCA" w:rsidRDefault="00212B33" w:rsidP="00212B33">
            <w:pPr>
              <w:jc w:val="center"/>
            </w:pPr>
            <w:r>
              <w:t xml:space="preserve">435051.83 </w:t>
            </w:r>
          </w:p>
        </w:tc>
        <w:tc>
          <w:tcPr>
            <w:tcW w:w="3543" w:type="dxa"/>
            <w:vAlign w:val="center"/>
          </w:tcPr>
          <w:p w14:paraId="2DFCFB81" w14:textId="37A58AB2" w:rsidR="00212B33" w:rsidRPr="00AC4CCA" w:rsidRDefault="00212B33" w:rsidP="00FF66EB">
            <w:pPr>
              <w:jc w:val="center"/>
            </w:pPr>
            <w:r>
              <w:t>3291228.41</w:t>
            </w:r>
          </w:p>
        </w:tc>
      </w:tr>
      <w:tr w:rsidR="00212B33" w14:paraId="3F8F5A8E" w14:textId="77777777" w:rsidTr="00FF66EB">
        <w:trPr>
          <w:trHeight w:val="483"/>
        </w:trPr>
        <w:tc>
          <w:tcPr>
            <w:tcW w:w="10367" w:type="dxa"/>
            <w:gridSpan w:val="3"/>
          </w:tcPr>
          <w:p w14:paraId="616EC1A4" w14:textId="77777777" w:rsidR="00212B33" w:rsidRDefault="00212B33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10794AE" w14:textId="2AFE3C03" w:rsidR="00212B33" w:rsidRDefault="00FA6E5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502D3E78" wp14:editId="617A3E64">
                  <wp:extent cx="6105525" cy="4895850"/>
                  <wp:effectExtent l="0" t="0" r="9525" b="0"/>
                  <wp:docPr id="1922366138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BE945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ADFCAD3" w14:textId="47EB612D" w:rsidR="00212B33" w:rsidRDefault="00212B33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0674E4FC" w14:textId="77777777" w:rsidR="00212B33" w:rsidRDefault="00212B33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4D815357" w14:textId="77777777" w:rsidR="00212B33" w:rsidRDefault="00212B3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07E295D" wp14:editId="2305A6C2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78716006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3CC1D2" id="Прямая соединительная линия 4" o:spid="_x0000_s1026" style="position:absolute;flip: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7567087E" w14:textId="77777777" w:rsidR="00212B33" w:rsidRDefault="00212B3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68592939" w14:textId="77777777" w:rsidR="00212B33" w:rsidRPr="00EF0FF4" w:rsidRDefault="00212B33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7E4BEE1D" w14:textId="77777777" w:rsidR="00212B33" w:rsidRDefault="00212B33" w:rsidP="00DB53EB">
      <w:pPr>
        <w:ind w:right="-1"/>
        <w:jc w:val="both"/>
      </w:pPr>
    </w:p>
    <w:p w14:paraId="330CF0D0" w14:textId="77777777" w:rsidR="00F418A1" w:rsidRDefault="00F418A1" w:rsidP="0045077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p w14:paraId="1832C5F4" w14:textId="127F29CA" w:rsidR="00450771" w:rsidRDefault="00450771" w:rsidP="00450771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  <w:r w:rsidRPr="006E6F40">
        <w:rPr>
          <w:rFonts w:ascii="Times New Roman" w:eastAsia="MS Mincho" w:hAnsi="Times New Roman"/>
          <w:b/>
          <w:sz w:val="26"/>
          <w:szCs w:val="26"/>
        </w:rPr>
        <w:lastRenderedPageBreak/>
        <w:t>Схема</w:t>
      </w:r>
    </w:p>
    <w:p w14:paraId="6EE0F003" w14:textId="5C5968B1" w:rsidR="00450771" w:rsidRDefault="00450771" w:rsidP="0045077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места размещения нестационарного</w:t>
      </w:r>
      <w:r w:rsidRPr="00892DEE">
        <w:rPr>
          <w:rFonts w:ascii="Times New Roman" w:eastAsia="MS Mincho" w:hAnsi="Times New Roman"/>
          <w:b/>
          <w:sz w:val="26"/>
          <w:szCs w:val="26"/>
        </w:rPr>
        <w:t xml:space="preserve"> </w:t>
      </w:r>
      <w:r>
        <w:rPr>
          <w:rFonts w:ascii="Times New Roman" w:eastAsia="MS Mincho" w:hAnsi="Times New Roman"/>
          <w:b/>
          <w:sz w:val="26"/>
          <w:szCs w:val="26"/>
        </w:rPr>
        <w:t>торгового объекта</w:t>
      </w:r>
    </w:p>
    <w:p w14:paraId="6D122F2E" w14:textId="77777777" w:rsidR="00F418A1" w:rsidRDefault="00F418A1" w:rsidP="00450771">
      <w:pPr>
        <w:pStyle w:val="a5"/>
        <w:jc w:val="center"/>
        <w:rPr>
          <w:rFonts w:ascii="Times New Roman" w:eastAsia="MS Mincho" w:hAnsi="Times New Roman"/>
          <w:b/>
          <w:sz w:val="26"/>
          <w:szCs w:val="26"/>
        </w:rPr>
      </w:pPr>
    </w:p>
    <w:tbl>
      <w:tblPr>
        <w:tblStyle w:val="a9"/>
        <w:tblW w:w="10367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120"/>
        <w:gridCol w:w="3543"/>
      </w:tblGrid>
      <w:tr w:rsidR="00450771" w14:paraId="1DD38641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4664A324" w14:textId="63AD2D77" w:rsidR="00450771" w:rsidRPr="00CE6974" w:rsidRDefault="0045077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892DEE"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Условный номер </w:t>
            </w:r>
            <w:r w:rsidR="00F460CE">
              <w:rPr>
                <w:rFonts w:ascii="Times New Roman" w:eastAsia="MS Mincho" w:hAnsi="Times New Roman"/>
                <w:b/>
                <w:sz w:val="22"/>
                <w:szCs w:val="22"/>
              </w:rPr>
              <w:t>8</w:t>
            </w:r>
            <w:r w:rsidR="00BA7B57">
              <w:rPr>
                <w:rFonts w:ascii="Times New Roman" w:eastAsia="MS Mincho" w:hAnsi="Times New Roman"/>
                <w:b/>
                <w:sz w:val="22"/>
                <w:szCs w:val="22"/>
              </w:rPr>
              <w:t>3</w:t>
            </w:r>
          </w:p>
        </w:tc>
      </w:tr>
      <w:tr w:rsidR="00450771" w14:paraId="5835CD8D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56D22DD9" w14:textId="68D5EC53" w:rsidR="00450771" w:rsidRDefault="0045077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Адрес расположения 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>(место расположения нестационарного торгового объекта/</w:t>
            </w:r>
            <w:r w:rsidR="001B69E6">
              <w:rPr>
                <w:rFonts w:ascii="Times New Roman" w:eastAsia="MS Mincho" w:hAnsi="Times New Roman"/>
                <w:bCs/>
                <w:sz w:val="22"/>
                <w:szCs w:val="22"/>
              </w:rPr>
              <w:t>зоны</w:t>
            </w:r>
            <w:r w:rsidRPr="00580502"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размещения)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: </w:t>
            </w:r>
            <w:r w:rsidRPr="00EF1052">
              <w:rPr>
                <w:rFonts w:ascii="Times New Roman" w:eastAsia="MS Mincho" w:hAnsi="Times New Roman"/>
                <w:bCs/>
                <w:sz w:val="22"/>
                <w:szCs w:val="22"/>
              </w:rPr>
              <w:t>Российская Федерация, Иркутская область, городской округ город Усолье-Сибирское, город Усолье-Сибирское,</w:t>
            </w:r>
            <w:r>
              <w:rPr>
                <w:rFonts w:ascii="Times New Roman" w:eastAsia="MS Mincho" w:hAnsi="Times New Roman"/>
                <w:bCs/>
                <w:sz w:val="22"/>
                <w:szCs w:val="22"/>
              </w:rPr>
              <w:t xml:space="preserve"> в районе </w:t>
            </w:r>
            <w:r w:rsidRPr="00D33A32">
              <w:rPr>
                <w:rFonts w:ascii="Times New Roman" w:eastAsia="MS Mincho" w:hAnsi="Times New Roman"/>
                <w:bCs/>
                <w:sz w:val="22"/>
                <w:szCs w:val="22"/>
              </w:rPr>
              <w:t>ул. Бабушкина, 8а</w:t>
            </w:r>
          </w:p>
        </w:tc>
      </w:tr>
      <w:tr w:rsidR="00450771" w:rsidRPr="0027463D" w14:paraId="6E4086FE" w14:textId="77777777" w:rsidTr="00FF66EB">
        <w:trPr>
          <w:trHeight w:val="113"/>
        </w:trPr>
        <w:tc>
          <w:tcPr>
            <w:tcW w:w="10367" w:type="dxa"/>
            <w:gridSpan w:val="3"/>
            <w:vAlign w:val="center"/>
          </w:tcPr>
          <w:p w14:paraId="231B6D65" w14:textId="77F2C6EE" w:rsidR="00450771" w:rsidRPr="0027463D" w:rsidRDefault="0080011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 xml:space="preserve">Площадь места размещения НТО </w:t>
            </w:r>
            <w:r w:rsidR="00450771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28</w:t>
            </w:r>
            <w:r w:rsidR="00450771" w:rsidRPr="002746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450771" w:rsidRPr="0027463D">
              <w:rPr>
                <w:rFonts w:ascii="Times New Roman" w:eastAsia="MS Mincho" w:hAnsi="Times New Roman"/>
                <w:b/>
                <w:sz w:val="22"/>
                <w:szCs w:val="22"/>
              </w:rPr>
              <w:t>м²</w:t>
            </w:r>
          </w:p>
        </w:tc>
      </w:tr>
      <w:tr w:rsidR="00450771" w14:paraId="4E54E525" w14:textId="77777777" w:rsidTr="00FF66EB">
        <w:trPr>
          <w:trHeight w:val="113"/>
        </w:trPr>
        <w:tc>
          <w:tcPr>
            <w:tcW w:w="3704" w:type="dxa"/>
            <w:vMerge w:val="restart"/>
            <w:vAlign w:val="center"/>
          </w:tcPr>
          <w:p w14:paraId="3C87AD2B" w14:textId="77777777" w:rsidR="00450771" w:rsidRPr="00000A27" w:rsidRDefault="0045077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000A27">
              <w:rPr>
                <w:rFonts w:ascii="Times New Roman" w:eastAsia="MS Mincho" w:hAnsi="Times New Roman"/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6663" w:type="dxa"/>
            <w:gridSpan w:val="2"/>
            <w:vAlign w:val="center"/>
          </w:tcPr>
          <w:p w14:paraId="3C0B1DDE" w14:textId="77777777" w:rsidR="00450771" w:rsidRPr="00CE6974" w:rsidRDefault="0045077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Координаты</w:t>
            </w:r>
            <w:r>
              <w:rPr>
                <w:rFonts w:ascii="Times New Roman" w:hAnsi="Times New Roman" w:cs="Times New Roman"/>
                <w:b/>
              </w:rPr>
              <w:t xml:space="preserve"> поворотных точек места размещения нестационарного торгового объекта</w:t>
            </w:r>
            <w:r w:rsidRPr="00CE6974">
              <w:rPr>
                <w:rFonts w:ascii="Times New Roman" w:hAnsi="Times New Roman" w:cs="Times New Roman"/>
                <w:b/>
              </w:rPr>
              <w:t>, м</w:t>
            </w:r>
          </w:p>
          <w:p w14:paraId="11859FEC" w14:textId="77777777" w:rsidR="00450771" w:rsidRPr="00CE6974" w:rsidRDefault="0045077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 w:rsidRPr="00CE6974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з</w:t>
            </w:r>
            <w:r w:rsidRPr="00CE6974">
              <w:rPr>
                <w:rFonts w:ascii="Times New Roman" w:hAnsi="Times New Roman"/>
                <w:sz w:val="22"/>
              </w:rPr>
              <w:t>начения координат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CE6974">
              <w:rPr>
                <w:rFonts w:ascii="Times New Roman" w:hAnsi="Times New Roman"/>
                <w:sz w:val="22"/>
              </w:rPr>
              <w:t>указываются с округлением до 0,01 метра)</w:t>
            </w:r>
          </w:p>
        </w:tc>
      </w:tr>
      <w:tr w:rsidR="00450771" w14:paraId="40B56A2D" w14:textId="77777777" w:rsidTr="00FF66EB">
        <w:trPr>
          <w:trHeight w:val="113"/>
        </w:trPr>
        <w:tc>
          <w:tcPr>
            <w:tcW w:w="3704" w:type="dxa"/>
            <w:vMerge/>
            <w:vAlign w:val="center"/>
          </w:tcPr>
          <w:p w14:paraId="29E79010" w14:textId="77777777" w:rsidR="00450771" w:rsidRPr="00000A27" w:rsidRDefault="00450771" w:rsidP="00FF66EB">
            <w:pPr>
              <w:pStyle w:val="a5"/>
              <w:rPr>
                <w:rFonts w:ascii="Times New Roman" w:eastAsia="MS Mincho" w:hAnsi="Times New Roman"/>
                <w:b/>
                <w:sz w:val="22"/>
                <w:szCs w:val="22"/>
              </w:rPr>
            </w:pPr>
          </w:p>
        </w:tc>
        <w:tc>
          <w:tcPr>
            <w:tcW w:w="3120" w:type="dxa"/>
            <w:vAlign w:val="center"/>
          </w:tcPr>
          <w:p w14:paraId="338E8490" w14:textId="77777777" w:rsidR="00450771" w:rsidRPr="00CE6974" w:rsidRDefault="0045077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543" w:type="dxa"/>
            <w:vAlign w:val="center"/>
          </w:tcPr>
          <w:p w14:paraId="7D805E7A" w14:textId="77777777" w:rsidR="00450771" w:rsidRPr="00CE6974" w:rsidRDefault="0045077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E6974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450771" w14:paraId="1A86F8E6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0AB723EE" w14:textId="77777777" w:rsidR="00450771" w:rsidRPr="00000A27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3120" w:type="dxa"/>
            <w:vAlign w:val="center"/>
          </w:tcPr>
          <w:p w14:paraId="2EEA244C" w14:textId="77777777" w:rsidR="00450771" w:rsidRPr="00CE6974" w:rsidRDefault="0045077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43" w:type="dxa"/>
            <w:vAlign w:val="center"/>
          </w:tcPr>
          <w:p w14:paraId="677F5258" w14:textId="77777777" w:rsidR="00450771" w:rsidRPr="00CE6974" w:rsidRDefault="00450771" w:rsidP="00FF66E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50771" w14:paraId="21FFF35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47075DDB" w14:textId="77777777" w:rsidR="00450771" w:rsidRPr="00CE6974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н1</w:t>
            </w:r>
          </w:p>
        </w:tc>
        <w:tc>
          <w:tcPr>
            <w:tcW w:w="3120" w:type="dxa"/>
            <w:vAlign w:val="center"/>
          </w:tcPr>
          <w:p w14:paraId="00A86D49" w14:textId="2D63803B" w:rsidR="00450771" w:rsidRPr="00AC4CCA" w:rsidRDefault="007B6028" w:rsidP="00FF66EB">
            <w:pPr>
              <w:jc w:val="center"/>
            </w:pPr>
            <w:r>
              <w:t xml:space="preserve">435051.83 </w:t>
            </w:r>
          </w:p>
        </w:tc>
        <w:tc>
          <w:tcPr>
            <w:tcW w:w="3543" w:type="dxa"/>
            <w:vAlign w:val="center"/>
          </w:tcPr>
          <w:p w14:paraId="58752B03" w14:textId="3F6BA3CE" w:rsidR="00450771" w:rsidRPr="00AC4CCA" w:rsidRDefault="007B6028" w:rsidP="007B6028">
            <w:pPr>
              <w:jc w:val="center"/>
            </w:pPr>
            <w:r>
              <w:t>3291228.41</w:t>
            </w:r>
          </w:p>
        </w:tc>
      </w:tr>
      <w:tr w:rsidR="00450771" w14:paraId="27C2C66E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32779CA" w14:textId="77777777" w:rsidR="00450771" w:rsidRPr="00CE6974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н2</w:t>
            </w:r>
          </w:p>
        </w:tc>
        <w:tc>
          <w:tcPr>
            <w:tcW w:w="3120" w:type="dxa"/>
            <w:vAlign w:val="center"/>
          </w:tcPr>
          <w:p w14:paraId="4C784021" w14:textId="520538DE" w:rsidR="00450771" w:rsidRPr="00AC4CCA" w:rsidRDefault="007B6028" w:rsidP="00FF66EB">
            <w:pPr>
              <w:jc w:val="center"/>
            </w:pPr>
            <w:r>
              <w:t xml:space="preserve">435058.76 </w:t>
            </w:r>
          </w:p>
        </w:tc>
        <w:tc>
          <w:tcPr>
            <w:tcW w:w="3543" w:type="dxa"/>
            <w:vAlign w:val="center"/>
          </w:tcPr>
          <w:p w14:paraId="3C4114AB" w14:textId="5701B3B8" w:rsidR="00450771" w:rsidRPr="00AC4CCA" w:rsidRDefault="007B6028" w:rsidP="007B6028">
            <w:pPr>
              <w:jc w:val="center"/>
            </w:pPr>
            <w:r>
              <w:t>3291229.39</w:t>
            </w:r>
          </w:p>
        </w:tc>
      </w:tr>
      <w:tr w:rsidR="00450771" w14:paraId="27842EF9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7643296C" w14:textId="77777777" w:rsidR="00450771" w:rsidRPr="00CE6974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н3</w:t>
            </w:r>
          </w:p>
        </w:tc>
        <w:tc>
          <w:tcPr>
            <w:tcW w:w="3120" w:type="dxa"/>
            <w:vAlign w:val="center"/>
          </w:tcPr>
          <w:p w14:paraId="09990EAC" w14:textId="240AEBCF" w:rsidR="00450771" w:rsidRPr="00AC4CCA" w:rsidRDefault="007B6028" w:rsidP="00FF66EB">
            <w:pPr>
              <w:jc w:val="center"/>
            </w:pPr>
            <w:r>
              <w:t xml:space="preserve">435058.20  </w:t>
            </w:r>
          </w:p>
        </w:tc>
        <w:tc>
          <w:tcPr>
            <w:tcW w:w="3543" w:type="dxa"/>
            <w:vAlign w:val="center"/>
          </w:tcPr>
          <w:p w14:paraId="4FD48877" w14:textId="1649BE89" w:rsidR="00450771" w:rsidRPr="00AC4CCA" w:rsidRDefault="007B6028" w:rsidP="007B6028">
            <w:pPr>
              <w:jc w:val="center"/>
            </w:pPr>
            <w:r>
              <w:t>3291233.35</w:t>
            </w:r>
          </w:p>
        </w:tc>
      </w:tr>
      <w:tr w:rsidR="00450771" w14:paraId="661FC11A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150AD5F5" w14:textId="77777777" w:rsidR="00450771" w:rsidRPr="00CE6974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val="en-US"/>
              </w:rPr>
              <w:t>н4</w:t>
            </w:r>
          </w:p>
        </w:tc>
        <w:tc>
          <w:tcPr>
            <w:tcW w:w="3120" w:type="dxa"/>
            <w:vAlign w:val="center"/>
          </w:tcPr>
          <w:p w14:paraId="5BBEE720" w14:textId="222FEFB0" w:rsidR="00450771" w:rsidRPr="00AC4CCA" w:rsidRDefault="007B6028" w:rsidP="00FF66EB">
            <w:pPr>
              <w:jc w:val="center"/>
            </w:pPr>
            <w:r>
              <w:t xml:space="preserve">435051.27  </w:t>
            </w:r>
          </w:p>
        </w:tc>
        <w:tc>
          <w:tcPr>
            <w:tcW w:w="3543" w:type="dxa"/>
            <w:vAlign w:val="center"/>
          </w:tcPr>
          <w:p w14:paraId="45B5AFA2" w14:textId="193652A1" w:rsidR="00450771" w:rsidRPr="00AC4CCA" w:rsidRDefault="007B6028" w:rsidP="007B6028">
            <w:pPr>
              <w:jc w:val="center"/>
            </w:pPr>
            <w:r>
              <w:t>3291232.37</w:t>
            </w:r>
          </w:p>
        </w:tc>
      </w:tr>
      <w:tr w:rsidR="00450771" w14:paraId="4A98D040" w14:textId="77777777" w:rsidTr="00FF66EB">
        <w:trPr>
          <w:trHeight w:val="113"/>
        </w:trPr>
        <w:tc>
          <w:tcPr>
            <w:tcW w:w="3704" w:type="dxa"/>
            <w:vAlign w:val="center"/>
          </w:tcPr>
          <w:p w14:paraId="6B3FE7D2" w14:textId="77777777" w:rsidR="00450771" w:rsidRPr="0025504F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н1</w:t>
            </w:r>
          </w:p>
        </w:tc>
        <w:tc>
          <w:tcPr>
            <w:tcW w:w="3120" w:type="dxa"/>
            <w:vAlign w:val="center"/>
          </w:tcPr>
          <w:p w14:paraId="0DAD5A47" w14:textId="6F9AD6D0" w:rsidR="00450771" w:rsidRPr="00AC4CCA" w:rsidRDefault="007B6028" w:rsidP="007B6028">
            <w:pPr>
              <w:jc w:val="center"/>
            </w:pPr>
            <w:r>
              <w:t xml:space="preserve">435051.83 </w:t>
            </w:r>
          </w:p>
        </w:tc>
        <w:tc>
          <w:tcPr>
            <w:tcW w:w="3543" w:type="dxa"/>
            <w:vAlign w:val="center"/>
          </w:tcPr>
          <w:p w14:paraId="4E6D1A5A" w14:textId="540CA767" w:rsidR="00450771" w:rsidRPr="00AC4CCA" w:rsidRDefault="007B6028" w:rsidP="00FF66EB">
            <w:pPr>
              <w:jc w:val="center"/>
            </w:pPr>
            <w:r>
              <w:t>3291228.41</w:t>
            </w:r>
          </w:p>
        </w:tc>
      </w:tr>
      <w:tr w:rsidR="00450771" w14:paraId="44DEBC69" w14:textId="77777777" w:rsidTr="00FF66EB">
        <w:trPr>
          <w:trHeight w:val="483"/>
        </w:trPr>
        <w:tc>
          <w:tcPr>
            <w:tcW w:w="10367" w:type="dxa"/>
            <w:gridSpan w:val="3"/>
          </w:tcPr>
          <w:p w14:paraId="637A141E" w14:textId="77777777" w:rsidR="00450771" w:rsidRDefault="00450771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5D62C02D" w14:textId="6F42DAFC" w:rsidR="00450771" w:rsidRDefault="00FA6E56" w:rsidP="00FF66EB">
            <w:pPr>
              <w:pStyle w:val="a5"/>
              <w:jc w:val="center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noProof/>
                <w:sz w:val="22"/>
                <w:szCs w:val="22"/>
              </w:rPr>
              <w:drawing>
                <wp:inline distT="0" distB="0" distL="0" distR="0" wp14:anchorId="3D32A6AE" wp14:editId="72D7F260">
                  <wp:extent cx="6105525" cy="4895850"/>
                  <wp:effectExtent l="0" t="0" r="9525" b="0"/>
                  <wp:docPr id="456553889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144162" w14:textId="77777777" w:rsidR="009C1C4E" w:rsidRDefault="009C1C4E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3073732A" w14:textId="339CF949" w:rsidR="00450771" w:rsidRDefault="00450771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Масштаб 1:500</w:t>
            </w:r>
          </w:p>
          <w:p w14:paraId="5815CC8D" w14:textId="77777777" w:rsidR="00450771" w:rsidRDefault="00450771" w:rsidP="00FF66EB">
            <w:pPr>
              <w:pStyle w:val="a5"/>
              <w:tabs>
                <w:tab w:val="left" w:pos="5685"/>
              </w:tabs>
              <w:jc w:val="center"/>
              <w:rPr>
                <w:rFonts w:ascii="Times New Roman" w:eastAsia="MS Mincho" w:hAnsi="Times New Roman"/>
                <w:b/>
              </w:rPr>
            </w:pPr>
          </w:p>
          <w:p w14:paraId="57552333" w14:textId="77777777" w:rsidR="00450771" w:rsidRDefault="0045077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A6774E">
              <w:rPr>
                <w:rFonts w:ascii="Times New Roman" w:eastAsia="MS Mincho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49546A1" wp14:editId="4DC373B7">
                      <wp:simplePos x="0" y="0"/>
                      <wp:positionH relativeFrom="column">
                        <wp:posOffset>7938</wp:posOffset>
                      </wp:positionH>
                      <wp:positionV relativeFrom="paragraph">
                        <wp:posOffset>80645</wp:posOffset>
                      </wp:positionV>
                      <wp:extent cx="490537" cy="0"/>
                      <wp:effectExtent l="0" t="19050" r="24130" b="19050"/>
                      <wp:wrapNone/>
                      <wp:docPr id="143332577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90537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743C2D8" id="Прямая соединительная линия 4" o:spid="_x0000_s1026" style="position:absolute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6.35pt" to="39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" strokecolor="windowText" strokeweight="3pt"/>
                  </w:pict>
                </mc:Fallback>
              </mc:AlternateContent>
            </w:r>
            <w:r>
              <w:rPr>
                <w:rFonts w:ascii="Times New Roman" w:eastAsia="MS Mincho" w:hAnsi="Times New Roman"/>
              </w:rPr>
              <w:t xml:space="preserve">                             </w:t>
            </w:r>
            <w:r w:rsidRPr="00223DB2">
              <w:rPr>
                <w:rFonts w:ascii="Times New Roman" w:eastAsia="MS Mincho" w:hAnsi="Times New Roman"/>
              </w:rPr>
              <w:t>-  граница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>места размещения нестационарного торгового объекта</w:t>
            </w:r>
          </w:p>
          <w:p w14:paraId="07297ABA" w14:textId="02CA1A83" w:rsidR="00450771" w:rsidRPr="00223DB2" w:rsidRDefault="0045077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</w:rPr>
            </w:pPr>
            <w:r w:rsidRPr="0025504F">
              <w:rPr>
                <w:rFonts w:ascii="Times New Roman" w:eastAsia="MS Mincho" w:hAnsi="Times New Roman"/>
              </w:rPr>
              <w:t>38:</w:t>
            </w:r>
            <w:r>
              <w:rPr>
                <w:rFonts w:ascii="Times New Roman" w:eastAsia="MS Mincho" w:hAnsi="Times New Roman"/>
              </w:rPr>
              <w:t>31</w:t>
            </w:r>
            <w:r w:rsidRPr="0025504F">
              <w:rPr>
                <w:rFonts w:ascii="Times New Roman" w:eastAsia="MS Mincho" w:hAnsi="Times New Roman"/>
              </w:rPr>
              <w:t>:0000</w:t>
            </w:r>
            <w:r>
              <w:rPr>
                <w:rFonts w:ascii="Times New Roman" w:eastAsia="MS Mincho" w:hAnsi="Times New Roman"/>
              </w:rPr>
              <w:t>00</w:t>
            </w:r>
            <w:r w:rsidRPr="0025504F">
              <w:rPr>
                <w:rFonts w:ascii="Times New Roman" w:eastAsia="MS Mincho" w:hAnsi="Times New Roman"/>
              </w:rPr>
              <w:t>:</w:t>
            </w:r>
            <w:r>
              <w:rPr>
                <w:rFonts w:ascii="Times New Roman" w:eastAsia="MS Mincho" w:hAnsi="Times New Roman"/>
              </w:rPr>
              <w:t>20</w:t>
            </w:r>
            <w:r w:rsidRPr="0025504F">
              <w:rPr>
                <w:rFonts w:ascii="Times New Roman" w:eastAsia="MS Mincho" w:hAnsi="Times New Roman"/>
              </w:rPr>
              <w:t xml:space="preserve">  </w:t>
            </w:r>
            <w:r w:rsidRPr="00223DB2">
              <w:rPr>
                <w:rFonts w:ascii="Times New Roman" w:eastAsia="MS Mincho" w:hAnsi="Times New Roman"/>
              </w:rPr>
              <w:t xml:space="preserve">-  кадастровый </w:t>
            </w:r>
            <w:r>
              <w:rPr>
                <w:rFonts w:ascii="Times New Roman" w:eastAsia="MS Mincho" w:hAnsi="Times New Roman"/>
              </w:rPr>
              <w:t>номер земельного участка</w:t>
            </w:r>
            <w:r w:rsidRPr="00223DB2">
              <w:rPr>
                <w:rFonts w:ascii="Times New Roman" w:eastAsia="MS Mincho" w:hAnsi="Times New Roman"/>
              </w:rPr>
              <w:t xml:space="preserve">  </w:t>
            </w:r>
          </w:p>
          <w:p w14:paraId="5D55EFD6" w14:textId="1E67CBF0" w:rsidR="00450771" w:rsidRPr="00EF0FF4" w:rsidRDefault="00450771" w:rsidP="00FF66EB">
            <w:pPr>
              <w:pStyle w:val="a5"/>
              <w:tabs>
                <w:tab w:val="left" w:pos="5685"/>
              </w:tabs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</w:rPr>
              <w:t>н</w:t>
            </w:r>
            <w:r w:rsidRPr="00223DB2">
              <w:rPr>
                <w:rFonts w:ascii="Times New Roman" w:eastAsia="MS Mincho" w:hAnsi="Times New Roman"/>
              </w:rPr>
              <w:t xml:space="preserve">2            </w:t>
            </w:r>
            <w:r>
              <w:rPr>
                <w:rFonts w:ascii="Times New Roman" w:eastAsia="MS Mincho" w:hAnsi="Times New Roman"/>
              </w:rPr>
              <w:t xml:space="preserve">             </w:t>
            </w:r>
            <w:r w:rsidRPr="00223DB2">
              <w:rPr>
                <w:rFonts w:ascii="Times New Roman" w:eastAsia="MS Mincho" w:hAnsi="Times New Roman"/>
              </w:rPr>
              <w:t xml:space="preserve">- обозначение </w:t>
            </w:r>
            <w:r>
              <w:rPr>
                <w:rFonts w:ascii="Times New Roman" w:eastAsia="MS Mincho" w:hAnsi="Times New Roman"/>
              </w:rPr>
              <w:t>к</w:t>
            </w:r>
            <w:r w:rsidRPr="0025504F">
              <w:rPr>
                <w:rFonts w:ascii="Times New Roman" w:eastAsia="MS Mincho" w:hAnsi="Times New Roman"/>
              </w:rPr>
              <w:t>оординаты поворотных точек места размещения нестационарного торгового</w:t>
            </w:r>
            <w:r>
              <w:rPr>
                <w:rFonts w:ascii="Times New Roman" w:eastAsia="MS Mincho" w:hAnsi="Times New Roman"/>
              </w:rPr>
              <w:t xml:space="preserve"> </w:t>
            </w:r>
            <w:r w:rsidRPr="0025504F">
              <w:rPr>
                <w:rFonts w:ascii="Times New Roman" w:eastAsia="MS Mincho" w:hAnsi="Times New Roman"/>
              </w:rPr>
              <w:t xml:space="preserve">объекта </w:t>
            </w:r>
          </w:p>
        </w:tc>
      </w:tr>
    </w:tbl>
    <w:p w14:paraId="1FA0FD64" w14:textId="3F5B0BBE" w:rsidR="00233FBF" w:rsidRDefault="00233FBF" w:rsidP="00001280">
      <w:pPr>
        <w:pStyle w:val="a5"/>
        <w:ind w:left="4320" w:firstLine="720"/>
        <w:rPr>
          <w:rFonts w:ascii="Times New Roman" w:eastAsia="MS Mincho" w:hAnsi="Times New Roman"/>
          <w:b/>
          <w:sz w:val="26"/>
          <w:szCs w:val="26"/>
        </w:rPr>
      </w:pPr>
    </w:p>
    <w:sectPr w:rsidR="00233FBF" w:rsidSect="00F52827">
      <w:headerReference w:type="default" r:id="rId91"/>
      <w:pgSz w:w="11906" w:h="16838" w:code="9"/>
      <w:pgMar w:top="1134" w:right="567" w:bottom="851" w:left="907" w:header="28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503B1" w14:textId="77777777" w:rsidR="00007A8E" w:rsidRPr="00AB76C1" w:rsidRDefault="00007A8E" w:rsidP="008D394E">
      <w:r>
        <w:separator/>
      </w:r>
    </w:p>
  </w:endnote>
  <w:endnote w:type="continuationSeparator" w:id="0">
    <w:p w14:paraId="3C5D471B" w14:textId="77777777" w:rsidR="00007A8E" w:rsidRPr="00AB76C1" w:rsidRDefault="00007A8E" w:rsidP="008D3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6ECA" w14:textId="77777777" w:rsidR="00007A8E" w:rsidRPr="00AB76C1" w:rsidRDefault="00007A8E" w:rsidP="008D394E">
      <w:r>
        <w:separator/>
      </w:r>
    </w:p>
  </w:footnote>
  <w:footnote w:type="continuationSeparator" w:id="0">
    <w:p w14:paraId="5948C68B" w14:textId="77777777" w:rsidR="00007A8E" w:rsidRPr="00AB76C1" w:rsidRDefault="00007A8E" w:rsidP="008D3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4C87" w14:textId="77777777" w:rsidR="001A1F60" w:rsidRDefault="001A1F60" w:rsidP="00172517">
    <w:pPr>
      <w:pStyle w:val="a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0076B"/>
    <w:multiLevelType w:val="singleLevel"/>
    <w:tmpl w:val="7D280C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C5"/>
    <w:rsid w:val="00000A27"/>
    <w:rsid w:val="00001280"/>
    <w:rsid w:val="000012A1"/>
    <w:rsid w:val="00001E08"/>
    <w:rsid w:val="000030C6"/>
    <w:rsid w:val="000051B6"/>
    <w:rsid w:val="000063ED"/>
    <w:rsid w:val="00007A8E"/>
    <w:rsid w:val="000110F4"/>
    <w:rsid w:val="00012A50"/>
    <w:rsid w:val="00016829"/>
    <w:rsid w:val="00016D88"/>
    <w:rsid w:val="000216AC"/>
    <w:rsid w:val="0002174F"/>
    <w:rsid w:val="00022206"/>
    <w:rsid w:val="00025D9A"/>
    <w:rsid w:val="000261AE"/>
    <w:rsid w:val="00026F2D"/>
    <w:rsid w:val="000279B8"/>
    <w:rsid w:val="0003009C"/>
    <w:rsid w:val="00033C23"/>
    <w:rsid w:val="000352C3"/>
    <w:rsid w:val="00037160"/>
    <w:rsid w:val="00040BE0"/>
    <w:rsid w:val="0004495D"/>
    <w:rsid w:val="00050F00"/>
    <w:rsid w:val="000525CE"/>
    <w:rsid w:val="00054B9B"/>
    <w:rsid w:val="0006782B"/>
    <w:rsid w:val="0007675F"/>
    <w:rsid w:val="0007693C"/>
    <w:rsid w:val="00080532"/>
    <w:rsid w:val="00082181"/>
    <w:rsid w:val="00091957"/>
    <w:rsid w:val="00094E79"/>
    <w:rsid w:val="000A2F4A"/>
    <w:rsid w:val="000A377F"/>
    <w:rsid w:val="000A616B"/>
    <w:rsid w:val="000B7208"/>
    <w:rsid w:val="000C7B95"/>
    <w:rsid w:val="000C7C8B"/>
    <w:rsid w:val="000D051E"/>
    <w:rsid w:val="000D2785"/>
    <w:rsid w:val="000D2C56"/>
    <w:rsid w:val="000D5F99"/>
    <w:rsid w:val="000D659C"/>
    <w:rsid w:val="0010018E"/>
    <w:rsid w:val="0010378A"/>
    <w:rsid w:val="00105C2F"/>
    <w:rsid w:val="0011433B"/>
    <w:rsid w:val="00120CF3"/>
    <w:rsid w:val="0012262E"/>
    <w:rsid w:val="00123145"/>
    <w:rsid w:val="00124ABA"/>
    <w:rsid w:val="00127228"/>
    <w:rsid w:val="0013035A"/>
    <w:rsid w:val="00136B7B"/>
    <w:rsid w:val="001371E2"/>
    <w:rsid w:val="001439D5"/>
    <w:rsid w:val="00150E49"/>
    <w:rsid w:val="001537E8"/>
    <w:rsid w:val="00160CC0"/>
    <w:rsid w:val="0016199E"/>
    <w:rsid w:val="00161AA9"/>
    <w:rsid w:val="00163788"/>
    <w:rsid w:val="0016435E"/>
    <w:rsid w:val="00171AE1"/>
    <w:rsid w:val="00172517"/>
    <w:rsid w:val="00172DC8"/>
    <w:rsid w:val="00173E7B"/>
    <w:rsid w:val="00175F47"/>
    <w:rsid w:val="001777E2"/>
    <w:rsid w:val="00180129"/>
    <w:rsid w:val="001803C7"/>
    <w:rsid w:val="001819B4"/>
    <w:rsid w:val="00181ADB"/>
    <w:rsid w:val="001823EB"/>
    <w:rsid w:val="00182999"/>
    <w:rsid w:val="00182E79"/>
    <w:rsid w:val="0019016E"/>
    <w:rsid w:val="001905EE"/>
    <w:rsid w:val="00191F08"/>
    <w:rsid w:val="00195DB1"/>
    <w:rsid w:val="001A061B"/>
    <w:rsid w:val="001A069D"/>
    <w:rsid w:val="001A0A55"/>
    <w:rsid w:val="001A1A81"/>
    <w:rsid w:val="001A1F60"/>
    <w:rsid w:val="001A2CE3"/>
    <w:rsid w:val="001A5E54"/>
    <w:rsid w:val="001A6507"/>
    <w:rsid w:val="001B6589"/>
    <w:rsid w:val="001B69E6"/>
    <w:rsid w:val="001C45C0"/>
    <w:rsid w:val="001C55CC"/>
    <w:rsid w:val="001C5997"/>
    <w:rsid w:val="001C69CF"/>
    <w:rsid w:val="001D703B"/>
    <w:rsid w:val="001D73C6"/>
    <w:rsid w:val="001E4ABB"/>
    <w:rsid w:val="001E6AA8"/>
    <w:rsid w:val="001F110C"/>
    <w:rsid w:val="001F5146"/>
    <w:rsid w:val="001F52F0"/>
    <w:rsid w:val="00201F25"/>
    <w:rsid w:val="00203B9A"/>
    <w:rsid w:val="002057BE"/>
    <w:rsid w:val="00210E38"/>
    <w:rsid w:val="00212B33"/>
    <w:rsid w:val="00223DB2"/>
    <w:rsid w:val="002256B1"/>
    <w:rsid w:val="002339F5"/>
    <w:rsid w:val="00233FBF"/>
    <w:rsid w:val="002360DD"/>
    <w:rsid w:val="00237A0E"/>
    <w:rsid w:val="00237DC6"/>
    <w:rsid w:val="00240E89"/>
    <w:rsid w:val="002447E9"/>
    <w:rsid w:val="00245F70"/>
    <w:rsid w:val="0024708C"/>
    <w:rsid w:val="002505E4"/>
    <w:rsid w:val="002525EC"/>
    <w:rsid w:val="002531D6"/>
    <w:rsid w:val="0025504F"/>
    <w:rsid w:val="00260856"/>
    <w:rsid w:val="00260CE2"/>
    <w:rsid w:val="0026411A"/>
    <w:rsid w:val="002643C1"/>
    <w:rsid w:val="00265DB1"/>
    <w:rsid w:val="00266846"/>
    <w:rsid w:val="00267A8C"/>
    <w:rsid w:val="00267DF6"/>
    <w:rsid w:val="00271A32"/>
    <w:rsid w:val="002730F9"/>
    <w:rsid w:val="0027463D"/>
    <w:rsid w:val="0027567F"/>
    <w:rsid w:val="0027652B"/>
    <w:rsid w:val="00276692"/>
    <w:rsid w:val="0028078A"/>
    <w:rsid w:val="00280D84"/>
    <w:rsid w:val="002816F0"/>
    <w:rsid w:val="0028245E"/>
    <w:rsid w:val="0028383F"/>
    <w:rsid w:val="00285667"/>
    <w:rsid w:val="00285843"/>
    <w:rsid w:val="00285F32"/>
    <w:rsid w:val="002906A7"/>
    <w:rsid w:val="002939E7"/>
    <w:rsid w:val="002A23E3"/>
    <w:rsid w:val="002A25E5"/>
    <w:rsid w:val="002A4CAF"/>
    <w:rsid w:val="002A6595"/>
    <w:rsid w:val="002B04C2"/>
    <w:rsid w:val="002B11A9"/>
    <w:rsid w:val="002B160E"/>
    <w:rsid w:val="002B495D"/>
    <w:rsid w:val="002B64D3"/>
    <w:rsid w:val="002B67A3"/>
    <w:rsid w:val="002C3A97"/>
    <w:rsid w:val="002C6321"/>
    <w:rsid w:val="002C6386"/>
    <w:rsid w:val="002D65F5"/>
    <w:rsid w:val="002D6984"/>
    <w:rsid w:val="002E46AB"/>
    <w:rsid w:val="002F46C7"/>
    <w:rsid w:val="002F4CC0"/>
    <w:rsid w:val="002F50AB"/>
    <w:rsid w:val="002F58E9"/>
    <w:rsid w:val="002F5EDC"/>
    <w:rsid w:val="002F6359"/>
    <w:rsid w:val="002F6BF0"/>
    <w:rsid w:val="002F70C3"/>
    <w:rsid w:val="002F76D1"/>
    <w:rsid w:val="003078D4"/>
    <w:rsid w:val="00307CFA"/>
    <w:rsid w:val="00313852"/>
    <w:rsid w:val="0031418A"/>
    <w:rsid w:val="00315E98"/>
    <w:rsid w:val="00321335"/>
    <w:rsid w:val="003259F2"/>
    <w:rsid w:val="00330B5E"/>
    <w:rsid w:val="00331C7B"/>
    <w:rsid w:val="0033283E"/>
    <w:rsid w:val="003349DB"/>
    <w:rsid w:val="00335AE6"/>
    <w:rsid w:val="00337363"/>
    <w:rsid w:val="00341736"/>
    <w:rsid w:val="003431A0"/>
    <w:rsid w:val="00343CC0"/>
    <w:rsid w:val="00344F4A"/>
    <w:rsid w:val="00345C07"/>
    <w:rsid w:val="00350B83"/>
    <w:rsid w:val="003524DF"/>
    <w:rsid w:val="00360777"/>
    <w:rsid w:val="003625F0"/>
    <w:rsid w:val="00362FB5"/>
    <w:rsid w:val="00363CBD"/>
    <w:rsid w:val="00363F71"/>
    <w:rsid w:val="00367EAA"/>
    <w:rsid w:val="003703DA"/>
    <w:rsid w:val="00371637"/>
    <w:rsid w:val="003724F2"/>
    <w:rsid w:val="00377A54"/>
    <w:rsid w:val="00377A73"/>
    <w:rsid w:val="003805C1"/>
    <w:rsid w:val="00383BD5"/>
    <w:rsid w:val="00385FD1"/>
    <w:rsid w:val="003908DA"/>
    <w:rsid w:val="00391A4E"/>
    <w:rsid w:val="0039313C"/>
    <w:rsid w:val="00394389"/>
    <w:rsid w:val="003947CD"/>
    <w:rsid w:val="003A1467"/>
    <w:rsid w:val="003A1FAA"/>
    <w:rsid w:val="003A4AE1"/>
    <w:rsid w:val="003A5A6F"/>
    <w:rsid w:val="003A6573"/>
    <w:rsid w:val="003B45DC"/>
    <w:rsid w:val="003B5CF5"/>
    <w:rsid w:val="003B6317"/>
    <w:rsid w:val="003C0ABD"/>
    <w:rsid w:val="003C0B5F"/>
    <w:rsid w:val="003C2BEB"/>
    <w:rsid w:val="003C4003"/>
    <w:rsid w:val="003C4BA9"/>
    <w:rsid w:val="003C72B6"/>
    <w:rsid w:val="003E1CBD"/>
    <w:rsid w:val="003F2B39"/>
    <w:rsid w:val="003F489E"/>
    <w:rsid w:val="003F5558"/>
    <w:rsid w:val="003F72C9"/>
    <w:rsid w:val="00402BF8"/>
    <w:rsid w:val="00404D97"/>
    <w:rsid w:val="00406411"/>
    <w:rsid w:val="0042000E"/>
    <w:rsid w:val="00420D72"/>
    <w:rsid w:val="00424AF6"/>
    <w:rsid w:val="00433005"/>
    <w:rsid w:val="0043415F"/>
    <w:rsid w:val="00434F18"/>
    <w:rsid w:val="00436EC7"/>
    <w:rsid w:val="00440F55"/>
    <w:rsid w:val="00441578"/>
    <w:rsid w:val="00441BCC"/>
    <w:rsid w:val="00444561"/>
    <w:rsid w:val="00450771"/>
    <w:rsid w:val="00450B37"/>
    <w:rsid w:val="00450C12"/>
    <w:rsid w:val="00452C97"/>
    <w:rsid w:val="004565F1"/>
    <w:rsid w:val="004605D4"/>
    <w:rsid w:val="0046150D"/>
    <w:rsid w:val="004641FB"/>
    <w:rsid w:val="0046535C"/>
    <w:rsid w:val="00466118"/>
    <w:rsid w:val="00466E16"/>
    <w:rsid w:val="00470277"/>
    <w:rsid w:val="004779C9"/>
    <w:rsid w:val="004911C5"/>
    <w:rsid w:val="004A0D13"/>
    <w:rsid w:val="004A5735"/>
    <w:rsid w:val="004A632D"/>
    <w:rsid w:val="004B11E7"/>
    <w:rsid w:val="004B127E"/>
    <w:rsid w:val="004B30BD"/>
    <w:rsid w:val="004B5EE7"/>
    <w:rsid w:val="004C03F1"/>
    <w:rsid w:val="004C195A"/>
    <w:rsid w:val="004C22C7"/>
    <w:rsid w:val="004C4395"/>
    <w:rsid w:val="004C4676"/>
    <w:rsid w:val="004C7FBA"/>
    <w:rsid w:val="004D1A69"/>
    <w:rsid w:val="004D225B"/>
    <w:rsid w:val="004D3814"/>
    <w:rsid w:val="004D565A"/>
    <w:rsid w:val="004D578B"/>
    <w:rsid w:val="004D5BB0"/>
    <w:rsid w:val="004D612C"/>
    <w:rsid w:val="004D6307"/>
    <w:rsid w:val="004D6E4D"/>
    <w:rsid w:val="004D7ED8"/>
    <w:rsid w:val="004E1ED8"/>
    <w:rsid w:val="004E3519"/>
    <w:rsid w:val="004E5BB5"/>
    <w:rsid w:val="004E60C9"/>
    <w:rsid w:val="004F0CE1"/>
    <w:rsid w:val="004F16C6"/>
    <w:rsid w:val="004F26AC"/>
    <w:rsid w:val="00511CAD"/>
    <w:rsid w:val="005125A6"/>
    <w:rsid w:val="005128DD"/>
    <w:rsid w:val="0051427D"/>
    <w:rsid w:val="0051584C"/>
    <w:rsid w:val="005213FA"/>
    <w:rsid w:val="005219D6"/>
    <w:rsid w:val="00523FF9"/>
    <w:rsid w:val="00525298"/>
    <w:rsid w:val="005268E5"/>
    <w:rsid w:val="00527C51"/>
    <w:rsid w:val="00531F5C"/>
    <w:rsid w:val="0053371D"/>
    <w:rsid w:val="00533F77"/>
    <w:rsid w:val="00534A6F"/>
    <w:rsid w:val="00534DAB"/>
    <w:rsid w:val="00535B29"/>
    <w:rsid w:val="00535C9C"/>
    <w:rsid w:val="005364D9"/>
    <w:rsid w:val="005403AB"/>
    <w:rsid w:val="00541336"/>
    <w:rsid w:val="005443C9"/>
    <w:rsid w:val="005461F7"/>
    <w:rsid w:val="005522F6"/>
    <w:rsid w:val="005572B8"/>
    <w:rsid w:val="0056170F"/>
    <w:rsid w:val="00561812"/>
    <w:rsid w:val="005672EE"/>
    <w:rsid w:val="00572381"/>
    <w:rsid w:val="00576305"/>
    <w:rsid w:val="005803A7"/>
    <w:rsid w:val="00580430"/>
    <w:rsid w:val="00580502"/>
    <w:rsid w:val="005848CF"/>
    <w:rsid w:val="0058649F"/>
    <w:rsid w:val="00593C1D"/>
    <w:rsid w:val="00597A87"/>
    <w:rsid w:val="005A0E6D"/>
    <w:rsid w:val="005A1067"/>
    <w:rsid w:val="005A2F4E"/>
    <w:rsid w:val="005A4D90"/>
    <w:rsid w:val="005A77C1"/>
    <w:rsid w:val="005B3855"/>
    <w:rsid w:val="005B57D1"/>
    <w:rsid w:val="005C3C3F"/>
    <w:rsid w:val="005C5A5B"/>
    <w:rsid w:val="005C7A78"/>
    <w:rsid w:val="005D2970"/>
    <w:rsid w:val="005D2E22"/>
    <w:rsid w:val="005D3C47"/>
    <w:rsid w:val="005D3F81"/>
    <w:rsid w:val="005E19BF"/>
    <w:rsid w:val="005E2D79"/>
    <w:rsid w:val="005E75CB"/>
    <w:rsid w:val="005F2D24"/>
    <w:rsid w:val="005F6876"/>
    <w:rsid w:val="005F6E0A"/>
    <w:rsid w:val="00603D82"/>
    <w:rsid w:val="006056D3"/>
    <w:rsid w:val="00615461"/>
    <w:rsid w:val="00621E3D"/>
    <w:rsid w:val="0063263E"/>
    <w:rsid w:val="00652784"/>
    <w:rsid w:val="00655641"/>
    <w:rsid w:val="00655819"/>
    <w:rsid w:val="006602E3"/>
    <w:rsid w:val="006640E4"/>
    <w:rsid w:val="00667326"/>
    <w:rsid w:val="00674DB9"/>
    <w:rsid w:val="006750A7"/>
    <w:rsid w:val="00682A42"/>
    <w:rsid w:val="00684DAA"/>
    <w:rsid w:val="00685176"/>
    <w:rsid w:val="00687351"/>
    <w:rsid w:val="006902B7"/>
    <w:rsid w:val="00695D63"/>
    <w:rsid w:val="0069653E"/>
    <w:rsid w:val="0069689B"/>
    <w:rsid w:val="006B0B90"/>
    <w:rsid w:val="006B0CD7"/>
    <w:rsid w:val="006B11CD"/>
    <w:rsid w:val="006B4ABD"/>
    <w:rsid w:val="006B7DAE"/>
    <w:rsid w:val="006C1888"/>
    <w:rsid w:val="006C2E39"/>
    <w:rsid w:val="006C3E20"/>
    <w:rsid w:val="006C7CB9"/>
    <w:rsid w:val="006D5FCC"/>
    <w:rsid w:val="006D7050"/>
    <w:rsid w:val="006E603E"/>
    <w:rsid w:val="006E6F40"/>
    <w:rsid w:val="006F16A0"/>
    <w:rsid w:val="006F172B"/>
    <w:rsid w:val="006F498B"/>
    <w:rsid w:val="006F6F2F"/>
    <w:rsid w:val="007043E3"/>
    <w:rsid w:val="00707407"/>
    <w:rsid w:val="00712225"/>
    <w:rsid w:val="0071349B"/>
    <w:rsid w:val="00714C24"/>
    <w:rsid w:val="00717E71"/>
    <w:rsid w:val="00723B6A"/>
    <w:rsid w:val="00731F37"/>
    <w:rsid w:val="0073247D"/>
    <w:rsid w:val="00733EED"/>
    <w:rsid w:val="007364D8"/>
    <w:rsid w:val="007414DD"/>
    <w:rsid w:val="007468FE"/>
    <w:rsid w:val="00750BA4"/>
    <w:rsid w:val="00751484"/>
    <w:rsid w:val="00751BF1"/>
    <w:rsid w:val="00753895"/>
    <w:rsid w:val="00756C06"/>
    <w:rsid w:val="00760793"/>
    <w:rsid w:val="007608F9"/>
    <w:rsid w:val="00761267"/>
    <w:rsid w:val="00765957"/>
    <w:rsid w:val="007678BB"/>
    <w:rsid w:val="00770492"/>
    <w:rsid w:val="00770839"/>
    <w:rsid w:val="0077092B"/>
    <w:rsid w:val="00773309"/>
    <w:rsid w:val="00781494"/>
    <w:rsid w:val="00782C5F"/>
    <w:rsid w:val="00785BB2"/>
    <w:rsid w:val="00787E25"/>
    <w:rsid w:val="00791D9C"/>
    <w:rsid w:val="007A3A7B"/>
    <w:rsid w:val="007A6D7D"/>
    <w:rsid w:val="007B109D"/>
    <w:rsid w:val="007B22A6"/>
    <w:rsid w:val="007B4B67"/>
    <w:rsid w:val="007B6028"/>
    <w:rsid w:val="007B74CB"/>
    <w:rsid w:val="007C22C6"/>
    <w:rsid w:val="007C29B9"/>
    <w:rsid w:val="007C3A11"/>
    <w:rsid w:val="007C3BC2"/>
    <w:rsid w:val="007C3F24"/>
    <w:rsid w:val="007C40E4"/>
    <w:rsid w:val="007C4BDA"/>
    <w:rsid w:val="007C693F"/>
    <w:rsid w:val="007D1E89"/>
    <w:rsid w:val="007D5F5B"/>
    <w:rsid w:val="007D68A7"/>
    <w:rsid w:val="007D750D"/>
    <w:rsid w:val="007E19BA"/>
    <w:rsid w:val="007E2135"/>
    <w:rsid w:val="007E37B3"/>
    <w:rsid w:val="007F2D21"/>
    <w:rsid w:val="007F504D"/>
    <w:rsid w:val="007F50C1"/>
    <w:rsid w:val="007F7E52"/>
    <w:rsid w:val="00800111"/>
    <w:rsid w:val="008011D8"/>
    <w:rsid w:val="008034DA"/>
    <w:rsid w:val="008155A8"/>
    <w:rsid w:val="008155D7"/>
    <w:rsid w:val="00816794"/>
    <w:rsid w:val="00816E8F"/>
    <w:rsid w:val="00820A31"/>
    <w:rsid w:val="008245F3"/>
    <w:rsid w:val="00827C4D"/>
    <w:rsid w:val="008328E1"/>
    <w:rsid w:val="00833A08"/>
    <w:rsid w:val="00835923"/>
    <w:rsid w:val="00840324"/>
    <w:rsid w:val="00841164"/>
    <w:rsid w:val="00851249"/>
    <w:rsid w:val="00862487"/>
    <w:rsid w:val="008676C7"/>
    <w:rsid w:val="008774D2"/>
    <w:rsid w:val="0088048A"/>
    <w:rsid w:val="00881032"/>
    <w:rsid w:val="00892484"/>
    <w:rsid w:val="00892DEE"/>
    <w:rsid w:val="00894001"/>
    <w:rsid w:val="00894B1B"/>
    <w:rsid w:val="008964F6"/>
    <w:rsid w:val="00896A1D"/>
    <w:rsid w:val="00896CC4"/>
    <w:rsid w:val="008A071F"/>
    <w:rsid w:val="008A0A9D"/>
    <w:rsid w:val="008A31F0"/>
    <w:rsid w:val="008A5A3D"/>
    <w:rsid w:val="008A7308"/>
    <w:rsid w:val="008A7F47"/>
    <w:rsid w:val="008B0BF3"/>
    <w:rsid w:val="008B15D2"/>
    <w:rsid w:val="008B3C39"/>
    <w:rsid w:val="008B5030"/>
    <w:rsid w:val="008C08B6"/>
    <w:rsid w:val="008C0DF6"/>
    <w:rsid w:val="008C349C"/>
    <w:rsid w:val="008C5D4B"/>
    <w:rsid w:val="008D1309"/>
    <w:rsid w:val="008D35AE"/>
    <w:rsid w:val="008D38C5"/>
    <w:rsid w:val="008D394E"/>
    <w:rsid w:val="008D493F"/>
    <w:rsid w:val="008D6697"/>
    <w:rsid w:val="008D682D"/>
    <w:rsid w:val="008E41A3"/>
    <w:rsid w:val="008E54C2"/>
    <w:rsid w:val="008F1349"/>
    <w:rsid w:val="00900541"/>
    <w:rsid w:val="00900B28"/>
    <w:rsid w:val="0090197F"/>
    <w:rsid w:val="00903BA0"/>
    <w:rsid w:val="00905ADD"/>
    <w:rsid w:val="00906765"/>
    <w:rsid w:val="00907F90"/>
    <w:rsid w:val="00910819"/>
    <w:rsid w:val="009134C2"/>
    <w:rsid w:val="00917353"/>
    <w:rsid w:val="009248FC"/>
    <w:rsid w:val="009338EC"/>
    <w:rsid w:val="00934C1A"/>
    <w:rsid w:val="009448D7"/>
    <w:rsid w:val="0094533E"/>
    <w:rsid w:val="0094680A"/>
    <w:rsid w:val="00950915"/>
    <w:rsid w:val="00950A03"/>
    <w:rsid w:val="009518DD"/>
    <w:rsid w:val="0095394B"/>
    <w:rsid w:val="00953E12"/>
    <w:rsid w:val="00960691"/>
    <w:rsid w:val="00961AC3"/>
    <w:rsid w:val="0096714F"/>
    <w:rsid w:val="00972DBE"/>
    <w:rsid w:val="0098112D"/>
    <w:rsid w:val="009826C4"/>
    <w:rsid w:val="00985FAD"/>
    <w:rsid w:val="009872FE"/>
    <w:rsid w:val="00987A90"/>
    <w:rsid w:val="00993D46"/>
    <w:rsid w:val="0099560C"/>
    <w:rsid w:val="00995E6C"/>
    <w:rsid w:val="0099642C"/>
    <w:rsid w:val="009A3076"/>
    <w:rsid w:val="009A4D21"/>
    <w:rsid w:val="009A520A"/>
    <w:rsid w:val="009A5B8E"/>
    <w:rsid w:val="009A7EFB"/>
    <w:rsid w:val="009B1766"/>
    <w:rsid w:val="009B1B64"/>
    <w:rsid w:val="009B392B"/>
    <w:rsid w:val="009C1C4E"/>
    <w:rsid w:val="009C3A14"/>
    <w:rsid w:val="009E1540"/>
    <w:rsid w:val="009E1B2B"/>
    <w:rsid w:val="009E2C13"/>
    <w:rsid w:val="009E5ADC"/>
    <w:rsid w:val="009E64F5"/>
    <w:rsid w:val="009F2B2B"/>
    <w:rsid w:val="009F39B1"/>
    <w:rsid w:val="009F3C48"/>
    <w:rsid w:val="00A0092A"/>
    <w:rsid w:val="00A0247E"/>
    <w:rsid w:val="00A03CC3"/>
    <w:rsid w:val="00A062CE"/>
    <w:rsid w:val="00A063D2"/>
    <w:rsid w:val="00A07064"/>
    <w:rsid w:val="00A12687"/>
    <w:rsid w:val="00A12F9F"/>
    <w:rsid w:val="00A13D72"/>
    <w:rsid w:val="00A14A66"/>
    <w:rsid w:val="00A15B34"/>
    <w:rsid w:val="00A25538"/>
    <w:rsid w:val="00A31FD6"/>
    <w:rsid w:val="00A40A53"/>
    <w:rsid w:val="00A443D2"/>
    <w:rsid w:val="00A45747"/>
    <w:rsid w:val="00A45E0C"/>
    <w:rsid w:val="00A535BE"/>
    <w:rsid w:val="00A603E6"/>
    <w:rsid w:val="00A634F4"/>
    <w:rsid w:val="00A6774E"/>
    <w:rsid w:val="00A748B3"/>
    <w:rsid w:val="00A75E50"/>
    <w:rsid w:val="00A766B5"/>
    <w:rsid w:val="00A81961"/>
    <w:rsid w:val="00A8341E"/>
    <w:rsid w:val="00A83E85"/>
    <w:rsid w:val="00A83F25"/>
    <w:rsid w:val="00A903C7"/>
    <w:rsid w:val="00A905CE"/>
    <w:rsid w:val="00A948B5"/>
    <w:rsid w:val="00A95277"/>
    <w:rsid w:val="00A95906"/>
    <w:rsid w:val="00AA2AF4"/>
    <w:rsid w:val="00AA2B10"/>
    <w:rsid w:val="00AA384F"/>
    <w:rsid w:val="00AA392D"/>
    <w:rsid w:val="00AA4CB5"/>
    <w:rsid w:val="00AB0F58"/>
    <w:rsid w:val="00AB3841"/>
    <w:rsid w:val="00AB4C15"/>
    <w:rsid w:val="00AB5F25"/>
    <w:rsid w:val="00AB7EB0"/>
    <w:rsid w:val="00AC0C68"/>
    <w:rsid w:val="00AC4CCA"/>
    <w:rsid w:val="00AC5AE7"/>
    <w:rsid w:val="00AC6E31"/>
    <w:rsid w:val="00AD5C9F"/>
    <w:rsid w:val="00AD7F0E"/>
    <w:rsid w:val="00AE0361"/>
    <w:rsid w:val="00AE156F"/>
    <w:rsid w:val="00AE2D3B"/>
    <w:rsid w:val="00AE334B"/>
    <w:rsid w:val="00AE3FF2"/>
    <w:rsid w:val="00AE4F15"/>
    <w:rsid w:val="00AE534B"/>
    <w:rsid w:val="00AE676D"/>
    <w:rsid w:val="00AF0001"/>
    <w:rsid w:val="00AF195C"/>
    <w:rsid w:val="00AF7B6C"/>
    <w:rsid w:val="00B00620"/>
    <w:rsid w:val="00B00662"/>
    <w:rsid w:val="00B01910"/>
    <w:rsid w:val="00B01B6D"/>
    <w:rsid w:val="00B052DD"/>
    <w:rsid w:val="00B06783"/>
    <w:rsid w:val="00B06D62"/>
    <w:rsid w:val="00B07DAC"/>
    <w:rsid w:val="00B118A8"/>
    <w:rsid w:val="00B12733"/>
    <w:rsid w:val="00B15EC0"/>
    <w:rsid w:val="00B1639A"/>
    <w:rsid w:val="00B16602"/>
    <w:rsid w:val="00B16801"/>
    <w:rsid w:val="00B218EF"/>
    <w:rsid w:val="00B3137B"/>
    <w:rsid w:val="00B31A8C"/>
    <w:rsid w:val="00B32649"/>
    <w:rsid w:val="00B35E14"/>
    <w:rsid w:val="00B4018B"/>
    <w:rsid w:val="00B41B86"/>
    <w:rsid w:val="00B420F5"/>
    <w:rsid w:val="00B42148"/>
    <w:rsid w:val="00B44D4A"/>
    <w:rsid w:val="00B45D83"/>
    <w:rsid w:val="00B5002F"/>
    <w:rsid w:val="00B50218"/>
    <w:rsid w:val="00B50460"/>
    <w:rsid w:val="00B520B4"/>
    <w:rsid w:val="00B53B19"/>
    <w:rsid w:val="00B625E2"/>
    <w:rsid w:val="00B65A33"/>
    <w:rsid w:val="00B72E8C"/>
    <w:rsid w:val="00B7565F"/>
    <w:rsid w:val="00B75772"/>
    <w:rsid w:val="00B84C73"/>
    <w:rsid w:val="00B85822"/>
    <w:rsid w:val="00B91B26"/>
    <w:rsid w:val="00B92D9B"/>
    <w:rsid w:val="00B92FB0"/>
    <w:rsid w:val="00B955AD"/>
    <w:rsid w:val="00BA2178"/>
    <w:rsid w:val="00BA2C5A"/>
    <w:rsid w:val="00BA5588"/>
    <w:rsid w:val="00BA5ECE"/>
    <w:rsid w:val="00BA7B57"/>
    <w:rsid w:val="00BB0929"/>
    <w:rsid w:val="00BB1FFD"/>
    <w:rsid w:val="00BB56CE"/>
    <w:rsid w:val="00BB69B8"/>
    <w:rsid w:val="00BC0B54"/>
    <w:rsid w:val="00BC4765"/>
    <w:rsid w:val="00BC7107"/>
    <w:rsid w:val="00BC7D9B"/>
    <w:rsid w:val="00BD0965"/>
    <w:rsid w:val="00BD630D"/>
    <w:rsid w:val="00BD79F4"/>
    <w:rsid w:val="00BE0D86"/>
    <w:rsid w:val="00BE0F6B"/>
    <w:rsid w:val="00BE2EDA"/>
    <w:rsid w:val="00BE30DB"/>
    <w:rsid w:val="00BF631E"/>
    <w:rsid w:val="00BF7CA5"/>
    <w:rsid w:val="00C011EC"/>
    <w:rsid w:val="00C0405C"/>
    <w:rsid w:val="00C04240"/>
    <w:rsid w:val="00C05275"/>
    <w:rsid w:val="00C05854"/>
    <w:rsid w:val="00C060ED"/>
    <w:rsid w:val="00C11DC3"/>
    <w:rsid w:val="00C149DE"/>
    <w:rsid w:val="00C21461"/>
    <w:rsid w:val="00C24A0A"/>
    <w:rsid w:val="00C25C9B"/>
    <w:rsid w:val="00C3350B"/>
    <w:rsid w:val="00C33A19"/>
    <w:rsid w:val="00C3664A"/>
    <w:rsid w:val="00C41312"/>
    <w:rsid w:val="00C41B0D"/>
    <w:rsid w:val="00C41ED4"/>
    <w:rsid w:val="00C45220"/>
    <w:rsid w:val="00C462BF"/>
    <w:rsid w:val="00C5016B"/>
    <w:rsid w:val="00C518F8"/>
    <w:rsid w:val="00C55F88"/>
    <w:rsid w:val="00C57F3A"/>
    <w:rsid w:val="00C63542"/>
    <w:rsid w:val="00C664A1"/>
    <w:rsid w:val="00C711C6"/>
    <w:rsid w:val="00C71396"/>
    <w:rsid w:val="00C75F79"/>
    <w:rsid w:val="00C76ACC"/>
    <w:rsid w:val="00C8141F"/>
    <w:rsid w:val="00C81E8D"/>
    <w:rsid w:val="00C85899"/>
    <w:rsid w:val="00C85D66"/>
    <w:rsid w:val="00C87CB4"/>
    <w:rsid w:val="00C913A0"/>
    <w:rsid w:val="00C92ABE"/>
    <w:rsid w:val="00CA0D68"/>
    <w:rsid w:val="00CA59CC"/>
    <w:rsid w:val="00CA682D"/>
    <w:rsid w:val="00CB1C82"/>
    <w:rsid w:val="00CB4B56"/>
    <w:rsid w:val="00CB6B40"/>
    <w:rsid w:val="00CB7BB4"/>
    <w:rsid w:val="00CC1C01"/>
    <w:rsid w:val="00CC2C0E"/>
    <w:rsid w:val="00CC6B72"/>
    <w:rsid w:val="00CD4375"/>
    <w:rsid w:val="00CD4987"/>
    <w:rsid w:val="00CD5797"/>
    <w:rsid w:val="00CD633E"/>
    <w:rsid w:val="00CE4DF3"/>
    <w:rsid w:val="00CE6974"/>
    <w:rsid w:val="00CF091E"/>
    <w:rsid w:val="00CF203A"/>
    <w:rsid w:val="00CF26A9"/>
    <w:rsid w:val="00D00B0B"/>
    <w:rsid w:val="00D031C6"/>
    <w:rsid w:val="00D126E3"/>
    <w:rsid w:val="00D14944"/>
    <w:rsid w:val="00D17884"/>
    <w:rsid w:val="00D17C9E"/>
    <w:rsid w:val="00D20028"/>
    <w:rsid w:val="00D22ED9"/>
    <w:rsid w:val="00D249BF"/>
    <w:rsid w:val="00D26827"/>
    <w:rsid w:val="00D26BAA"/>
    <w:rsid w:val="00D26BF7"/>
    <w:rsid w:val="00D306D7"/>
    <w:rsid w:val="00D31E3B"/>
    <w:rsid w:val="00D335CD"/>
    <w:rsid w:val="00D33A32"/>
    <w:rsid w:val="00D351C5"/>
    <w:rsid w:val="00D369A6"/>
    <w:rsid w:val="00D372A1"/>
    <w:rsid w:val="00D4078C"/>
    <w:rsid w:val="00D447D9"/>
    <w:rsid w:val="00D44E25"/>
    <w:rsid w:val="00D462D5"/>
    <w:rsid w:val="00D54F49"/>
    <w:rsid w:val="00D553C8"/>
    <w:rsid w:val="00D56149"/>
    <w:rsid w:val="00D63009"/>
    <w:rsid w:val="00D70A66"/>
    <w:rsid w:val="00D70B29"/>
    <w:rsid w:val="00D71984"/>
    <w:rsid w:val="00D73E44"/>
    <w:rsid w:val="00D73E7A"/>
    <w:rsid w:val="00D75A27"/>
    <w:rsid w:val="00D841DB"/>
    <w:rsid w:val="00D85586"/>
    <w:rsid w:val="00D8627F"/>
    <w:rsid w:val="00D91376"/>
    <w:rsid w:val="00D914F4"/>
    <w:rsid w:val="00D91CB9"/>
    <w:rsid w:val="00D97DE7"/>
    <w:rsid w:val="00DA38C8"/>
    <w:rsid w:val="00DA7556"/>
    <w:rsid w:val="00DB53EB"/>
    <w:rsid w:val="00DC1F99"/>
    <w:rsid w:val="00DC37FB"/>
    <w:rsid w:val="00DD2AF1"/>
    <w:rsid w:val="00DE3965"/>
    <w:rsid w:val="00DE459D"/>
    <w:rsid w:val="00DE7692"/>
    <w:rsid w:val="00DF2D0C"/>
    <w:rsid w:val="00DF5004"/>
    <w:rsid w:val="00DF5717"/>
    <w:rsid w:val="00DF6382"/>
    <w:rsid w:val="00DF68F8"/>
    <w:rsid w:val="00DF7973"/>
    <w:rsid w:val="00E101B0"/>
    <w:rsid w:val="00E13551"/>
    <w:rsid w:val="00E135AE"/>
    <w:rsid w:val="00E13E35"/>
    <w:rsid w:val="00E1569E"/>
    <w:rsid w:val="00E15B2D"/>
    <w:rsid w:val="00E20F0F"/>
    <w:rsid w:val="00E21920"/>
    <w:rsid w:val="00E25BEB"/>
    <w:rsid w:val="00E32BE8"/>
    <w:rsid w:val="00E42B26"/>
    <w:rsid w:val="00E4338F"/>
    <w:rsid w:val="00E474F9"/>
    <w:rsid w:val="00E47894"/>
    <w:rsid w:val="00E501AA"/>
    <w:rsid w:val="00E524AE"/>
    <w:rsid w:val="00E52F23"/>
    <w:rsid w:val="00E5503A"/>
    <w:rsid w:val="00E63863"/>
    <w:rsid w:val="00E63D70"/>
    <w:rsid w:val="00E652F9"/>
    <w:rsid w:val="00E67398"/>
    <w:rsid w:val="00E71253"/>
    <w:rsid w:val="00E73C6D"/>
    <w:rsid w:val="00E74973"/>
    <w:rsid w:val="00E75C3E"/>
    <w:rsid w:val="00E80803"/>
    <w:rsid w:val="00E81E68"/>
    <w:rsid w:val="00E82538"/>
    <w:rsid w:val="00E82D2A"/>
    <w:rsid w:val="00E83515"/>
    <w:rsid w:val="00E92960"/>
    <w:rsid w:val="00EA0E9D"/>
    <w:rsid w:val="00EA11AB"/>
    <w:rsid w:val="00EA1756"/>
    <w:rsid w:val="00EA28AD"/>
    <w:rsid w:val="00EA2C92"/>
    <w:rsid w:val="00EA4CF1"/>
    <w:rsid w:val="00EA7FF4"/>
    <w:rsid w:val="00EB5A15"/>
    <w:rsid w:val="00EC0828"/>
    <w:rsid w:val="00EC17B2"/>
    <w:rsid w:val="00EC28D6"/>
    <w:rsid w:val="00EC32AA"/>
    <w:rsid w:val="00EC460A"/>
    <w:rsid w:val="00EC4761"/>
    <w:rsid w:val="00EC7CDF"/>
    <w:rsid w:val="00ED452B"/>
    <w:rsid w:val="00ED5015"/>
    <w:rsid w:val="00ED564C"/>
    <w:rsid w:val="00ED7DCD"/>
    <w:rsid w:val="00EE4E67"/>
    <w:rsid w:val="00EE581E"/>
    <w:rsid w:val="00EE5DF0"/>
    <w:rsid w:val="00EF0199"/>
    <w:rsid w:val="00EF0FF4"/>
    <w:rsid w:val="00EF1052"/>
    <w:rsid w:val="00EF234A"/>
    <w:rsid w:val="00EF28E0"/>
    <w:rsid w:val="00F052D4"/>
    <w:rsid w:val="00F05CC6"/>
    <w:rsid w:val="00F11028"/>
    <w:rsid w:val="00F13F23"/>
    <w:rsid w:val="00F15DDC"/>
    <w:rsid w:val="00F15F05"/>
    <w:rsid w:val="00F208D8"/>
    <w:rsid w:val="00F341F9"/>
    <w:rsid w:val="00F3536E"/>
    <w:rsid w:val="00F35AAE"/>
    <w:rsid w:val="00F36955"/>
    <w:rsid w:val="00F377D1"/>
    <w:rsid w:val="00F418A1"/>
    <w:rsid w:val="00F42FF0"/>
    <w:rsid w:val="00F44365"/>
    <w:rsid w:val="00F460CE"/>
    <w:rsid w:val="00F46760"/>
    <w:rsid w:val="00F478B5"/>
    <w:rsid w:val="00F47FF3"/>
    <w:rsid w:val="00F52827"/>
    <w:rsid w:val="00F61A35"/>
    <w:rsid w:val="00F6213E"/>
    <w:rsid w:val="00F63E0A"/>
    <w:rsid w:val="00F64B6C"/>
    <w:rsid w:val="00F64FC8"/>
    <w:rsid w:val="00F652CB"/>
    <w:rsid w:val="00F72AD9"/>
    <w:rsid w:val="00F81236"/>
    <w:rsid w:val="00F815CC"/>
    <w:rsid w:val="00F81935"/>
    <w:rsid w:val="00F8333F"/>
    <w:rsid w:val="00F85665"/>
    <w:rsid w:val="00F86E67"/>
    <w:rsid w:val="00F91170"/>
    <w:rsid w:val="00F927EF"/>
    <w:rsid w:val="00F9329F"/>
    <w:rsid w:val="00F94682"/>
    <w:rsid w:val="00F96A89"/>
    <w:rsid w:val="00F97571"/>
    <w:rsid w:val="00FA0986"/>
    <w:rsid w:val="00FA4FB9"/>
    <w:rsid w:val="00FA683E"/>
    <w:rsid w:val="00FA6E56"/>
    <w:rsid w:val="00FA70F7"/>
    <w:rsid w:val="00FB1B25"/>
    <w:rsid w:val="00FB27E2"/>
    <w:rsid w:val="00FB3357"/>
    <w:rsid w:val="00FB3879"/>
    <w:rsid w:val="00FB6807"/>
    <w:rsid w:val="00FC0E0E"/>
    <w:rsid w:val="00FC1612"/>
    <w:rsid w:val="00FC73B7"/>
    <w:rsid w:val="00FC7753"/>
    <w:rsid w:val="00FD17FA"/>
    <w:rsid w:val="00FE1126"/>
    <w:rsid w:val="00FE491C"/>
    <w:rsid w:val="00FE5A59"/>
    <w:rsid w:val="00FF1767"/>
    <w:rsid w:val="00FF1872"/>
    <w:rsid w:val="00FF23E5"/>
    <w:rsid w:val="00FF6019"/>
    <w:rsid w:val="00FF6297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785B0D"/>
  <w15:docId w15:val="{F5A3B540-D3F1-4153-894B-EE55E7D9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761267"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uiPriority w:val="99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rsid w:val="008D39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8D394E"/>
  </w:style>
  <w:style w:type="paragraph" w:styleId="ac">
    <w:name w:val="footer"/>
    <w:basedOn w:val="a0"/>
    <w:link w:val="ad"/>
    <w:rsid w:val="008D39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8D394E"/>
  </w:style>
  <w:style w:type="paragraph" w:styleId="ae">
    <w:name w:val="Balloon Text"/>
    <w:basedOn w:val="a0"/>
    <w:link w:val="af"/>
    <w:semiHidden/>
    <w:unhideWhenUsed/>
    <w:rsid w:val="004E1ED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semiHidden/>
    <w:rsid w:val="004E1ED8"/>
    <w:rPr>
      <w:rFonts w:ascii="Segoe UI" w:hAnsi="Segoe UI" w:cs="Segoe UI"/>
      <w:sz w:val="18"/>
      <w:szCs w:val="18"/>
    </w:rPr>
  </w:style>
  <w:style w:type="character" w:customStyle="1" w:styleId="a6">
    <w:name w:val="Текст Знак"/>
    <w:basedOn w:val="a1"/>
    <w:link w:val="a5"/>
    <w:uiPriority w:val="99"/>
    <w:rsid w:val="00F86E67"/>
    <w:rPr>
      <w:rFonts w:ascii="Courier New" w:hAnsi="Courier New"/>
    </w:rPr>
  </w:style>
  <w:style w:type="paragraph" w:customStyle="1" w:styleId="ConsPlusNormal">
    <w:name w:val="ConsPlusNormal"/>
    <w:rsid w:val="00CE697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customStyle="1" w:styleId="12">
    <w:name w:val="Сетка таблицы1"/>
    <w:basedOn w:val="a2"/>
    <w:next w:val="a9"/>
    <w:rsid w:val="00D75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anorama\MapSurvey11\GEODESY.DOT\Schem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83F78-F785-47D0-80EF-AB3ADB63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Scheme.dot</Template>
  <TotalTime>4916</TotalTime>
  <Pages>83</Pages>
  <Words>8859</Words>
  <Characters>72186</Characters>
  <Application>Microsoft Office Word</Application>
  <DocSecurity>0</DocSecurity>
  <Lines>601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«Геосервис-плюс»</vt:lpstr>
    </vt:vector>
  </TitlesOfParts>
  <Company>43651</Company>
  <LinksUpToDate>false</LinksUpToDate>
  <CharactersWithSpaces>80884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«Геосервис-плюс»</dc:title>
  <dc:subject/>
  <dc:creator>DNA7 X86</dc:creator>
  <cp:keywords/>
  <dc:description/>
  <cp:lastModifiedBy>Андреева Ольга Николаевна</cp:lastModifiedBy>
  <cp:revision>162</cp:revision>
  <cp:lastPrinted>2026-06-16T03:50:00Z</cp:lastPrinted>
  <dcterms:created xsi:type="dcterms:W3CDTF">2026-05-28T02:17:00Z</dcterms:created>
  <dcterms:modified xsi:type="dcterms:W3CDTF">2026-08-05T07:31:00Z</dcterms:modified>
</cp:coreProperties>
</file>